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Pr="00E6111B" w:rsidRDefault="00A23FF2" w:rsidP="00C560EF">
      <w:pPr>
        <w:pStyle w:val="Text1"/>
        <w:tabs>
          <w:tab w:val="left" w:pos="7956"/>
        </w:tabs>
        <w:spacing w:after="0"/>
        <w:ind w:left="0" w:firstLine="0"/>
        <w:rPr>
          <w:b/>
          <w:szCs w:val="24"/>
          <w:u w:val="single"/>
        </w:rPr>
      </w:pPr>
      <w:bookmarkStart w:id="0" w:name="_Hlk56546170"/>
    </w:p>
    <w:p w14:paraId="1DF2D53D" w14:textId="39DEF98F" w:rsidR="00A23FF2" w:rsidRPr="00E6111B" w:rsidRDefault="00A23FF2" w:rsidP="005624C6">
      <w:pPr>
        <w:pStyle w:val="Text1"/>
        <w:tabs>
          <w:tab w:val="left" w:pos="7956"/>
        </w:tabs>
        <w:spacing w:after="0"/>
        <w:ind w:left="0"/>
        <w:jc w:val="right"/>
        <w:rPr>
          <w:b/>
          <w:szCs w:val="24"/>
          <w:u w:val="single"/>
        </w:rPr>
      </w:pPr>
    </w:p>
    <w:p w14:paraId="25C21BFF" w14:textId="77777777" w:rsidR="005624C6" w:rsidRPr="00E6111B" w:rsidRDefault="005624C6" w:rsidP="005624C6">
      <w:pPr>
        <w:pStyle w:val="Text1"/>
        <w:spacing w:after="0"/>
        <w:ind w:left="0"/>
        <w:jc w:val="center"/>
        <w:rPr>
          <w:b/>
          <w:szCs w:val="24"/>
        </w:rPr>
      </w:pPr>
    </w:p>
    <w:p w14:paraId="22B8D570" w14:textId="77777777" w:rsidR="005624C6" w:rsidRPr="00E6111B" w:rsidRDefault="005624C6" w:rsidP="005624C6">
      <w:pPr>
        <w:pStyle w:val="Text1"/>
        <w:spacing w:after="0"/>
        <w:ind w:left="0"/>
        <w:jc w:val="center"/>
        <w:rPr>
          <w:b/>
          <w:szCs w:val="24"/>
        </w:rPr>
      </w:pPr>
    </w:p>
    <w:p w14:paraId="27E0EE53" w14:textId="77777777" w:rsidR="005624C6" w:rsidRPr="00E6111B" w:rsidRDefault="005624C6" w:rsidP="00EF4F95">
      <w:pPr>
        <w:pStyle w:val="Text1"/>
        <w:spacing w:after="0"/>
        <w:ind w:left="0"/>
        <w:rPr>
          <w:b/>
          <w:szCs w:val="24"/>
        </w:rPr>
      </w:pPr>
    </w:p>
    <w:p w14:paraId="7B23A850" w14:textId="708172C1" w:rsidR="005624C6" w:rsidRPr="00E6111B" w:rsidRDefault="00CA49E0" w:rsidP="005624C6">
      <w:pPr>
        <w:jc w:val="center"/>
        <w:rPr>
          <w:b/>
          <w:szCs w:val="24"/>
          <w:lang w:val="en-GB"/>
        </w:rPr>
      </w:pPr>
      <w:r w:rsidRPr="00E6111B">
        <w:rPr>
          <w:b/>
          <w:szCs w:val="24"/>
          <w:lang w:val="en-GB"/>
        </w:rPr>
        <w:t>FINAL REPORT</w:t>
      </w:r>
    </w:p>
    <w:p w14:paraId="21FCEDD0" w14:textId="77777777" w:rsidR="005624C6" w:rsidRPr="00E6111B" w:rsidRDefault="005624C6" w:rsidP="005624C6">
      <w:pPr>
        <w:jc w:val="center"/>
        <w:rPr>
          <w:b/>
          <w:lang w:val="en-GB"/>
        </w:rPr>
      </w:pPr>
    </w:p>
    <w:p w14:paraId="7F3C1C00" w14:textId="772BBED9" w:rsidR="005624C6" w:rsidRPr="00E6111B" w:rsidRDefault="00647C60" w:rsidP="005624C6">
      <w:pPr>
        <w:jc w:val="center"/>
        <w:rPr>
          <w:b/>
          <w:bCs/>
          <w:lang w:val="en-GB"/>
        </w:rPr>
      </w:pPr>
      <w:proofErr w:type="gramStart"/>
      <w:r w:rsidRPr="00E6111B">
        <w:rPr>
          <w:b/>
          <w:bCs/>
          <w:lang w:val="en-GB"/>
        </w:rPr>
        <w:t>from</w:t>
      </w:r>
      <w:proofErr w:type="gramEnd"/>
    </w:p>
    <w:p w14:paraId="400B2B3B" w14:textId="77777777" w:rsidR="005624C6" w:rsidRPr="00E6111B" w:rsidRDefault="005624C6" w:rsidP="005624C6">
      <w:pPr>
        <w:jc w:val="center"/>
        <w:rPr>
          <w:b/>
          <w:bCs/>
          <w:lang w:val="en-GB"/>
        </w:rPr>
      </w:pPr>
    </w:p>
    <w:p w14:paraId="437B04DD" w14:textId="1C3BE5D8" w:rsidR="005624C6" w:rsidRPr="00E6111B" w:rsidRDefault="001E5CF8" w:rsidP="002D5B60">
      <w:pPr>
        <w:shd w:val="clear" w:color="auto" w:fill="FFFFFF"/>
        <w:spacing w:line="240" w:lineRule="exact"/>
        <w:ind w:firstLine="0"/>
        <w:jc w:val="center"/>
        <w:rPr>
          <w:szCs w:val="24"/>
          <w:lang w:val="en-GB"/>
        </w:rPr>
      </w:pPr>
      <w:r w:rsidRPr="00E6111B">
        <w:rPr>
          <w:b/>
          <w:bCs/>
          <w:szCs w:val="24"/>
          <w:lang w:val="en-GB"/>
        </w:rPr>
        <w:t xml:space="preserve">Investigation of railway accident </w:t>
      </w:r>
      <w:r w:rsidRPr="00E6111B">
        <w:rPr>
          <w:b/>
          <w:szCs w:val="24"/>
          <w:lang w:val="en-GB"/>
        </w:rPr>
        <w:t xml:space="preserve">– </w:t>
      </w:r>
      <w:r w:rsidRPr="00E6111B">
        <w:rPr>
          <w:b/>
          <w:bCs/>
          <w:szCs w:val="24"/>
          <w:lang w:val="en-GB"/>
        </w:rPr>
        <w:t>derailment of</w:t>
      </w:r>
      <w:r w:rsidR="002D5B60" w:rsidRPr="00E6111B">
        <w:rPr>
          <w:b/>
          <w:szCs w:val="24"/>
          <w:lang w:val="en-GB"/>
        </w:rPr>
        <w:t xml:space="preserve"> </w:t>
      </w:r>
      <w:r w:rsidRPr="00E6111B">
        <w:rPr>
          <w:b/>
          <w:szCs w:val="24"/>
          <w:lang w:val="en-GB"/>
        </w:rPr>
        <w:t>shunting train</w:t>
      </w:r>
      <w:r w:rsidR="00FD3D96" w:rsidRPr="00E6111B">
        <w:rPr>
          <w:b/>
          <w:szCs w:val="24"/>
          <w:lang w:val="en-GB"/>
        </w:rPr>
        <w:t xml:space="preserve"> № 50890 </w:t>
      </w:r>
      <w:r w:rsidRPr="00E6111B">
        <w:rPr>
          <w:b/>
          <w:szCs w:val="24"/>
          <w:lang w:val="en-GB"/>
        </w:rPr>
        <w:t xml:space="preserve">between the stations </w:t>
      </w:r>
      <w:proofErr w:type="spellStart"/>
      <w:r w:rsidRPr="00E6111B">
        <w:rPr>
          <w:b/>
          <w:szCs w:val="24"/>
          <w:lang w:val="en-GB"/>
        </w:rPr>
        <w:t>Kocherinovo</w:t>
      </w:r>
      <w:proofErr w:type="spellEnd"/>
      <w:r w:rsidR="00FD3D96" w:rsidRPr="00E6111B">
        <w:rPr>
          <w:b/>
          <w:szCs w:val="24"/>
          <w:lang w:val="en-GB"/>
        </w:rPr>
        <w:t xml:space="preserve"> – </w:t>
      </w:r>
      <w:proofErr w:type="spellStart"/>
      <w:r w:rsidRPr="00E6111B">
        <w:rPr>
          <w:b/>
          <w:szCs w:val="24"/>
          <w:lang w:val="en-GB"/>
        </w:rPr>
        <w:t>Boboshevo</w:t>
      </w:r>
      <w:proofErr w:type="spellEnd"/>
      <w:r w:rsidRPr="00E6111B">
        <w:rPr>
          <w:b/>
          <w:szCs w:val="24"/>
          <w:lang w:val="en-GB"/>
        </w:rPr>
        <w:t xml:space="preserve"> on</w:t>
      </w:r>
      <w:r w:rsidR="002D5B60" w:rsidRPr="00E6111B">
        <w:rPr>
          <w:b/>
          <w:szCs w:val="24"/>
          <w:lang w:val="en-GB"/>
        </w:rPr>
        <w:t xml:space="preserve"> </w:t>
      </w:r>
      <w:r w:rsidR="00DB1581" w:rsidRPr="00E6111B">
        <w:rPr>
          <w:b/>
          <w:bCs/>
          <w:szCs w:val="24"/>
          <w:lang w:val="en-GB"/>
        </w:rPr>
        <w:t>31</w:t>
      </w:r>
      <w:r w:rsidR="00FD3D96" w:rsidRPr="00E6111B">
        <w:rPr>
          <w:b/>
          <w:szCs w:val="24"/>
          <w:lang w:val="en-GB"/>
        </w:rPr>
        <w:t>.07</w:t>
      </w:r>
      <w:r w:rsidR="002D5B60" w:rsidRPr="00E6111B">
        <w:rPr>
          <w:b/>
          <w:szCs w:val="24"/>
          <w:lang w:val="en-GB"/>
        </w:rPr>
        <w:t>.2021</w:t>
      </w:r>
    </w:p>
    <w:p w14:paraId="617679C2" w14:textId="77777777" w:rsidR="005624C6" w:rsidRPr="00E6111B" w:rsidRDefault="005624C6" w:rsidP="005624C6">
      <w:pPr>
        <w:shd w:val="clear" w:color="auto" w:fill="FFFFFF"/>
        <w:spacing w:line="240" w:lineRule="exact"/>
        <w:rPr>
          <w:szCs w:val="24"/>
          <w:lang w:val="en-GB"/>
        </w:rPr>
      </w:pPr>
    </w:p>
    <w:p w14:paraId="192A01C3" w14:textId="77777777" w:rsidR="005624C6" w:rsidRPr="00E6111B" w:rsidRDefault="005624C6" w:rsidP="005624C6">
      <w:pPr>
        <w:shd w:val="clear" w:color="auto" w:fill="FFFFFF"/>
        <w:spacing w:line="240" w:lineRule="exact"/>
        <w:rPr>
          <w:szCs w:val="24"/>
          <w:lang w:val="en-GB"/>
        </w:rPr>
      </w:pPr>
    </w:p>
    <w:p w14:paraId="7B925A19" w14:textId="77777777" w:rsidR="005624C6" w:rsidRPr="00E6111B" w:rsidRDefault="005624C6" w:rsidP="005624C6">
      <w:pPr>
        <w:shd w:val="clear" w:color="auto" w:fill="FFFFFF"/>
        <w:tabs>
          <w:tab w:val="left" w:pos="936"/>
        </w:tabs>
        <w:spacing w:line="240" w:lineRule="exact"/>
        <w:rPr>
          <w:szCs w:val="24"/>
          <w:lang w:val="en-GB"/>
        </w:rPr>
      </w:pPr>
    </w:p>
    <w:p w14:paraId="38975D21" w14:textId="77777777" w:rsidR="005624C6" w:rsidRPr="00E6111B" w:rsidRDefault="005624C6" w:rsidP="005624C6">
      <w:pPr>
        <w:shd w:val="clear" w:color="auto" w:fill="FFFFFF"/>
        <w:tabs>
          <w:tab w:val="left" w:pos="936"/>
        </w:tabs>
        <w:spacing w:line="240" w:lineRule="exact"/>
        <w:rPr>
          <w:szCs w:val="24"/>
          <w:lang w:val="en-GB"/>
        </w:rPr>
      </w:pPr>
    </w:p>
    <w:p w14:paraId="21DC9222" w14:textId="3AB83CF8" w:rsidR="005624C6" w:rsidRPr="00E6111B" w:rsidRDefault="005624C6" w:rsidP="005624C6">
      <w:pPr>
        <w:jc w:val="center"/>
        <w:rPr>
          <w:szCs w:val="24"/>
          <w:lang w:val="en-GB"/>
        </w:rPr>
      </w:pPr>
      <w:r w:rsidRPr="00E6111B">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E6111B" w:rsidRDefault="005624C6" w:rsidP="005624C6">
      <w:pPr>
        <w:pStyle w:val="Text1"/>
        <w:spacing w:after="0"/>
        <w:ind w:left="0"/>
        <w:rPr>
          <w:szCs w:val="24"/>
        </w:rPr>
      </w:pPr>
    </w:p>
    <w:p w14:paraId="29D67DFB" w14:textId="1B6F74DF" w:rsidR="00003F92" w:rsidRPr="00E6111B" w:rsidRDefault="00003F92" w:rsidP="005624C6">
      <w:pPr>
        <w:pStyle w:val="Text1"/>
        <w:spacing w:after="0"/>
        <w:ind w:left="0"/>
        <w:rPr>
          <w:szCs w:val="24"/>
        </w:rPr>
      </w:pPr>
    </w:p>
    <w:p w14:paraId="1DE34BA2" w14:textId="77777777" w:rsidR="00003F92" w:rsidRPr="00E6111B" w:rsidRDefault="00003F92" w:rsidP="005624C6">
      <w:pPr>
        <w:pStyle w:val="Text1"/>
        <w:spacing w:after="0"/>
        <w:ind w:left="0"/>
        <w:rPr>
          <w:szCs w:val="24"/>
        </w:rPr>
      </w:pPr>
    </w:p>
    <w:p w14:paraId="722B0743" w14:textId="77777777" w:rsidR="005624C6" w:rsidRPr="00E6111B" w:rsidRDefault="005624C6" w:rsidP="005624C6">
      <w:pPr>
        <w:pStyle w:val="Text1"/>
        <w:spacing w:after="0"/>
        <w:ind w:left="0"/>
        <w:rPr>
          <w:szCs w:val="24"/>
        </w:rPr>
      </w:pPr>
    </w:p>
    <w:p w14:paraId="77C27C70" w14:textId="77777777" w:rsidR="005624C6" w:rsidRPr="00E6111B" w:rsidRDefault="005624C6" w:rsidP="005624C6">
      <w:pPr>
        <w:pStyle w:val="Text1"/>
        <w:spacing w:after="0"/>
        <w:ind w:left="0"/>
        <w:rPr>
          <w:szCs w:val="24"/>
        </w:rPr>
      </w:pPr>
    </w:p>
    <w:p w14:paraId="019404B8" w14:textId="5730D911" w:rsidR="00BA6C1D" w:rsidRPr="00E6111B" w:rsidRDefault="00F27B4E" w:rsidP="00A23FF2">
      <w:pPr>
        <w:pStyle w:val="Text1"/>
        <w:spacing w:after="0"/>
        <w:ind w:left="0"/>
        <w:jc w:val="center"/>
        <w:rPr>
          <w:b/>
          <w:sz w:val="28"/>
          <w:szCs w:val="22"/>
        </w:rPr>
      </w:pPr>
      <w:r w:rsidRPr="00E6111B">
        <w:rPr>
          <w:b/>
          <w:sz w:val="28"/>
          <w:szCs w:val="22"/>
        </w:rPr>
        <w:t>2021</w:t>
      </w:r>
      <w:r w:rsidR="00BA6C1D" w:rsidRPr="00E6111B">
        <w:rPr>
          <w:b/>
          <w:sz w:val="28"/>
          <w:szCs w:val="28"/>
        </w:rPr>
        <w:br w:type="page"/>
      </w:r>
    </w:p>
    <w:p w14:paraId="2685AB56" w14:textId="301F7C81" w:rsidR="00EF4F95" w:rsidRPr="00E6111B" w:rsidRDefault="004F1C27" w:rsidP="00400FB2">
      <w:pPr>
        <w:tabs>
          <w:tab w:val="left" w:pos="3402"/>
        </w:tabs>
        <w:autoSpaceDE w:val="0"/>
        <w:autoSpaceDN w:val="0"/>
        <w:adjustRightInd w:val="0"/>
        <w:spacing w:line="360" w:lineRule="auto"/>
        <w:jc w:val="center"/>
        <w:rPr>
          <w:b/>
          <w:szCs w:val="24"/>
          <w:lang w:val="en-GB"/>
        </w:rPr>
      </w:pPr>
      <w:r w:rsidRPr="00E6111B">
        <w:rPr>
          <w:b/>
          <w:szCs w:val="24"/>
          <w:lang w:val="en-GB"/>
        </w:rPr>
        <w:lastRenderedPageBreak/>
        <w:t>OBJECTIVE OF INVESTIGATION AND EXTENT OF RESPONSIBILITY</w:t>
      </w:r>
    </w:p>
    <w:p w14:paraId="1C59BC08" w14:textId="3BB97496" w:rsidR="003C6275" w:rsidRPr="00E6111B" w:rsidRDefault="003C6275" w:rsidP="003C6275">
      <w:pPr>
        <w:tabs>
          <w:tab w:val="left" w:pos="8080"/>
        </w:tabs>
        <w:spacing w:line="360" w:lineRule="auto"/>
        <w:ind w:right="28"/>
        <w:rPr>
          <w:b/>
          <w:sz w:val="28"/>
          <w:szCs w:val="28"/>
          <w:lang w:val="en-GB"/>
        </w:rPr>
      </w:pPr>
    </w:p>
    <w:p w14:paraId="25C77741" w14:textId="689D068B" w:rsidR="00887A4F" w:rsidRPr="00E6111B" w:rsidRDefault="00887A4F" w:rsidP="003C6275">
      <w:pPr>
        <w:tabs>
          <w:tab w:val="left" w:pos="8080"/>
        </w:tabs>
        <w:spacing w:line="360" w:lineRule="auto"/>
        <w:ind w:right="28"/>
        <w:rPr>
          <w:b/>
          <w:sz w:val="28"/>
          <w:szCs w:val="28"/>
          <w:lang w:val="en-GB"/>
        </w:rPr>
      </w:pPr>
      <w:r w:rsidRPr="00E6111B">
        <w:rPr>
          <w:sz w:val="28"/>
          <w:szCs w:val="28"/>
          <w:lang w:val="en-GB"/>
        </w:rPr>
        <w:t xml:space="preserve">The National Air, Maritime and Railway Transport Accidents Investigation Board (NAMRTAIB), which is an independent body performs the investigation of serious accidents and incidents. The National Board is within the Council of Ministers (CM) of the Republic of Bulgaria, and aims to find the circumstances and causes that led to the accidents and incidents occurrence in order to improve the safety and to avoid such in future, </w:t>
      </w:r>
      <w:r w:rsidRPr="00E6111B">
        <w:rPr>
          <w:b/>
          <w:sz w:val="28"/>
          <w:szCs w:val="28"/>
          <w:lang w:val="en-GB"/>
        </w:rPr>
        <w:t>without searching personal fault and responsibility.</w:t>
      </w:r>
    </w:p>
    <w:p w14:paraId="398F3082" w14:textId="769A306C" w:rsidR="003C6275" w:rsidRPr="00E6111B" w:rsidRDefault="008116BB" w:rsidP="003C6275">
      <w:pPr>
        <w:tabs>
          <w:tab w:val="left" w:pos="8080"/>
        </w:tabs>
        <w:spacing w:line="360" w:lineRule="auto"/>
        <w:ind w:right="28"/>
        <w:rPr>
          <w:sz w:val="28"/>
          <w:szCs w:val="28"/>
          <w:lang w:val="en-GB"/>
        </w:rPr>
      </w:pPr>
      <w:proofErr w:type="gramStart"/>
      <w:r w:rsidRPr="00E6111B">
        <w:rPr>
          <w:sz w:val="28"/>
          <w:szCs w:val="28"/>
          <w:lang w:val="en-GB"/>
        </w:rPr>
        <w:t>The investigation is performed in accordance with the requirements of Directive (EU) 2016/798 of the European Parliament and of the Council of 11 May 2016 on railway safety, which is transposed into the Railway Transport Act (RTA), Ordinance No 59 dated 5.12.2006 on the rail transport safety management, and Ordinance No Н-32 dated 19.09.2007 on the coordination of the activities and information exchange during the railway accidents and incidents investigation,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proofErr w:type="gramEnd"/>
      <w:r w:rsidRPr="00E6111B">
        <w:rPr>
          <w:sz w:val="28"/>
          <w:szCs w:val="28"/>
          <w:lang w:val="en-GB"/>
        </w:rPr>
        <w:t xml:space="preserve"> </w:t>
      </w:r>
    </w:p>
    <w:p w14:paraId="01811B98" w14:textId="792864EC" w:rsidR="005624C6" w:rsidRPr="00E6111B" w:rsidRDefault="00A436ED" w:rsidP="003C6275">
      <w:pPr>
        <w:tabs>
          <w:tab w:val="left" w:pos="8080"/>
        </w:tabs>
        <w:spacing w:line="360" w:lineRule="auto"/>
        <w:ind w:right="28"/>
        <w:rPr>
          <w:lang w:val="en-GB"/>
        </w:rPr>
      </w:pPr>
      <w:r w:rsidRPr="00E6111B">
        <w:rPr>
          <w:sz w:val="28"/>
          <w:szCs w:val="28"/>
          <w:lang w:val="en-GB"/>
        </w:rPr>
        <w:t>The Reports follow the requirements of Regulation (EU) 2020/572 of 24 April 2020 on the reporting structure for railway accident and incident investigation reports</w:t>
      </w:r>
      <w:r w:rsidR="003C6275" w:rsidRPr="00E6111B">
        <w:rPr>
          <w:sz w:val="28"/>
          <w:szCs w:val="28"/>
          <w:lang w:val="en-GB"/>
        </w:rPr>
        <w:t>.</w:t>
      </w:r>
    </w:p>
    <w:bookmarkEnd w:id="0"/>
    <w:p w14:paraId="510C56E2" w14:textId="77777777" w:rsidR="00972DC3" w:rsidRPr="00E6111B" w:rsidRDefault="00972DC3" w:rsidP="003C6275">
      <w:pPr>
        <w:spacing w:line="360" w:lineRule="auto"/>
        <w:rPr>
          <w:lang w:val="en-GB"/>
        </w:rPr>
      </w:pPr>
      <w:r w:rsidRPr="00E6111B">
        <w:rPr>
          <w:lang w:val="en-GB"/>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E6111B" w14:paraId="5119ABDA" w14:textId="77777777" w:rsidTr="00D73F17">
        <w:tc>
          <w:tcPr>
            <w:tcW w:w="9350" w:type="dxa"/>
            <w:gridSpan w:val="3"/>
          </w:tcPr>
          <w:p w14:paraId="616DEC93" w14:textId="035E4512" w:rsidR="00BF62D9" w:rsidRPr="00E6111B" w:rsidRDefault="00EC5890" w:rsidP="00033EEF">
            <w:pPr>
              <w:ind w:firstLine="0"/>
              <w:jc w:val="center"/>
              <w:rPr>
                <w:b/>
                <w:bCs/>
                <w:lang w:val="en-GB"/>
              </w:rPr>
            </w:pPr>
            <w:r w:rsidRPr="00E6111B">
              <w:rPr>
                <w:b/>
                <w:bCs/>
                <w:sz w:val="32"/>
                <w:szCs w:val="24"/>
                <w:lang w:val="en-GB"/>
              </w:rPr>
              <w:lastRenderedPageBreak/>
              <w:t>TABLE OF CONTENTS</w:t>
            </w:r>
          </w:p>
        </w:tc>
      </w:tr>
      <w:tr w:rsidR="00BF62D9" w:rsidRPr="00E6111B" w14:paraId="47C5AD58" w14:textId="77777777" w:rsidTr="00D73F17">
        <w:tc>
          <w:tcPr>
            <w:tcW w:w="445" w:type="dxa"/>
          </w:tcPr>
          <w:p w14:paraId="60E2ABFA" w14:textId="77777777" w:rsidR="00BF62D9" w:rsidRPr="00E6111B" w:rsidRDefault="00BF62D9" w:rsidP="00954483">
            <w:pPr>
              <w:spacing w:before="240"/>
              <w:ind w:firstLine="0"/>
              <w:jc w:val="center"/>
              <w:rPr>
                <w:lang w:val="en-GB"/>
              </w:rPr>
            </w:pPr>
            <w:r w:rsidRPr="00E6111B">
              <w:rPr>
                <w:lang w:val="en-GB"/>
              </w:rPr>
              <w:t>№</w:t>
            </w:r>
          </w:p>
        </w:tc>
        <w:tc>
          <w:tcPr>
            <w:tcW w:w="8197" w:type="dxa"/>
          </w:tcPr>
          <w:p w14:paraId="72EC713B" w14:textId="07E1EC8A" w:rsidR="00BF62D9" w:rsidRPr="00E6111B" w:rsidRDefault="00EC5890" w:rsidP="00954483">
            <w:pPr>
              <w:spacing w:before="240"/>
              <w:ind w:firstLine="0"/>
              <w:jc w:val="center"/>
              <w:rPr>
                <w:lang w:val="en-GB"/>
              </w:rPr>
            </w:pPr>
            <w:r w:rsidRPr="00E6111B">
              <w:rPr>
                <w:lang w:val="en-GB"/>
              </w:rPr>
              <w:t>Title of section</w:t>
            </w:r>
          </w:p>
        </w:tc>
        <w:tc>
          <w:tcPr>
            <w:tcW w:w="708" w:type="dxa"/>
          </w:tcPr>
          <w:p w14:paraId="73C0D559" w14:textId="702E65DE" w:rsidR="00BF62D9" w:rsidRPr="00E6111B" w:rsidRDefault="00EC5890" w:rsidP="00EC5890">
            <w:pPr>
              <w:spacing w:before="240"/>
              <w:ind w:firstLine="0"/>
              <w:jc w:val="center"/>
              <w:rPr>
                <w:lang w:val="en-GB"/>
              </w:rPr>
            </w:pPr>
            <w:r w:rsidRPr="00E6111B">
              <w:rPr>
                <w:lang w:val="en-GB"/>
              </w:rPr>
              <w:t>Pg</w:t>
            </w:r>
            <w:r w:rsidR="00BF62D9" w:rsidRPr="00E6111B">
              <w:rPr>
                <w:lang w:val="en-GB"/>
              </w:rPr>
              <w:t>.</w:t>
            </w:r>
          </w:p>
        </w:tc>
      </w:tr>
      <w:tr w:rsidR="002D5B60" w:rsidRPr="00E6111B" w14:paraId="78A75DA1" w14:textId="77777777" w:rsidTr="00D73F17">
        <w:tc>
          <w:tcPr>
            <w:tcW w:w="445" w:type="dxa"/>
          </w:tcPr>
          <w:p w14:paraId="3B393DCE" w14:textId="77777777" w:rsidR="002D5B60" w:rsidRPr="00E6111B" w:rsidRDefault="002D5B60" w:rsidP="00954483">
            <w:pPr>
              <w:pStyle w:val="ab"/>
              <w:numPr>
                <w:ilvl w:val="0"/>
                <w:numId w:val="27"/>
              </w:numPr>
              <w:spacing w:before="240"/>
              <w:jc w:val="center"/>
              <w:rPr>
                <w:lang w:val="en-GB"/>
              </w:rPr>
            </w:pPr>
          </w:p>
        </w:tc>
        <w:tc>
          <w:tcPr>
            <w:tcW w:w="8197" w:type="dxa"/>
          </w:tcPr>
          <w:p w14:paraId="1E04C894" w14:textId="3316D0AD" w:rsidR="002D5B60" w:rsidRPr="00E6111B" w:rsidRDefault="003F5B60" w:rsidP="00EC5890">
            <w:pPr>
              <w:spacing w:before="240"/>
              <w:ind w:firstLine="0"/>
              <w:rPr>
                <w:b/>
                <w:bCs/>
                <w:sz w:val="28"/>
                <w:szCs w:val="28"/>
                <w:lang w:val="en-GB"/>
              </w:rPr>
            </w:pPr>
            <w:hyperlink w:anchor="резюме" w:history="1">
              <w:r w:rsidR="00EC5890" w:rsidRPr="00E6111B">
                <w:rPr>
                  <w:rStyle w:val="a9"/>
                  <w:b/>
                  <w:bCs/>
                  <w:sz w:val="28"/>
                  <w:szCs w:val="28"/>
                  <w:lang w:val="en-GB"/>
                </w:rPr>
                <w:t>Summary</w:t>
              </w:r>
            </w:hyperlink>
            <w:r w:rsidR="002D5B60" w:rsidRPr="00E6111B">
              <w:rPr>
                <w:b/>
                <w:bCs/>
                <w:sz w:val="28"/>
                <w:szCs w:val="28"/>
                <w:lang w:val="en-GB"/>
              </w:rPr>
              <w:t xml:space="preserve"> </w:t>
            </w:r>
          </w:p>
        </w:tc>
        <w:tc>
          <w:tcPr>
            <w:tcW w:w="708" w:type="dxa"/>
          </w:tcPr>
          <w:p w14:paraId="388F9DD9" w14:textId="347BCA06" w:rsidR="002D5B60" w:rsidRPr="00E6111B" w:rsidRDefault="002D5B60" w:rsidP="00954483">
            <w:pPr>
              <w:spacing w:before="240"/>
              <w:ind w:firstLine="0"/>
              <w:jc w:val="center"/>
              <w:rPr>
                <w:lang w:val="en-GB"/>
              </w:rPr>
            </w:pPr>
            <w:r w:rsidRPr="00E6111B">
              <w:rPr>
                <w:lang w:val="en-GB"/>
              </w:rPr>
              <w:t>5</w:t>
            </w:r>
          </w:p>
        </w:tc>
      </w:tr>
      <w:tr w:rsidR="002D5B60" w:rsidRPr="00E6111B" w14:paraId="00753ED3" w14:textId="77777777" w:rsidTr="00D73F17">
        <w:tc>
          <w:tcPr>
            <w:tcW w:w="445" w:type="dxa"/>
          </w:tcPr>
          <w:p w14:paraId="6F056AAC" w14:textId="77777777" w:rsidR="002D5B60" w:rsidRPr="00E6111B" w:rsidRDefault="002D5B60" w:rsidP="00954483">
            <w:pPr>
              <w:pStyle w:val="ab"/>
              <w:numPr>
                <w:ilvl w:val="0"/>
                <w:numId w:val="27"/>
              </w:numPr>
              <w:spacing w:before="240"/>
              <w:jc w:val="center"/>
              <w:rPr>
                <w:lang w:val="en-GB"/>
              </w:rPr>
            </w:pPr>
          </w:p>
        </w:tc>
        <w:tc>
          <w:tcPr>
            <w:tcW w:w="8197" w:type="dxa"/>
          </w:tcPr>
          <w:p w14:paraId="3DDA39C7" w14:textId="7D6813C6" w:rsidR="002D5B60" w:rsidRPr="00E6111B" w:rsidRDefault="003F5B60" w:rsidP="00EC5890">
            <w:pPr>
              <w:spacing w:before="240"/>
              <w:ind w:firstLine="0"/>
              <w:rPr>
                <w:b/>
                <w:bCs/>
                <w:sz w:val="28"/>
                <w:szCs w:val="28"/>
                <w:lang w:val="en-GB"/>
              </w:rPr>
            </w:pPr>
            <w:hyperlink w:anchor="разследване" w:history="1">
              <w:r w:rsidR="00EC5890" w:rsidRPr="00E6111B">
                <w:rPr>
                  <w:rStyle w:val="a9"/>
                  <w:b/>
                  <w:bCs/>
                  <w:sz w:val="28"/>
                  <w:szCs w:val="28"/>
                  <w:lang w:val="en-GB"/>
                </w:rPr>
                <w:t>Investigation</w:t>
              </w:r>
            </w:hyperlink>
          </w:p>
        </w:tc>
        <w:tc>
          <w:tcPr>
            <w:tcW w:w="708" w:type="dxa"/>
          </w:tcPr>
          <w:p w14:paraId="77E75358" w14:textId="0E76B62A" w:rsidR="002D5B60" w:rsidRPr="00E6111B" w:rsidRDefault="00D73F17" w:rsidP="00954483">
            <w:pPr>
              <w:spacing w:before="240"/>
              <w:ind w:firstLine="0"/>
              <w:jc w:val="center"/>
              <w:rPr>
                <w:lang w:val="en-GB"/>
              </w:rPr>
            </w:pPr>
            <w:r w:rsidRPr="00E6111B">
              <w:rPr>
                <w:lang w:val="en-GB"/>
              </w:rPr>
              <w:t>8</w:t>
            </w:r>
          </w:p>
        </w:tc>
      </w:tr>
      <w:tr w:rsidR="002D5B60" w:rsidRPr="00E6111B" w14:paraId="21D40B6E" w14:textId="77777777" w:rsidTr="00D73F17">
        <w:tc>
          <w:tcPr>
            <w:tcW w:w="445" w:type="dxa"/>
          </w:tcPr>
          <w:p w14:paraId="6FD39F49" w14:textId="77777777" w:rsidR="002D5B60" w:rsidRPr="00E6111B" w:rsidRDefault="002D5B60" w:rsidP="00954483">
            <w:pPr>
              <w:pStyle w:val="ab"/>
              <w:numPr>
                <w:ilvl w:val="0"/>
                <w:numId w:val="27"/>
              </w:numPr>
              <w:spacing w:before="240"/>
              <w:jc w:val="center"/>
              <w:rPr>
                <w:lang w:val="en-GB"/>
              </w:rPr>
            </w:pPr>
          </w:p>
        </w:tc>
        <w:tc>
          <w:tcPr>
            <w:tcW w:w="8197" w:type="dxa"/>
          </w:tcPr>
          <w:p w14:paraId="2492A50A" w14:textId="6F4FB06A" w:rsidR="002D5B60" w:rsidRPr="00E6111B" w:rsidRDefault="003F5B60" w:rsidP="00EC5890">
            <w:pPr>
              <w:spacing w:before="240"/>
              <w:ind w:firstLine="0"/>
              <w:rPr>
                <w:b/>
                <w:bCs/>
                <w:sz w:val="28"/>
                <w:szCs w:val="28"/>
                <w:lang w:val="en-GB"/>
              </w:rPr>
            </w:pPr>
            <w:hyperlink w:anchor="описание" w:history="1">
              <w:r w:rsidR="00EC5890" w:rsidRPr="00E6111B">
                <w:rPr>
                  <w:rStyle w:val="a9"/>
                  <w:b/>
                  <w:bCs/>
                  <w:sz w:val="28"/>
                  <w:szCs w:val="28"/>
                  <w:lang w:val="en-GB"/>
                </w:rPr>
                <w:t>Description of the event</w:t>
              </w:r>
            </w:hyperlink>
          </w:p>
        </w:tc>
        <w:tc>
          <w:tcPr>
            <w:tcW w:w="708" w:type="dxa"/>
          </w:tcPr>
          <w:p w14:paraId="28D22B4E" w14:textId="0B6D5473" w:rsidR="002D5B60" w:rsidRPr="00E6111B" w:rsidRDefault="00D73F17" w:rsidP="00954483">
            <w:pPr>
              <w:spacing w:before="240"/>
              <w:ind w:firstLine="0"/>
              <w:jc w:val="center"/>
              <w:rPr>
                <w:lang w:val="en-GB"/>
              </w:rPr>
            </w:pPr>
            <w:r w:rsidRPr="00E6111B">
              <w:rPr>
                <w:lang w:val="en-GB"/>
              </w:rPr>
              <w:t>11</w:t>
            </w:r>
          </w:p>
        </w:tc>
      </w:tr>
      <w:tr w:rsidR="002D5B60" w:rsidRPr="00E6111B" w14:paraId="7D3D469F" w14:textId="77777777" w:rsidTr="00D73F17">
        <w:tc>
          <w:tcPr>
            <w:tcW w:w="445" w:type="dxa"/>
          </w:tcPr>
          <w:p w14:paraId="47CD09F2" w14:textId="77777777" w:rsidR="002D5B60" w:rsidRPr="00E6111B" w:rsidRDefault="002D5B60" w:rsidP="00954483">
            <w:pPr>
              <w:pStyle w:val="ab"/>
              <w:numPr>
                <w:ilvl w:val="0"/>
                <w:numId w:val="27"/>
              </w:numPr>
              <w:spacing w:before="240"/>
              <w:jc w:val="center"/>
              <w:rPr>
                <w:lang w:val="en-GB"/>
              </w:rPr>
            </w:pPr>
          </w:p>
        </w:tc>
        <w:tc>
          <w:tcPr>
            <w:tcW w:w="8197" w:type="dxa"/>
          </w:tcPr>
          <w:p w14:paraId="20035DCF" w14:textId="60C1F945" w:rsidR="002D5B60" w:rsidRPr="00E6111B" w:rsidRDefault="003F5B60" w:rsidP="00D26FA0">
            <w:pPr>
              <w:spacing w:before="240"/>
              <w:ind w:firstLine="0"/>
              <w:rPr>
                <w:b/>
                <w:bCs/>
                <w:sz w:val="28"/>
                <w:szCs w:val="28"/>
                <w:lang w:val="en-GB"/>
              </w:rPr>
            </w:pPr>
            <w:hyperlink w:anchor="анализ" w:history="1">
              <w:r w:rsidR="00D26FA0" w:rsidRPr="00E6111B">
                <w:rPr>
                  <w:rStyle w:val="a9"/>
                  <w:b/>
                  <w:bCs/>
                  <w:sz w:val="28"/>
                  <w:szCs w:val="28"/>
                  <w:lang w:val="en-GB"/>
                </w:rPr>
                <w:t>Analysis of the event</w:t>
              </w:r>
            </w:hyperlink>
          </w:p>
        </w:tc>
        <w:tc>
          <w:tcPr>
            <w:tcW w:w="708" w:type="dxa"/>
          </w:tcPr>
          <w:p w14:paraId="3C32A052" w14:textId="40852AB8" w:rsidR="002D5B60" w:rsidRPr="00E6111B" w:rsidRDefault="00D73F17" w:rsidP="00954483">
            <w:pPr>
              <w:spacing w:before="240"/>
              <w:ind w:firstLine="0"/>
              <w:jc w:val="center"/>
              <w:rPr>
                <w:lang w:val="en-GB"/>
              </w:rPr>
            </w:pPr>
            <w:r w:rsidRPr="00E6111B">
              <w:rPr>
                <w:lang w:val="en-GB"/>
              </w:rPr>
              <w:t>18</w:t>
            </w:r>
          </w:p>
        </w:tc>
      </w:tr>
      <w:tr w:rsidR="002D5B60" w:rsidRPr="00E6111B" w14:paraId="5ADB5D3D" w14:textId="77777777" w:rsidTr="00D73F17">
        <w:tc>
          <w:tcPr>
            <w:tcW w:w="445" w:type="dxa"/>
          </w:tcPr>
          <w:p w14:paraId="47DCC6AE" w14:textId="77777777" w:rsidR="002D5B60" w:rsidRPr="00E6111B" w:rsidRDefault="002D5B60" w:rsidP="00954483">
            <w:pPr>
              <w:pStyle w:val="ab"/>
              <w:numPr>
                <w:ilvl w:val="0"/>
                <w:numId w:val="27"/>
              </w:numPr>
              <w:spacing w:before="240"/>
              <w:jc w:val="center"/>
              <w:rPr>
                <w:lang w:val="en-GB"/>
              </w:rPr>
            </w:pPr>
          </w:p>
        </w:tc>
        <w:tc>
          <w:tcPr>
            <w:tcW w:w="8197" w:type="dxa"/>
          </w:tcPr>
          <w:p w14:paraId="7BBEE1CA" w14:textId="5F43CAD3" w:rsidR="002D5B60" w:rsidRPr="00E6111B" w:rsidRDefault="003F5B60" w:rsidP="004C3B9E">
            <w:pPr>
              <w:spacing w:before="240"/>
              <w:ind w:firstLine="0"/>
              <w:rPr>
                <w:b/>
                <w:bCs/>
                <w:sz w:val="28"/>
                <w:szCs w:val="28"/>
                <w:lang w:val="en-GB"/>
              </w:rPr>
            </w:pPr>
            <w:hyperlink w:anchor="заключения" w:history="1">
              <w:r w:rsidR="004C3B9E" w:rsidRPr="00E6111B">
                <w:rPr>
                  <w:rStyle w:val="a9"/>
                  <w:b/>
                  <w:bCs/>
                  <w:sz w:val="28"/>
                  <w:szCs w:val="28"/>
                  <w:lang w:val="en-GB"/>
                </w:rPr>
                <w:t>Conclusions</w:t>
              </w:r>
            </w:hyperlink>
          </w:p>
        </w:tc>
        <w:tc>
          <w:tcPr>
            <w:tcW w:w="708" w:type="dxa"/>
          </w:tcPr>
          <w:p w14:paraId="64E907C1" w14:textId="4734C3D5" w:rsidR="002D5B60" w:rsidRPr="00E6111B" w:rsidRDefault="00D73F17" w:rsidP="00954483">
            <w:pPr>
              <w:spacing w:before="240"/>
              <w:ind w:firstLine="0"/>
              <w:jc w:val="center"/>
              <w:rPr>
                <w:lang w:val="en-GB"/>
              </w:rPr>
            </w:pPr>
            <w:r w:rsidRPr="00E6111B">
              <w:rPr>
                <w:lang w:val="en-GB"/>
              </w:rPr>
              <w:t>33</w:t>
            </w:r>
          </w:p>
        </w:tc>
      </w:tr>
      <w:tr w:rsidR="002D5B60" w:rsidRPr="00E6111B" w14:paraId="1FF3E4D0" w14:textId="77777777" w:rsidTr="00D73F17">
        <w:tc>
          <w:tcPr>
            <w:tcW w:w="445" w:type="dxa"/>
          </w:tcPr>
          <w:p w14:paraId="427D8A6B" w14:textId="77777777" w:rsidR="002D5B60" w:rsidRPr="00E6111B" w:rsidRDefault="002D5B60" w:rsidP="00954483">
            <w:pPr>
              <w:pStyle w:val="ab"/>
              <w:numPr>
                <w:ilvl w:val="0"/>
                <w:numId w:val="27"/>
              </w:numPr>
              <w:spacing w:before="240"/>
              <w:jc w:val="center"/>
              <w:rPr>
                <w:lang w:val="en-GB"/>
              </w:rPr>
            </w:pPr>
          </w:p>
        </w:tc>
        <w:tc>
          <w:tcPr>
            <w:tcW w:w="8197" w:type="dxa"/>
          </w:tcPr>
          <w:p w14:paraId="6533F38D" w14:textId="4EAC1A4E" w:rsidR="002D5B60" w:rsidRPr="00E6111B" w:rsidRDefault="003F5B60" w:rsidP="00F01AFD">
            <w:pPr>
              <w:spacing w:before="240"/>
              <w:ind w:firstLine="0"/>
              <w:rPr>
                <w:b/>
                <w:bCs/>
                <w:sz w:val="28"/>
                <w:szCs w:val="28"/>
                <w:lang w:val="en-GB"/>
              </w:rPr>
            </w:pPr>
            <w:hyperlink w:anchor="препоръки" w:history="1">
              <w:r w:rsidR="00F01AFD" w:rsidRPr="00E6111B">
                <w:rPr>
                  <w:rStyle w:val="a9"/>
                  <w:b/>
                  <w:bCs/>
                  <w:sz w:val="28"/>
                  <w:szCs w:val="28"/>
                  <w:lang w:val="en-GB"/>
                </w:rPr>
                <w:t>Safety recommendations</w:t>
              </w:r>
            </w:hyperlink>
          </w:p>
        </w:tc>
        <w:tc>
          <w:tcPr>
            <w:tcW w:w="708" w:type="dxa"/>
          </w:tcPr>
          <w:p w14:paraId="15134968" w14:textId="79C418F6" w:rsidR="002D5B60" w:rsidRPr="00E6111B" w:rsidRDefault="00D73F17" w:rsidP="00954483">
            <w:pPr>
              <w:spacing w:before="240"/>
              <w:ind w:firstLine="0"/>
              <w:jc w:val="center"/>
              <w:rPr>
                <w:lang w:val="en-GB"/>
              </w:rPr>
            </w:pPr>
            <w:r w:rsidRPr="00E6111B">
              <w:rPr>
                <w:lang w:val="en-GB"/>
              </w:rPr>
              <w:t>38</w:t>
            </w:r>
          </w:p>
        </w:tc>
      </w:tr>
    </w:tbl>
    <w:p w14:paraId="0597E61C" w14:textId="77777777" w:rsidR="00DD1B53" w:rsidRPr="00E6111B" w:rsidRDefault="00BF62D9" w:rsidP="00DD1B53">
      <w:pPr>
        <w:rPr>
          <w:lang w:val="en-GB"/>
        </w:rPr>
      </w:pPr>
      <w:r w:rsidRPr="00E6111B">
        <w:rPr>
          <w:lang w:val="en-GB"/>
        </w:rPr>
        <w:br w:type="page"/>
      </w:r>
    </w:p>
    <w:p w14:paraId="2F636B2F" w14:textId="6109744F" w:rsidR="00DD1B53" w:rsidRPr="00E6111B" w:rsidRDefault="00CB2AFD" w:rsidP="00DD1B53">
      <w:pPr>
        <w:jc w:val="center"/>
        <w:rPr>
          <w:b/>
          <w:bCs/>
          <w:lang w:val="en-GB"/>
        </w:rPr>
      </w:pPr>
      <w:r w:rsidRPr="00E6111B">
        <w:rPr>
          <w:b/>
          <w:bCs/>
          <w:lang w:val="en-GB"/>
        </w:rPr>
        <w:lastRenderedPageBreak/>
        <w:t>ABBREVIATIONS, USED IN THE REPORT</w:t>
      </w:r>
    </w:p>
    <w:p w14:paraId="4908EF54" w14:textId="5EAF795B" w:rsidR="00277880" w:rsidRPr="004A423E" w:rsidRDefault="00511B6D" w:rsidP="004C4A2C">
      <w:pPr>
        <w:spacing w:before="120"/>
        <w:rPr>
          <w:lang w:val="it-IT"/>
        </w:rPr>
      </w:pPr>
      <w:r w:rsidRPr="004A423E">
        <w:rPr>
          <w:lang w:val="it-IT"/>
        </w:rPr>
        <w:t>BDZ Cargo Ltd.</w:t>
      </w:r>
      <w:r w:rsidR="00277880" w:rsidRPr="004A423E">
        <w:rPr>
          <w:lang w:val="it-IT"/>
        </w:rPr>
        <w:t xml:space="preserve"> – ,,</w:t>
      </w:r>
      <w:r w:rsidRPr="004A423E">
        <w:rPr>
          <w:lang w:val="it-IT"/>
        </w:rPr>
        <w:t>BDZ</w:t>
      </w:r>
      <w:r w:rsidR="00277880" w:rsidRPr="004A423E">
        <w:rPr>
          <w:lang w:val="it-IT"/>
        </w:rPr>
        <w:t>-</w:t>
      </w:r>
      <w:r w:rsidRPr="004A423E">
        <w:rPr>
          <w:lang w:val="it-IT"/>
        </w:rPr>
        <w:t>Cargo</w:t>
      </w:r>
      <w:r w:rsidR="00277880" w:rsidRPr="004A423E">
        <w:rPr>
          <w:lang w:val="it-IT"/>
        </w:rPr>
        <w:t xml:space="preserve">“ </w:t>
      </w:r>
      <w:r w:rsidRPr="004A423E">
        <w:rPr>
          <w:lang w:val="it-IT"/>
        </w:rPr>
        <w:t>Ltd.</w:t>
      </w:r>
    </w:p>
    <w:p w14:paraId="7D8573AC" w14:textId="70E9A849" w:rsidR="00277880" w:rsidRPr="00E6111B" w:rsidRDefault="004B5735" w:rsidP="004C4A2C">
      <w:pPr>
        <w:spacing w:before="120"/>
        <w:rPr>
          <w:lang w:val="en-GB"/>
        </w:rPr>
      </w:pPr>
      <w:r w:rsidRPr="00E6111B">
        <w:rPr>
          <w:lang w:val="en-GB"/>
        </w:rPr>
        <w:t xml:space="preserve">SE NRIC – State enterprise „National </w:t>
      </w:r>
      <w:r w:rsidR="00E75690" w:rsidRPr="00E6111B">
        <w:rPr>
          <w:lang w:val="en-GB"/>
        </w:rPr>
        <w:t>railway infrastructure company</w:t>
      </w:r>
      <w:proofErr w:type="gramStart"/>
      <w:r w:rsidR="00E75690" w:rsidRPr="00E6111B">
        <w:rPr>
          <w:lang w:val="en-GB"/>
        </w:rPr>
        <w:t xml:space="preserve">“ </w:t>
      </w:r>
      <w:r w:rsidRPr="00E6111B">
        <w:rPr>
          <w:lang w:val="en-GB"/>
        </w:rPr>
        <w:t>(</w:t>
      </w:r>
      <w:proofErr w:type="gramEnd"/>
      <w:r w:rsidRPr="00E6111B">
        <w:rPr>
          <w:lang w:val="en-GB"/>
        </w:rPr>
        <w:t>railway infrastructure manager).</w:t>
      </w:r>
    </w:p>
    <w:p w14:paraId="1AC1BDFA" w14:textId="163978B2" w:rsidR="00743E3C" w:rsidRPr="00E6111B" w:rsidRDefault="004B5735" w:rsidP="004C4A2C">
      <w:pPr>
        <w:spacing w:before="120"/>
        <w:rPr>
          <w:lang w:val="en-GB"/>
        </w:rPr>
      </w:pPr>
      <w:r w:rsidRPr="00E6111B">
        <w:rPr>
          <w:lang w:val="en-GB"/>
        </w:rPr>
        <w:t>BDZ PS Ltd.</w:t>
      </w:r>
      <w:r w:rsidR="00743E3C" w:rsidRPr="00E6111B">
        <w:rPr>
          <w:lang w:val="en-GB"/>
        </w:rPr>
        <w:t xml:space="preserve"> – </w:t>
      </w:r>
      <w:proofErr w:type="gramStart"/>
      <w:r w:rsidR="00743E3C" w:rsidRPr="00E6111B">
        <w:rPr>
          <w:lang w:val="en-GB"/>
        </w:rPr>
        <w:t>,,</w:t>
      </w:r>
      <w:r w:rsidRPr="00E6111B">
        <w:rPr>
          <w:lang w:val="en-GB"/>
        </w:rPr>
        <w:t>BDZ</w:t>
      </w:r>
      <w:proofErr w:type="gramEnd"/>
      <w:r w:rsidR="00743E3C" w:rsidRPr="00E6111B">
        <w:rPr>
          <w:lang w:val="en-GB"/>
        </w:rPr>
        <w:t>-</w:t>
      </w:r>
      <w:r w:rsidRPr="00E6111B">
        <w:rPr>
          <w:lang w:val="en-GB"/>
        </w:rPr>
        <w:t>Passenger Services</w:t>
      </w:r>
      <w:r w:rsidR="00743E3C" w:rsidRPr="00E6111B">
        <w:rPr>
          <w:lang w:val="en-GB"/>
        </w:rPr>
        <w:t xml:space="preserve">“ </w:t>
      </w:r>
      <w:r w:rsidRPr="00E6111B">
        <w:rPr>
          <w:lang w:val="en-GB"/>
        </w:rPr>
        <w:t>Ltd.</w:t>
      </w:r>
    </w:p>
    <w:p w14:paraId="1A5AEA2B" w14:textId="4C83A642" w:rsidR="00277880" w:rsidRPr="00E6111B" w:rsidRDefault="00705030" w:rsidP="004C4A2C">
      <w:pPr>
        <w:spacing w:before="120"/>
        <w:rPr>
          <w:lang w:val="en-GB"/>
        </w:rPr>
      </w:pPr>
      <w:r w:rsidRPr="00E6111B">
        <w:rPr>
          <w:lang w:val="en-GB"/>
        </w:rPr>
        <w:t>RAEA – Railway Administration Executive Agency</w:t>
      </w:r>
      <w:r w:rsidR="00E75690" w:rsidRPr="00E6111B">
        <w:rPr>
          <w:lang w:val="en-GB"/>
        </w:rPr>
        <w:t xml:space="preserve"> (National safety authority)</w:t>
      </w:r>
    </w:p>
    <w:p w14:paraId="4C7D43F0" w14:textId="5947AD96" w:rsidR="00277880" w:rsidRPr="00E6111B" w:rsidRDefault="00E75690" w:rsidP="004C4A2C">
      <w:pPr>
        <w:spacing w:before="120"/>
        <w:rPr>
          <w:lang w:val="en-GB"/>
        </w:rPr>
      </w:pPr>
      <w:r w:rsidRPr="00E6111B">
        <w:rPr>
          <w:lang w:val="en-GB"/>
        </w:rPr>
        <w:t>NAMRTAIB – National Air, Maritime, and Railway Transport Accidents Investigation Board (Independent Specialized National Investigation Body)</w:t>
      </w:r>
    </w:p>
    <w:p w14:paraId="6AFD6E5A" w14:textId="40A87971" w:rsidR="00743E3C" w:rsidRPr="00E6111B" w:rsidRDefault="00535ACB" w:rsidP="00743E3C">
      <w:pPr>
        <w:spacing w:before="120"/>
        <w:rPr>
          <w:lang w:val="en-GB"/>
        </w:rPr>
      </w:pPr>
      <w:r w:rsidRPr="00E6111B">
        <w:rPr>
          <w:lang w:val="en-GB"/>
        </w:rPr>
        <w:t>ECM – Entity in Charge of Maintenance</w:t>
      </w:r>
    </w:p>
    <w:p w14:paraId="2F2DF197" w14:textId="762A4B6A" w:rsidR="00743E3C" w:rsidRPr="00E6111B" w:rsidRDefault="00637E86" w:rsidP="00743E3C">
      <w:pPr>
        <w:spacing w:before="120"/>
        <w:rPr>
          <w:lang w:val="en-GB"/>
        </w:rPr>
      </w:pPr>
      <w:r w:rsidRPr="00E6111B">
        <w:rPr>
          <w:lang w:val="en-GB"/>
        </w:rPr>
        <w:t>RRI МН-68 – Route Relay Interlocking type МН-68</w:t>
      </w:r>
    </w:p>
    <w:p w14:paraId="35781399" w14:textId="002944EA" w:rsidR="00743E3C" w:rsidRPr="00E6111B" w:rsidRDefault="001B1603" w:rsidP="004C4A2C">
      <w:pPr>
        <w:spacing w:before="120"/>
        <w:rPr>
          <w:lang w:val="en-GB"/>
        </w:rPr>
      </w:pPr>
      <w:r w:rsidRPr="00E6111B">
        <w:rPr>
          <w:lang w:val="en-GB"/>
        </w:rPr>
        <w:t>ST</w:t>
      </w:r>
      <w:r w:rsidR="00E27AE9" w:rsidRPr="00E6111B">
        <w:rPr>
          <w:lang w:val="en-GB"/>
        </w:rPr>
        <w:t xml:space="preserve"> – </w:t>
      </w:r>
      <w:r w:rsidRPr="00E6111B">
        <w:rPr>
          <w:lang w:val="en-GB"/>
        </w:rPr>
        <w:t>Shunting train</w:t>
      </w:r>
    </w:p>
    <w:p w14:paraId="7CA421F4" w14:textId="2028A2A6" w:rsidR="00277880" w:rsidRPr="00E6111B" w:rsidRDefault="00DD5A15" w:rsidP="004C4A2C">
      <w:pPr>
        <w:spacing w:before="120"/>
        <w:rPr>
          <w:bCs/>
          <w:lang w:val="en-GB"/>
        </w:rPr>
      </w:pPr>
      <w:r w:rsidRPr="00E6111B">
        <w:rPr>
          <w:bCs/>
          <w:lang w:val="en-GB"/>
        </w:rPr>
        <w:t>TF – Task Force</w:t>
      </w:r>
    </w:p>
    <w:p w14:paraId="5982CBFF" w14:textId="6880225E" w:rsidR="00C01CF8" w:rsidRPr="00E6111B" w:rsidRDefault="000066AB" w:rsidP="004C4A2C">
      <w:pPr>
        <w:spacing w:before="120"/>
        <w:rPr>
          <w:bCs/>
          <w:lang w:val="en-GB"/>
        </w:rPr>
      </w:pPr>
      <w:r w:rsidRPr="00E6111B">
        <w:rPr>
          <w:bCs/>
          <w:lang w:val="en-GB"/>
        </w:rPr>
        <w:t>HTM</w:t>
      </w:r>
      <w:r w:rsidR="00C01CF8" w:rsidRPr="00E6111B">
        <w:rPr>
          <w:bCs/>
          <w:lang w:val="en-GB"/>
        </w:rPr>
        <w:t xml:space="preserve"> – </w:t>
      </w:r>
      <w:r w:rsidRPr="00E6111B">
        <w:rPr>
          <w:bCs/>
          <w:lang w:val="en-GB"/>
        </w:rPr>
        <w:t>Heavy Tamping Machine</w:t>
      </w:r>
    </w:p>
    <w:p w14:paraId="3FB790B1" w14:textId="10505E74" w:rsidR="00277880" w:rsidRPr="00E6111B" w:rsidRDefault="00CD55D6" w:rsidP="004C4A2C">
      <w:pPr>
        <w:spacing w:before="120"/>
        <w:rPr>
          <w:bCs/>
          <w:lang w:val="en-GB"/>
        </w:rPr>
      </w:pPr>
      <w:proofErr w:type="spellStart"/>
      <w:r w:rsidRPr="00E6111B">
        <w:rPr>
          <w:bCs/>
          <w:lang w:val="en-GB"/>
        </w:rPr>
        <w:t>TOaSAR</w:t>
      </w:r>
      <w:proofErr w:type="spellEnd"/>
      <w:r w:rsidR="00277880" w:rsidRPr="00E6111B">
        <w:rPr>
          <w:bCs/>
          <w:lang w:val="en-GB"/>
        </w:rPr>
        <w:t xml:space="preserve"> – </w:t>
      </w:r>
      <w:r w:rsidRPr="00E6111B">
        <w:rPr>
          <w:bCs/>
          <w:lang w:val="en-GB"/>
        </w:rPr>
        <w:t>Train Operation and Shunting Activity Rules</w:t>
      </w:r>
    </w:p>
    <w:p w14:paraId="6CD6C2BD" w14:textId="31E0C0B9" w:rsidR="00033EEF" w:rsidRPr="00E6111B" w:rsidRDefault="002C40F7" w:rsidP="004C4A2C">
      <w:pPr>
        <w:spacing w:before="120"/>
        <w:rPr>
          <w:bCs/>
          <w:lang w:val="en-GB"/>
        </w:rPr>
      </w:pPr>
      <w:r w:rsidRPr="00E6111B">
        <w:rPr>
          <w:bCs/>
          <w:lang w:val="en-GB"/>
        </w:rPr>
        <w:t>RITOR</w:t>
      </w:r>
      <w:r w:rsidR="00033EEF" w:rsidRPr="00E6111B">
        <w:rPr>
          <w:bCs/>
          <w:lang w:val="en-GB"/>
        </w:rPr>
        <w:t xml:space="preserve"> – </w:t>
      </w:r>
      <w:r w:rsidRPr="00E6111B">
        <w:rPr>
          <w:bCs/>
          <w:lang w:val="en-GB"/>
        </w:rPr>
        <w:t>Railway Infrastructure Technical Operation Rules</w:t>
      </w:r>
    </w:p>
    <w:p w14:paraId="3CB56F19" w14:textId="7EC7DBC4" w:rsidR="001A532E" w:rsidRPr="00E6111B" w:rsidRDefault="005B4FF1" w:rsidP="004C4A2C">
      <w:pPr>
        <w:spacing w:before="120"/>
        <w:rPr>
          <w:bCs/>
          <w:lang w:val="en-GB"/>
        </w:rPr>
      </w:pPr>
      <w:r w:rsidRPr="00E6111B">
        <w:rPr>
          <w:bCs/>
          <w:lang w:val="en-GB"/>
        </w:rPr>
        <w:t>RRS – Rail Rolling Stock</w:t>
      </w:r>
    </w:p>
    <w:p w14:paraId="5638C690" w14:textId="0322D8E7" w:rsidR="00277880" w:rsidRPr="00E6111B" w:rsidRDefault="00C56F38" w:rsidP="004C4A2C">
      <w:pPr>
        <w:spacing w:before="120"/>
        <w:rPr>
          <w:bCs/>
          <w:lang w:val="en-GB"/>
        </w:rPr>
      </w:pPr>
      <w:r w:rsidRPr="00E6111B">
        <w:rPr>
          <w:bCs/>
          <w:lang w:val="en-GB"/>
        </w:rPr>
        <w:t>LDP</w:t>
      </w:r>
      <w:r w:rsidR="00277880" w:rsidRPr="00E6111B">
        <w:rPr>
          <w:bCs/>
          <w:lang w:val="en-GB"/>
        </w:rPr>
        <w:t xml:space="preserve"> – </w:t>
      </w:r>
      <w:r w:rsidRPr="00E6111B">
        <w:rPr>
          <w:bCs/>
          <w:lang w:val="en-GB"/>
        </w:rPr>
        <w:t xml:space="preserve">BDZ PS Ltd. Locomotive Depot </w:t>
      </w:r>
      <w:r w:rsidR="00361C0A" w:rsidRPr="00E6111B">
        <w:rPr>
          <w:bCs/>
          <w:lang w:val="en-GB"/>
        </w:rPr>
        <w:t>Prescription</w:t>
      </w:r>
    </w:p>
    <w:p w14:paraId="1E2FF3C9" w14:textId="0D33624F" w:rsidR="00277880" w:rsidRPr="00E6111B" w:rsidRDefault="00361C0A" w:rsidP="004C4A2C">
      <w:pPr>
        <w:spacing w:before="120"/>
        <w:rPr>
          <w:b/>
          <w:bCs/>
          <w:lang w:val="en-GB"/>
        </w:rPr>
      </w:pPr>
      <w:r w:rsidRPr="00E6111B">
        <w:rPr>
          <w:szCs w:val="24"/>
          <w:lang w:val="en-GB"/>
        </w:rPr>
        <w:t>SMS – Safety Management System</w:t>
      </w:r>
    </w:p>
    <w:p w14:paraId="3DDDF82D" w14:textId="05E61BAE" w:rsidR="00277880" w:rsidRPr="00E6111B" w:rsidRDefault="008B0A9D" w:rsidP="004C4A2C">
      <w:pPr>
        <w:spacing w:before="120"/>
        <w:rPr>
          <w:szCs w:val="24"/>
          <w:lang w:val="en-GB"/>
        </w:rPr>
      </w:pPr>
      <w:r w:rsidRPr="00E6111B">
        <w:rPr>
          <w:szCs w:val="24"/>
          <w:lang w:val="en-GB"/>
        </w:rPr>
        <w:t>TMWI</w:t>
      </w:r>
      <w:r w:rsidR="00277880" w:rsidRPr="00E6111B">
        <w:rPr>
          <w:szCs w:val="24"/>
          <w:lang w:val="en-GB"/>
        </w:rPr>
        <w:t xml:space="preserve"> – </w:t>
      </w:r>
      <w:r w:rsidRPr="00E6111B">
        <w:rPr>
          <w:szCs w:val="24"/>
          <w:lang w:val="en-GB"/>
        </w:rPr>
        <w:t xml:space="preserve">Technician-mechanic </w:t>
      </w:r>
      <w:r w:rsidR="00CA0B61" w:rsidRPr="00E6111B">
        <w:rPr>
          <w:szCs w:val="24"/>
          <w:lang w:val="en-GB"/>
        </w:rPr>
        <w:t>wagon inspector</w:t>
      </w:r>
    </w:p>
    <w:p w14:paraId="09D08EDA" w14:textId="2AEDB227" w:rsidR="00E11765" w:rsidRPr="00E6111B" w:rsidRDefault="00A7102F" w:rsidP="004C4A2C">
      <w:pPr>
        <w:spacing w:before="120"/>
        <w:rPr>
          <w:lang w:val="en-GB"/>
        </w:rPr>
      </w:pPr>
      <w:r w:rsidRPr="00E6111B">
        <w:rPr>
          <w:lang w:val="en-GB"/>
        </w:rPr>
        <w:t>DCCM – Device for communications, connections and messages</w:t>
      </w:r>
    </w:p>
    <w:p w14:paraId="1C63A565" w14:textId="2E864DE2" w:rsidR="003F52FD" w:rsidRPr="00E6111B" w:rsidRDefault="00CA0B61" w:rsidP="004C4A2C">
      <w:pPr>
        <w:spacing w:before="120"/>
        <w:rPr>
          <w:lang w:val="en-GB"/>
        </w:rPr>
      </w:pPr>
      <w:r w:rsidRPr="00E6111B">
        <w:rPr>
          <w:lang w:val="en-GB"/>
        </w:rPr>
        <w:t>RDLD</w:t>
      </w:r>
      <w:r w:rsidR="003F52FD" w:rsidRPr="00E6111B">
        <w:rPr>
          <w:lang w:val="en-GB"/>
        </w:rPr>
        <w:t xml:space="preserve"> – </w:t>
      </w:r>
      <w:r w:rsidR="00F13D5C" w:rsidRPr="00E6111B">
        <w:rPr>
          <w:lang w:val="en-GB"/>
        </w:rPr>
        <w:t>Relay Device with key/lock dependency</w:t>
      </w:r>
    </w:p>
    <w:p w14:paraId="44101C71" w14:textId="3C2F2CB8" w:rsidR="0004262F" w:rsidRPr="00E6111B" w:rsidRDefault="00970673" w:rsidP="004C4A2C">
      <w:pPr>
        <w:spacing w:before="120"/>
        <w:rPr>
          <w:lang w:val="en-GB"/>
        </w:rPr>
      </w:pPr>
      <w:r w:rsidRPr="00E6111B">
        <w:rPr>
          <w:lang w:val="en-GB"/>
        </w:rPr>
        <w:t>RTA</w:t>
      </w:r>
      <w:r w:rsidR="0004262F" w:rsidRPr="00E6111B">
        <w:rPr>
          <w:lang w:val="en-GB"/>
        </w:rPr>
        <w:t xml:space="preserve"> – </w:t>
      </w:r>
      <w:r w:rsidRPr="00E6111B">
        <w:rPr>
          <w:lang w:val="en-GB"/>
        </w:rPr>
        <w:t>Railway Transport Act</w:t>
      </w:r>
    </w:p>
    <w:p w14:paraId="7DE02014" w14:textId="6A97CE0E" w:rsidR="0004262F" w:rsidRPr="00E6111B" w:rsidRDefault="004A4D49" w:rsidP="004C4A2C">
      <w:pPr>
        <w:spacing w:before="120"/>
        <w:rPr>
          <w:lang w:val="en-GB"/>
        </w:rPr>
      </w:pPr>
      <w:r w:rsidRPr="00E6111B">
        <w:rPr>
          <w:lang w:val="en-GB"/>
        </w:rPr>
        <w:t>Ordinance № 59 – Ordinance on the rail transport safety management</w:t>
      </w:r>
    </w:p>
    <w:p w14:paraId="0E3B48B9" w14:textId="271C6861" w:rsidR="004C4A2C" w:rsidRPr="00E6111B" w:rsidRDefault="004C4A2C" w:rsidP="004C4A2C">
      <w:pPr>
        <w:spacing w:before="120"/>
        <w:rPr>
          <w:lang w:val="en-GB"/>
        </w:rPr>
      </w:pPr>
    </w:p>
    <w:p w14:paraId="07DD12BB" w14:textId="3B65E63E" w:rsidR="004C4A2C" w:rsidRPr="00E6111B" w:rsidRDefault="004C4A2C" w:rsidP="004C4A2C">
      <w:pPr>
        <w:spacing w:before="60"/>
        <w:rPr>
          <w:lang w:val="en-GB"/>
        </w:rPr>
      </w:pPr>
    </w:p>
    <w:p w14:paraId="4F3EB297" w14:textId="1ED62F9D" w:rsidR="004C4A2C" w:rsidRPr="00E6111B" w:rsidRDefault="004C4A2C" w:rsidP="004C4A2C">
      <w:pPr>
        <w:spacing w:before="60"/>
        <w:rPr>
          <w:lang w:val="en-GB"/>
        </w:rPr>
      </w:pPr>
    </w:p>
    <w:p w14:paraId="19ED615F" w14:textId="72A36AE0" w:rsidR="004C4A2C" w:rsidRPr="00E6111B" w:rsidRDefault="004C4A2C" w:rsidP="004C4A2C">
      <w:pPr>
        <w:spacing w:before="60"/>
        <w:rPr>
          <w:lang w:val="en-GB"/>
        </w:rPr>
      </w:pPr>
    </w:p>
    <w:p w14:paraId="02480139" w14:textId="3FB152E3" w:rsidR="004C4A2C" w:rsidRPr="00E6111B" w:rsidRDefault="004C4A2C" w:rsidP="004C4A2C">
      <w:pPr>
        <w:spacing w:before="60"/>
        <w:rPr>
          <w:lang w:val="en-GB"/>
        </w:rPr>
      </w:pPr>
    </w:p>
    <w:p w14:paraId="10C59952" w14:textId="55743A96" w:rsidR="004C4A2C" w:rsidRPr="00E6111B" w:rsidRDefault="004C4A2C" w:rsidP="004C4A2C">
      <w:pPr>
        <w:spacing w:before="60"/>
        <w:rPr>
          <w:lang w:val="en-GB"/>
        </w:rPr>
      </w:pPr>
    </w:p>
    <w:p w14:paraId="1F6F6770" w14:textId="56524A6A" w:rsidR="004C4A2C" w:rsidRPr="00E6111B" w:rsidRDefault="004C4A2C" w:rsidP="004C4A2C">
      <w:pPr>
        <w:spacing w:before="60"/>
        <w:ind w:firstLine="0"/>
        <w:rPr>
          <w:lang w:val="en-GB"/>
        </w:rPr>
      </w:pPr>
    </w:p>
    <w:p w14:paraId="2DFDA996" w14:textId="2C5718E4" w:rsidR="003170D5" w:rsidRPr="00E6111B" w:rsidRDefault="003170D5" w:rsidP="004C4A2C">
      <w:pPr>
        <w:spacing w:before="60"/>
        <w:ind w:firstLine="0"/>
        <w:rPr>
          <w:lang w:val="en-GB"/>
        </w:rPr>
      </w:pPr>
    </w:p>
    <w:p w14:paraId="2462A824" w14:textId="390C5A0D" w:rsidR="003170D5" w:rsidRPr="00E6111B" w:rsidRDefault="003170D5" w:rsidP="004C4A2C">
      <w:pPr>
        <w:spacing w:before="60"/>
        <w:ind w:firstLine="0"/>
        <w:rPr>
          <w:lang w:val="en-GB"/>
        </w:rPr>
      </w:pPr>
    </w:p>
    <w:p w14:paraId="29E7889B" w14:textId="32031668" w:rsidR="003170D5" w:rsidRPr="00E6111B" w:rsidRDefault="003170D5" w:rsidP="004C4A2C">
      <w:pPr>
        <w:spacing w:before="60"/>
        <w:ind w:firstLine="0"/>
        <w:rPr>
          <w:lang w:val="en-GB"/>
        </w:rPr>
      </w:pPr>
    </w:p>
    <w:p w14:paraId="3B7F5C3D" w14:textId="54CBEB98" w:rsidR="003170D5" w:rsidRPr="00E6111B" w:rsidRDefault="003170D5" w:rsidP="004C4A2C">
      <w:pPr>
        <w:spacing w:before="60"/>
        <w:ind w:firstLine="0"/>
        <w:rPr>
          <w:lang w:val="en-GB"/>
        </w:rPr>
      </w:pPr>
    </w:p>
    <w:p w14:paraId="5E7CBD77" w14:textId="77777777" w:rsidR="00FC7874" w:rsidRPr="00E6111B" w:rsidRDefault="00FC7874" w:rsidP="004C4A2C">
      <w:pPr>
        <w:spacing w:before="60"/>
        <w:ind w:firstLine="0"/>
        <w:rPr>
          <w:lang w:val="en-GB"/>
        </w:rPr>
      </w:pPr>
    </w:p>
    <w:p w14:paraId="5669A4EE" w14:textId="14D182D3" w:rsidR="003170D5" w:rsidRPr="00E6111B" w:rsidRDefault="003170D5" w:rsidP="004C4A2C">
      <w:pPr>
        <w:spacing w:before="60"/>
        <w:ind w:firstLine="0"/>
        <w:rPr>
          <w:lang w:val="en-GB"/>
        </w:rPr>
      </w:pPr>
    </w:p>
    <w:p w14:paraId="449483A9" w14:textId="77777777" w:rsidR="002A57F2" w:rsidRPr="00E6111B" w:rsidRDefault="002A57F2" w:rsidP="004C4A2C">
      <w:pPr>
        <w:spacing w:before="60"/>
        <w:ind w:firstLine="0"/>
        <w:rPr>
          <w:lang w:val="en-GB"/>
        </w:rPr>
      </w:pPr>
    </w:p>
    <w:p w14:paraId="4B49FB2F" w14:textId="45F15926" w:rsidR="00277880" w:rsidRPr="00E6111B" w:rsidRDefault="00535ACB" w:rsidP="00551EC2">
      <w:pPr>
        <w:pStyle w:val="ab"/>
        <w:numPr>
          <w:ilvl w:val="0"/>
          <w:numId w:val="1"/>
        </w:numPr>
        <w:ind w:firstLine="349"/>
        <w:rPr>
          <w:b/>
          <w:bCs/>
          <w:sz w:val="28"/>
          <w:szCs w:val="22"/>
          <w:lang w:val="en-GB"/>
        </w:rPr>
      </w:pPr>
      <w:r w:rsidRPr="00E6111B">
        <w:rPr>
          <w:b/>
          <w:bCs/>
          <w:sz w:val="28"/>
          <w:szCs w:val="22"/>
          <w:lang w:val="en-GB"/>
        </w:rPr>
        <w:lastRenderedPageBreak/>
        <w:t>Summary</w:t>
      </w:r>
      <w:bookmarkStart w:id="1" w:name="резюме"/>
      <w:bookmarkEnd w:id="1"/>
    </w:p>
    <w:p w14:paraId="51112A90" w14:textId="1E8CF41A" w:rsidR="00BF62D9" w:rsidRPr="00E6111B" w:rsidRDefault="00535ACB" w:rsidP="00551EC2">
      <w:pPr>
        <w:pStyle w:val="ab"/>
        <w:numPr>
          <w:ilvl w:val="1"/>
          <w:numId w:val="1"/>
        </w:numPr>
        <w:spacing w:before="120"/>
        <w:ind w:left="788" w:hanging="79"/>
        <w:contextualSpacing w:val="0"/>
        <w:rPr>
          <w:i/>
          <w:iCs/>
          <w:lang w:val="en-GB"/>
        </w:rPr>
      </w:pPr>
      <w:r w:rsidRPr="00E6111B">
        <w:rPr>
          <w:i/>
          <w:iCs/>
          <w:lang w:val="en-GB"/>
        </w:rPr>
        <w:t>Brief Description of the Event</w:t>
      </w:r>
      <w:r w:rsidR="003C706B" w:rsidRPr="00E6111B">
        <w:rPr>
          <w:i/>
          <w:iCs/>
          <w:lang w:val="en-GB"/>
        </w:rPr>
        <w:t>.</w:t>
      </w:r>
    </w:p>
    <w:p w14:paraId="68D668A5" w14:textId="306E1C18" w:rsidR="00F67C54" w:rsidRPr="00E6111B" w:rsidRDefault="00F67C54" w:rsidP="00BD0A7A">
      <w:pPr>
        <w:ind w:firstLine="720"/>
        <w:rPr>
          <w:lang w:val="en-GB"/>
        </w:rPr>
      </w:pPr>
      <w:r w:rsidRPr="00E6111B">
        <w:rPr>
          <w:lang w:val="en-GB"/>
        </w:rPr>
        <w:t xml:space="preserve">On 31.07.2021, at 15:25 p.m. from Blagoevgrad station departed ST No 50890, consisting of 16 tank wagons empty of light fuels, 64 axles, 329 tonnes, towed by train locomotive No98520055155-6 and electric locomotive No 97520061003-1 with locomotive crews of BDZ Cargo Ltd. In locomotive No 97520061003-1 to </w:t>
      </w:r>
      <w:proofErr w:type="spellStart"/>
      <w:r w:rsidRPr="00E6111B">
        <w:rPr>
          <w:lang w:val="en-GB"/>
        </w:rPr>
        <w:t>Dupnitsa</w:t>
      </w:r>
      <w:proofErr w:type="spellEnd"/>
      <w:r w:rsidRPr="00E6111B">
        <w:rPr>
          <w:lang w:val="en-GB"/>
        </w:rPr>
        <w:t xml:space="preserve"> station, travelled also the transport crew — shunting person and shunting </w:t>
      </w:r>
      <w:proofErr w:type="gramStart"/>
      <w:r w:rsidRPr="00E6111B">
        <w:rPr>
          <w:lang w:val="en-GB"/>
        </w:rPr>
        <w:t>switchman, also</w:t>
      </w:r>
      <w:proofErr w:type="gramEnd"/>
      <w:r w:rsidRPr="00E6111B">
        <w:rPr>
          <w:lang w:val="en-GB"/>
        </w:rPr>
        <w:t xml:space="preserve"> employees of BDZ Cargo Ltd., who composed the train in Blagoevgrad station. The train route is in the direction of Blagoevgrad —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 </w:t>
      </w:r>
      <w:proofErr w:type="spellStart"/>
      <w:r w:rsidRPr="00E6111B">
        <w:rPr>
          <w:lang w:val="en-GB"/>
        </w:rPr>
        <w:t>Dupnitsa</w:t>
      </w:r>
      <w:proofErr w:type="spellEnd"/>
      <w:r w:rsidRPr="00E6111B">
        <w:rPr>
          <w:lang w:val="en-GB"/>
        </w:rPr>
        <w:t>.</w:t>
      </w:r>
    </w:p>
    <w:p w14:paraId="30945722" w14:textId="4895810E" w:rsidR="00120CCE" w:rsidRPr="00E6111B" w:rsidRDefault="00120CCE" w:rsidP="00D70F9D">
      <w:pPr>
        <w:rPr>
          <w:lang w:val="en-GB"/>
        </w:rPr>
      </w:pPr>
      <w:proofErr w:type="gramStart"/>
      <w:r w:rsidRPr="00E6111B">
        <w:rPr>
          <w:lang w:val="en-GB"/>
        </w:rPr>
        <w:t xml:space="preserve">At 15:36 p.m. </w:t>
      </w:r>
      <w:r w:rsidR="00516C57" w:rsidRPr="00E6111B">
        <w:rPr>
          <w:lang w:val="en-GB"/>
        </w:rPr>
        <w:t>ST</w:t>
      </w:r>
      <w:r w:rsidRPr="00E6111B">
        <w:rPr>
          <w:lang w:val="en-GB"/>
        </w:rPr>
        <w:t xml:space="preserve"> No 50890 was accepted at </w:t>
      </w:r>
      <w:proofErr w:type="spellStart"/>
      <w:r w:rsidRPr="00E6111B">
        <w:rPr>
          <w:lang w:val="en-GB"/>
        </w:rPr>
        <w:t>Kocherinovo</w:t>
      </w:r>
      <w:proofErr w:type="spellEnd"/>
      <w:r w:rsidRPr="00E6111B">
        <w:rPr>
          <w:lang w:val="en-GB"/>
        </w:rPr>
        <w:t xml:space="preserve"> station on the second main tr</w:t>
      </w:r>
      <w:r w:rsidR="00516C57" w:rsidRPr="00E6111B">
        <w:rPr>
          <w:lang w:val="en-GB"/>
        </w:rPr>
        <w:t xml:space="preserve">ack with a stop and the </w:t>
      </w:r>
      <w:r w:rsidR="00231736" w:rsidRPr="00E6111B">
        <w:rPr>
          <w:lang w:val="en-GB"/>
        </w:rPr>
        <w:t xml:space="preserve">traffic manager on-duty </w:t>
      </w:r>
      <w:r w:rsidRPr="00E6111B">
        <w:rPr>
          <w:lang w:val="en-GB"/>
        </w:rPr>
        <w:t>delivered a traffic order under special conditions “Model II-A” for t</w:t>
      </w:r>
      <w:r w:rsidR="00231736" w:rsidRPr="00E6111B">
        <w:rPr>
          <w:lang w:val="en-GB"/>
        </w:rPr>
        <w:t xml:space="preserve">he crossing along the interstation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at a speed of up to 60 km/h (due to the limitation of the running speed of all trains and vehicles from 14:00 </w:t>
      </w:r>
      <w:r w:rsidR="00231736" w:rsidRPr="00E6111B">
        <w:rPr>
          <w:lang w:val="en-GB"/>
        </w:rPr>
        <w:t xml:space="preserve">p.m. </w:t>
      </w:r>
      <w:r w:rsidRPr="00E6111B">
        <w:rPr>
          <w:lang w:val="en-GB"/>
        </w:rPr>
        <w:t>by the railway infrastructu</w:t>
      </w:r>
      <w:r w:rsidR="00231736" w:rsidRPr="00E6111B">
        <w:rPr>
          <w:lang w:val="en-GB"/>
        </w:rPr>
        <w:t>re manager from 80 to 60 km/h along</w:t>
      </w:r>
      <w:r w:rsidRPr="00E6111B">
        <w:rPr>
          <w:lang w:val="en-GB"/>
        </w:rPr>
        <w:t xml:space="preserve"> the </w:t>
      </w:r>
      <w:r w:rsidR="00231736" w:rsidRPr="00E6111B">
        <w:rPr>
          <w:lang w:val="en-GB"/>
        </w:rPr>
        <w:t>above</w:t>
      </w:r>
      <w:r w:rsidRPr="00E6111B">
        <w:rPr>
          <w:lang w:val="en-GB"/>
        </w:rPr>
        <w:t xml:space="preserve">mentioned </w:t>
      </w:r>
      <w:r w:rsidR="00231736" w:rsidRPr="00E6111B">
        <w:rPr>
          <w:lang w:val="en-GB"/>
        </w:rPr>
        <w:t>inter</w:t>
      </w:r>
      <w:r w:rsidRPr="00E6111B">
        <w:rPr>
          <w:lang w:val="en-GB"/>
        </w:rPr>
        <w:t>station).</w:t>
      </w:r>
      <w:proofErr w:type="gramEnd"/>
    </w:p>
    <w:p w14:paraId="5142D086" w14:textId="08E8C0C4" w:rsidR="00FC7334" w:rsidRPr="00E6111B" w:rsidRDefault="00E618E0" w:rsidP="00E04A4C">
      <w:pPr>
        <w:ind w:firstLine="720"/>
        <w:rPr>
          <w:lang w:val="en-GB"/>
        </w:rPr>
      </w:pPr>
      <w:r w:rsidRPr="00E6111B">
        <w:rPr>
          <w:lang w:val="en-GB"/>
        </w:rPr>
        <w:t xml:space="preserve">The train departed at 15:37 p.m. from </w:t>
      </w:r>
      <w:proofErr w:type="spellStart"/>
      <w:r w:rsidRPr="00E6111B">
        <w:rPr>
          <w:lang w:val="en-GB"/>
        </w:rPr>
        <w:t>Kocherinovo</w:t>
      </w:r>
      <w:proofErr w:type="spellEnd"/>
      <w:r w:rsidRPr="00E6111B">
        <w:rPr>
          <w:lang w:val="en-GB"/>
        </w:rPr>
        <w:t xml:space="preserve"> station with a regular exit signal. In the course of the train movement along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interstation, about km 107+ 545 the locomotive drivers of the two locomotives felt the locomotives sliding, as the locomotive driver of the leading loc</w:t>
      </w:r>
      <w:r w:rsidR="00165113" w:rsidRPr="00E6111B">
        <w:rPr>
          <w:lang w:val="en-GB"/>
        </w:rPr>
        <w:t xml:space="preserve">omotive No 97520061003-1 started </w:t>
      </w:r>
      <w:r w:rsidRPr="00E6111B">
        <w:rPr>
          <w:lang w:val="en-GB"/>
        </w:rPr>
        <w:t xml:space="preserve">stopping the train with the </w:t>
      </w:r>
      <w:r w:rsidR="00165113" w:rsidRPr="00E6111B">
        <w:rPr>
          <w:lang w:val="en-GB"/>
        </w:rPr>
        <w:t xml:space="preserve">train brake and the train stopped </w:t>
      </w:r>
      <w:r w:rsidRPr="00E6111B">
        <w:rPr>
          <w:lang w:val="en-GB"/>
        </w:rPr>
        <w:t>at km 10</w:t>
      </w:r>
      <w:r w:rsidR="00165113" w:rsidRPr="00E6111B">
        <w:rPr>
          <w:lang w:val="en-GB"/>
        </w:rPr>
        <w:t xml:space="preserve">7+ 500. The shunting crew </w:t>
      </w:r>
      <w:r w:rsidRPr="00E6111B">
        <w:rPr>
          <w:lang w:val="en-GB"/>
        </w:rPr>
        <w:t xml:space="preserve">and </w:t>
      </w:r>
      <w:r w:rsidR="00165113" w:rsidRPr="00E6111B">
        <w:rPr>
          <w:lang w:val="en-GB"/>
        </w:rPr>
        <w:t xml:space="preserve">the </w:t>
      </w:r>
      <w:r w:rsidRPr="00E6111B">
        <w:rPr>
          <w:lang w:val="en-GB"/>
        </w:rPr>
        <w:t xml:space="preserve">locomotive drivers inspected the train and found that the last </w:t>
      </w:r>
      <w:proofErr w:type="gramStart"/>
      <w:r w:rsidRPr="00E6111B">
        <w:rPr>
          <w:lang w:val="en-GB"/>
        </w:rPr>
        <w:t>5</w:t>
      </w:r>
      <w:proofErr w:type="gramEnd"/>
      <w:r w:rsidRPr="00E6111B">
        <w:rPr>
          <w:lang w:val="en-GB"/>
        </w:rPr>
        <w:t xml:space="preserve"> wagons of train No 81527852130-8, 337965338, 31527852254-7, 31527851994-9, 82527851614-1 had derailed to the right i</w:t>
      </w:r>
      <w:r w:rsidR="00165113" w:rsidRPr="00E6111B">
        <w:rPr>
          <w:lang w:val="en-GB"/>
        </w:rPr>
        <w:t>n the direction of traffic and the</w:t>
      </w:r>
      <w:r w:rsidRPr="00E6111B">
        <w:rPr>
          <w:lang w:val="en-GB"/>
        </w:rPr>
        <w:t xml:space="preserve"> track was severely deformed. (</w:t>
      </w:r>
      <w:r w:rsidR="00165113" w:rsidRPr="00E6111B">
        <w:rPr>
          <w:lang w:val="en-GB"/>
        </w:rPr>
        <w:t>Fig</w:t>
      </w:r>
      <w:r w:rsidRPr="00E6111B">
        <w:rPr>
          <w:lang w:val="en-GB"/>
        </w:rPr>
        <w:t>. 1.1)</w:t>
      </w:r>
    </w:p>
    <w:p w14:paraId="0BB7A394" w14:textId="52099F31" w:rsidR="00FC7334" w:rsidRPr="00E6111B" w:rsidRDefault="003F61AC" w:rsidP="003F61AC">
      <w:pPr>
        <w:rPr>
          <w:lang w:val="en-GB"/>
        </w:rPr>
      </w:pPr>
      <w:r w:rsidRPr="00E6111B">
        <w:rPr>
          <w:noProof/>
          <w:lang w:val="bg-BG" w:eastAsia="bg-BG"/>
        </w:rPr>
        <w:drawing>
          <wp:inline distT="0" distB="0" distL="0" distR="0" wp14:anchorId="32752EB7" wp14:editId="548DE3D1">
            <wp:extent cx="5001634" cy="3442448"/>
            <wp:effectExtent l="0" t="0" r="8890" b="5715"/>
            <wp:docPr id="127" name="Картина 127" descr="C:\Users\BSkrobanski\AppData\Local\Temp\Temp1_Photos-001.zip\IMG_20210731_194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krobanski\AppData\Local\Temp\Temp1_Photos-001.zip\IMG_20210731_19493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05308" cy="3444977"/>
                    </a:xfrm>
                    <a:prstGeom prst="rect">
                      <a:avLst/>
                    </a:prstGeom>
                    <a:noFill/>
                    <a:ln>
                      <a:noFill/>
                    </a:ln>
                  </pic:spPr>
                </pic:pic>
              </a:graphicData>
            </a:graphic>
          </wp:inline>
        </w:drawing>
      </w:r>
    </w:p>
    <w:p w14:paraId="201B2C73" w14:textId="462CFFD5" w:rsidR="00FC7334" w:rsidRPr="00E6111B" w:rsidRDefault="00165113" w:rsidP="00FC7334">
      <w:pPr>
        <w:ind w:firstLine="720"/>
        <w:jc w:val="center"/>
        <w:rPr>
          <w:b/>
          <w:lang w:val="en-GB"/>
        </w:rPr>
      </w:pPr>
      <w:r w:rsidRPr="00E6111B">
        <w:rPr>
          <w:b/>
          <w:lang w:val="en-GB"/>
        </w:rPr>
        <w:t>Fig</w:t>
      </w:r>
      <w:r w:rsidR="00FC7334" w:rsidRPr="00E6111B">
        <w:rPr>
          <w:b/>
          <w:lang w:val="en-GB"/>
        </w:rPr>
        <w:t>. 1.1</w:t>
      </w:r>
      <w:r w:rsidR="00830D9F" w:rsidRPr="00E6111B">
        <w:rPr>
          <w:b/>
          <w:lang w:val="en-GB"/>
        </w:rPr>
        <w:t xml:space="preserve">. </w:t>
      </w:r>
      <w:r w:rsidRPr="00E6111B">
        <w:rPr>
          <w:b/>
          <w:lang w:val="en-GB"/>
        </w:rPr>
        <w:t>Derailment of</w:t>
      </w:r>
      <w:r w:rsidR="00830D9F" w:rsidRPr="00E6111B">
        <w:rPr>
          <w:b/>
          <w:lang w:val="en-GB"/>
        </w:rPr>
        <w:t xml:space="preserve"> </w:t>
      </w:r>
      <w:proofErr w:type="gramStart"/>
      <w:r w:rsidR="00830D9F" w:rsidRPr="00E6111B">
        <w:rPr>
          <w:b/>
          <w:lang w:val="en-GB"/>
        </w:rPr>
        <w:t>5</w:t>
      </w:r>
      <w:proofErr w:type="gramEnd"/>
      <w:r w:rsidR="00830D9F" w:rsidRPr="00E6111B">
        <w:rPr>
          <w:b/>
          <w:lang w:val="en-GB"/>
        </w:rPr>
        <w:t xml:space="preserve"> </w:t>
      </w:r>
      <w:r w:rsidRPr="00E6111B">
        <w:rPr>
          <w:b/>
          <w:lang w:val="en-GB"/>
        </w:rPr>
        <w:t>wagons from ST</w:t>
      </w:r>
      <w:r w:rsidR="003F61AC" w:rsidRPr="00E6111B">
        <w:rPr>
          <w:b/>
          <w:lang w:val="en-GB"/>
        </w:rPr>
        <w:t xml:space="preserve"> № 50890</w:t>
      </w:r>
    </w:p>
    <w:p w14:paraId="66D9147D" w14:textId="4971CA46" w:rsidR="00FC7334" w:rsidRPr="00E6111B" w:rsidRDefault="00FC7334" w:rsidP="003F61AC">
      <w:pPr>
        <w:ind w:firstLine="0"/>
        <w:rPr>
          <w:lang w:val="en-GB"/>
        </w:rPr>
      </w:pPr>
    </w:p>
    <w:p w14:paraId="78DE6621" w14:textId="34FF63F6" w:rsidR="00FE2466" w:rsidRPr="00E6111B" w:rsidRDefault="00FE2466" w:rsidP="00FD758A">
      <w:pPr>
        <w:ind w:firstLine="720"/>
        <w:rPr>
          <w:lang w:val="en-GB"/>
        </w:rPr>
      </w:pPr>
      <w:r w:rsidRPr="00E6111B">
        <w:rPr>
          <w:lang w:val="en-GB"/>
        </w:rPr>
        <w:t>Because of the derailment, the wagons hit and caused damages to two pillars of the catenary tha</w:t>
      </w:r>
      <w:r w:rsidR="005A7763" w:rsidRPr="00E6111B">
        <w:rPr>
          <w:lang w:val="en-GB"/>
        </w:rPr>
        <w:t>t is hanging. E</w:t>
      </w:r>
      <w:r w:rsidRPr="00E6111B">
        <w:rPr>
          <w:lang w:val="en-GB"/>
        </w:rPr>
        <w:t xml:space="preserve">lectric volt arc </w:t>
      </w:r>
      <w:proofErr w:type="gramStart"/>
      <w:r w:rsidR="005A7763" w:rsidRPr="00E6111B">
        <w:rPr>
          <w:lang w:val="en-GB"/>
        </w:rPr>
        <w:t>was caused</w:t>
      </w:r>
      <w:proofErr w:type="gramEnd"/>
      <w:r w:rsidR="005A7763" w:rsidRPr="00E6111B">
        <w:rPr>
          <w:lang w:val="en-GB"/>
        </w:rPr>
        <w:t xml:space="preserve"> that ignited </w:t>
      </w:r>
      <w:r w:rsidRPr="00E6111B">
        <w:rPr>
          <w:lang w:val="en-GB"/>
        </w:rPr>
        <w:t xml:space="preserve">dry grasses and shrubs near the track. In order to prevent a fire with the derailed tank wagons of the train, </w:t>
      </w:r>
      <w:r w:rsidR="005A7763" w:rsidRPr="00E6111B">
        <w:rPr>
          <w:lang w:val="en-GB"/>
        </w:rPr>
        <w:t xml:space="preserve">the </w:t>
      </w:r>
      <w:r w:rsidRPr="00E6111B">
        <w:rPr>
          <w:lang w:val="en-GB"/>
        </w:rPr>
        <w:t>locomotive drivers togeth</w:t>
      </w:r>
      <w:r w:rsidR="005A7763" w:rsidRPr="00E6111B">
        <w:rPr>
          <w:lang w:val="en-GB"/>
        </w:rPr>
        <w:t xml:space="preserve">er with the shunting crew </w:t>
      </w:r>
      <w:r w:rsidR="005F13FA" w:rsidRPr="00E6111B">
        <w:rPr>
          <w:lang w:val="en-GB"/>
        </w:rPr>
        <w:t>undertook detachment of</w:t>
      </w:r>
      <w:r w:rsidRPr="00E6111B">
        <w:rPr>
          <w:lang w:val="en-GB"/>
        </w:rPr>
        <w:t xml:space="preserve"> the </w:t>
      </w:r>
      <w:r w:rsidR="005F13FA" w:rsidRPr="00E6111B">
        <w:rPr>
          <w:lang w:val="en-GB"/>
        </w:rPr>
        <w:t>non-</w:t>
      </w:r>
      <w:r w:rsidRPr="00E6111B">
        <w:rPr>
          <w:lang w:val="en-GB"/>
        </w:rPr>
        <w:t>derailed 11 wagons and pull</w:t>
      </w:r>
      <w:r w:rsidR="002A6709" w:rsidRPr="00E6111B">
        <w:rPr>
          <w:lang w:val="en-GB"/>
        </w:rPr>
        <w:t xml:space="preserve">ed </w:t>
      </w:r>
      <w:r w:rsidRPr="00E6111B">
        <w:rPr>
          <w:lang w:val="en-GB"/>
        </w:rPr>
        <w:t>them at a safe distance.</w:t>
      </w:r>
    </w:p>
    <w:p w14:paraId="3C09358E" w14:textId="3F188DCD" w:rsidR="00491F1E" w:rsidRPr="00E6111B" w:rsidRDefault="00491F1E" w:rsidP="00277880">
      <w:pPr>
        <w:ind w:firstLine="720"/>
        <w:rPr>
          <w:lang w:val="en-GB"/>
        </w:rPr>
      </w:pPr>
      <w:r w:rsidRPr="00E6111B">
        <w:rPr>
          <w:lang w:val="en-GB"/>
        </w:rPr>
        <w:lastRenderedPageBreak/>
        <w:t xml:space="preserve">At 19:51 </w:t>
      </w:r>
      <w:r w:rsidR="00632DA9" w:rsidRPr="00E6111B">
        <w:rPr>
          <w:lang w:val="en-GB"/>
        </w:rPr>
        <w:t xml:space="preserve">p.m. </w:t>
      </w:r>
      <w:r w:rsidRPr="00E6111B">
        <w:rPr>
          <w:lang w:val="en-GB"/>
        </w:rPr>
        <w:t xml:space="preserve">with an order of the train </w:t>
      </w:r>
      <w:r w:rsidR="00347C7D" w:rsidRPr="00E6111B">
        <w:rPr>
          <w:lang w:val="en-GB"/>
        </w:rPr>
        <w:t xml:space="preserve">dispatcher, the interstation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w:t>
      </w:r>
      <w:proofErr w:type="gramStart"/>
      <w:r w:rsidRPr="00E6111B">
        <w:rPr>
          <w:lang w:val="en-GB"/>
        </w:rPr>
        <w:t>was closed</w:t>
      </w:r>
      <w:proofErr w:type="gramEnd"/>
      <w:r w:rsidRPr="00E6111B">
        <w:rPr>
          <w:lang w:val="en-GB"/>
        </w:rPr>
        <w:t xml:space="preserve"> for movement of all trains and vehicles except the restoratives. At 19:33</w:t>
      </w:r>
      <w:r w:rsidR="00347C7D" w:rsidRPr="00E6111B">
        <w:rPr>
          <w:lang w:val="en-GB"/>
        </w:rPr>
        <w:t>p.m.</w:t>
      </w:r>
      <w:r w:rsidRPr="00E6111B">
        <w:rPr>
          <w:lang w:val="en-GB"/>
        </w:rPr>
        <w:t xml:space="preserve">, the </w:t>
      </w:r>
      <w:r w:rsidR="00347C7D" w:rsidRPr="00E6111B">
        <w:rPr>
          <w:lang w:val="en-GB"/>
        </w:rPr>
        <w:t>non-derailed 11 wagons of IT</w:t>
      </w:r>
      <w:r w:rsidRPr="00E6111B">
        <w:rPr>
          <w:lang w:val="en-GB"/>
        </w:rPr>
        <w:t xml:space="preserve"> No 50890 with the train locomotives </w:t>
      </w:r>
      <w:proofErr w:type="gramStart"/>
      <w:r w:rsidRPr="00E6111B">
        <w:rPr>
          <w:lang w:val="en-GB"/>
        </w:rPr>
        <w:t>were pulled</w:t>
      </w:r>
      <w:proofErr w:type="gramEnd"/>
      <w:r w:rsidRPr="00E6111B">
        <w:rPr>
          <w:lang w:val="en-GB"/>
        </w:rPr>
        <w:t xml:space="preserve"> to </w:t>
      </w:r>
      <w:proofErr w:type="spellStart"/>
      <w:r w:rsidRPr="00E6111B">
        <w:rPr>
          <w:lang w:val="en-GB"/>
        </w:rPr>
        <w:t>Boboshevo</w:t>
      </w:r>
      <w:proofErr w:type="spellEnd"/>
      <w:r w:rsidRPr="00E6111B">
        <w:rPr>
          <w:lang w:val="en-GB"/>
        </w:rPr>
        <w:t xml:space="preserve"> station and at 19:45</w:t>
      </w:r>
      <w:r w:rsidR="00347C7D" w:rsidRPr="00E6111B">
        <w:rPr>
          <w:lang w:val="en-GB"/>
        </w:rPr>
        <w:t xml:space="preserve"> p.m., </w:t>
      </w:r>
      <w:r w:rsidRPr="00E6111B">
        <w:rPr>
          <w:lang w:val="en-GB"/>
        </w:rPr>
        <w:t xml:space="preserve">they departed to the station of </w:t>
      </w:r>
      <w:proofErr w:type="spellStart"/>
      <w:r w:rsidRPr="00E6111B">
        <w:rPr>
          <w:lang w:val="en-GB"/>
        </w:rPr>
        <w:t>Dupnitsa</w:t>
      </w:r>
      <w:proofErr w:type="spellEnd"/>
      <w:r w:rsidRPr="00E6111B">
        <w:rPr>
          <w:lang w:val="en-GB"/>
        </w:rPr>
        <w:t>.</w:t>
      </w:r>
    </w:p>
    <w:p w14:paraId="652163BD" w14:textId="044682EC" w:rsidR="00347C7D" w:rsidRPr="00E6111B" w:rsidRDefault="00347C7D" w:rsidP="00D46232">
      <w:pPr>
        <w:ind w:firstLine="720"/>
        <w:rPr>
          <w:lang w:val="en-GB"/>
        </w:rPr>
      </w:pPr>
      <w:r w:rsidRPr="00E6111B">
        <w:rPr>
          <w:lang w:val="en-GB"/>
        </w:rPr>
        <w:t>To lift the der</w:t>
      </w:r>
      <w:r w:rsidR="005D634D" w:rsidRPr="00E6111B">
        <w:rPr>
          <w:lang w:val="en-GB"/>
        </w:rPr>
        <w:t>ailed on the rail track wagons</w:t>
      </w:r>
      <w:r w:rsidRPr="00E6111B">
        <w:rPr>
          <w:lang w:val="en-GB"/>
        </w:rPr>
        <w:t xml:space="preserve">, </w:t>
      </w:r>
      <w:r w:rsidR="005D634D" w:rsidRPr="00E6111B">
        <w:rPr>
          <w:lang w:val="en-GB"/>
        </w:rPr>
        <w:t xml:space="preserve">SE </w:t>
      </w:r>
      <w:r w:rsidRPr="00E6111B">
        <w:rPr>
          <w:lang w:val="en-GB"/>
        </w:rPr>
        <w:t xml:space="preserve">NRIC has sent from Sofia station a specialised emergency vehicle, </w:t>
      </w:r>
      <w:r w:rsidR="00D32C49" w:rsidRPr="00E6111B">
        <w:rPr>
          <w:lang w:val="en-GB"/>
        </w:rPr>
        <w:t xml:space="preserve">UNIMOG, </w:t>
      </w:r>
      <w:r w:rsidRPr="00E6111B">
        <w:rPr>
          <w:lang w:val="en-GB"/>
        </w:rPr>
        <w:t xml:space="preserve">which </w:t>
      </w:r>
      <w:r w:rsidR="00D32C49" w:rsidRPr="00E6111B">
        <w:rPr>
          <w:lang w:val="en-GB"/>
        </w:rPr>
        <w:t xml:space="preserve">lifted </w:t>
      </w:r>
      <w:r w:rsidRPr="00E6111B">
        <w:rPr>
          <w:lang w:val="en-GB"/>
        </w:rPr>
        <w:t xml:space="preserve">all </w:t>
      </w:r>
      <w:r w:rsidR="00D32C49" w:rsidRPr="00E6111B">
        <w:rPr>
          <w:lang w:val="en-GB"/>
        </w:rPr>
        <w:t xml:space="preserve">the </w:t>
      </w:r>
      <w:r w:rsidRPr="00E6111B">
        <w:rPr>
          <w:lang w:val="en-GB"/>
        </w:rPr>
        <w:t>wagons.</w:t>
      </w:r>
    </w:p>
    <w:p w14:paraId="579D72DB" w14:textId="1800A030" w:rsidR="002C3BCA" w:rsidRPr="00E6111B" w:rsidRDefault="002C3BCA" w:rsidP="00D46232">
      <w:pPr>
        <w:ind w:firstLine="720"/>
        <w:rPr>
          <w:lang w:val="en-GB"/>
        </w:rPr>
      </w:pPr>
      <w:r w:rsidRPr="00E6111B">
        <w:rPr>
          <w:lang w:val="en-GB"/>
        </w:rPr>
        <w:t xml:space="preserve">The last derailed sixteenth wagon No 82527851614-1 </w:t>
      </w:r>
      <w:proofErr w:type="gramStart"/>
      <w:r w:rsidRPr="00E6111B">
        <w:rPr>
          <w:lang w:val="en-GB"/>
        </w:rPr>
        <w:t xml:space="preserve">was lifted at 04:05 a.m. and pulled to </w:t>
      </w:r>
      <w:proofErr w:type="spellStart"/>
      <w:r w:rsidRPr="00E6111B">
        <w:rPr>
          <w:lang w:val="en-GB"/>
        </w:rPr>
        <w:t>Boboshevo</w:t>
      </w:r>
      <w:proofErr w:type="spellEnd"/>
      <w:r w:rsidRPr="00E6111B">
        <w:rPr>
          <w:lang w:val="en-GB"/>
        </w:rPr>
        <w:t xml:space="preserve"> station at 04:40 a.m. on 01.08.2021</w:t>
      </w:r>
      <w:proofErr w:type="gramEnd"/>
      <w:r w:rsidRPr="00E6111B">
        <w:rPr>
          <w:lang w:val="en-GB"/>
        </w:rPr>
        <w:t>.</w:t>
      </w:r>
    </w:p>
    <w:p w14:paraId="38CA4A85" w14:textId="05B059B3" w:rsidR="007736CB" w:rsidRPr="00E6111B" w:rsidRDefault="007736CB" w:rsidP="00D46232">
      <w:pPr>
        <w:ind w:firstLine="720"/>
        <w:rPr>
          <w:lang w:val="en-GB"/>
        </w:rPr>
      </w:pPr>
      <w:r w:rsidRPr="00E6111B">
        <w:rPr>
          <w:lang w:val="en-GB"/>
        </w:rPr>
        <w:t xml:space="preserve">By order of the train dispatcher at 10:47 a.m. on 01.08.2021, the train movement along </w:t>
      </w:r>
      <w:proofErr w:type="spellStart"/>
      <w:r w:rsidRPr="00E6111B">
        <w:rPr>
          <w:lang w:val="en-GB"/>
        </w:rPr>
        <w:t>Boboshevo</w:t>
      </w:r>
      <w:proofErr w:type="spellEnd"/>
      <w:r w:rsidRPr="00E6111B">
        <w:rPr>
          <w:lang w:val="en-GB"/>
        </w:rPr>
        <w:t xml:space="preserve"> — </w:t>
      </w:r>
      <w:proofErr w:type="spellStart"/>
      <w:r w:rsidRPr="00E6111B">
        <w:rPr>
          <w:lang w:val="en-GB"/>
        </w:rPr>
        <w:t>Kocherinovo</w:t>
      </w:r>
      <w:proofErr w:type="spellEnd"/>
      <w:r w:rsidRPr="00E6111B">
        <w:rPr>
          <w:lang w:val="en-GB"/>
        </w:rPr>
        <w:t xml:space="preserve"> station </w:t>
      </w:r>
      <w:proofErr w:type="gramStart"/>
      <w:r w:rsidRPr="00E6111B">
        <w:rPr>
          <w:lang w:val="en-GB"/>
        </w:rPr>
        <w:t>was restored</w:t>
      </w:r>
      <w:proofErr w:type="gramEnd"/>
      <w:r w:rsidRPr="00E6111B">
        <w:rPr>
          <w:lang w:val="en-GB"/>
        </w:rPr>
        <w:t xml:space="preserve"> at a speed of 25 km/h from km 107+ 500 to km 107+ 800.</w:t>
      </w:r>
    </w:p>
    <w:p w14:paraId="3ECE7286" w14:textId="15A28AC6" w:rsidR="003C706B" w:rsidRPr="00E6111B" w:rsidRDefault="0061557F" w:rsidP="006B2C60">
      <w:pPr>
        <w:pStyle w:val="ab"/>
        <w:numPr>
          <w:ilvl w:val="1"/>
          <w:numId w:val="1"/>
        </w:numPr>
        <w:spacing w:before="120"/>
        <w:ind w:left="709" w:firstLine="0"/>
        <w:contextualSpacing w:val="0"/>
        <w:rPr>
          <w:i/>
          <w:iCs/>
          <w:lang w:val="en-GB"/>
        </w:rPr>
      </w:pPr>
      <w:r w:rsidRPr="00E6111B">
        <w:rPr>
          <w:i/>
          <w:iCs/>
          <w:lang w:val="en-GB"/>
        </w:rPr>
        <w:t>Location and time of the event occurrence</w:t>
      </w:r>
      <w:r w:rsidR="003C706B" w:rsidRPr="00E6111B">
        <w:rPr>
          <w:i/>
          <w:iCs/>
          <w:lang w:val="en-GB"/>
        </w:rPr>
        <w:t>.</w:t>
      </w:r>
    </w:p>
    <w:p w14:paraId="59947E7E" w14:textId="5CDCA95B" w:rsidR="00585717" w:rsidRPr="00E6111B" w:rsidRDefault="00585717" w:rsidP="006B2C60">
      <w:pPr>
        <w:pStyle w:val="ab"/>
        <w:ind w:left="0" w:firstLine="792"/>
        <w:rPr>
          <w:iCs/>
          <w:lang w:val="en-GB"/>
        </w:rPr>
      </w:pPr>
      <w:proofErr w:type="gramStart"/>
      <w:r w:rsidRPr="00E6111B">
        <w:rPr>
          <w:iCs/>
          <w:lang w:val="en-GB"/>
        </w:rPr>
        <w:t xml:space="preserve">During the movement of FT No 50890 with a speed of 54 km/h along the interstation </w:t>
      </w:r>
      <w:proofErr w:type="spellStart"/>
      <w:r w:rsidRPr="00E6111B">
        <w:rPr>
          <w:iCs/>
          <w:lang w:val="en-GB"/>
        </w:rPr>
        <w:t>Kocher</w:t>
      </w:r>
      <w:r w:rsidR="00E7612D" w:rsidRPr="00E6111B">
        <w:rPr>
          <w:iCs/>
          <w:lang w:val="en-GB"/>
        </w:rPr>
        <w:t>inovo</w:t>
      </w:r>
      <w:proofErr w:type="spellEnd"/>
      <w:r w:rsidR="00E7612D" w:rsidRPr="00E6111B">
        <w:rPr>
          <w:iCs/>
          <w:lang w:val="en-GB"/>
        </w:rPr>
        <w:t xml:space="preserve"> — </w:t>
      </w:r>
      <w:proofErr w:type="spellStart"/>
      <w:r w:rsidR="00E7612D" w:rsidRPr="00E6111B">
        <w:rPr>
          <w:iCs/>
          <w:lang w:val="en-GB"/>
        </w:rPr>
        <w:t>Boboshevo</w:t>
      </w:r>
      <w:proofErr w:type="spellEnd"/>
      <w:r w:rsidR="00E7612D" w:rsidRPr="00E6111B">
        <w:rPr>
          <w:iCs/>
          <w:lang w:val="en-GB"/>
        </w:rPr>
        <w:t xml:space="preserve"> at 15:55 p.m. on</w:t>
      </w:r>
      <w:r w:rsidRPr="00E6111B">
        <w:rPr>
          <w:iCs/>
          <w:lang w:val="en-GB"/>
        </w:rPr>
        <w:t xml:space="preserve"> km 107+ 693 below the train</w:t>
      </w:r>
      <w:r w:rsidR="00E7612D" w:rsidRPr="00E6111B">
        <w:rPr>
          <w:iCs/>
          <w:lang w:val="en-GB"/>
        </w:rPr>
        <w:t xml:space="preserve"> composition</w:t>
      </w:r>
      <w:r w:rsidRPr="00E6111B">
        <w:rPr>
          <w:iCs/>
          <w:lang w:val="en-GB"/>
        </w:rPr>
        <w:t xml:space="preserve">, </w:t>
      </w:r>
      <w:r w:rsidR="00E7612D" w:rsidRPr="00E6111B">
        <w:rPr>
          <w:iCs/>
          <w:lang w:val="en-GB"/>
        </w:rPr>
        <w:t>occurred</w:t>
      </w:r>
      <w:r w:rsidRPr="00E6111B">
        <w:rPr>
          <w:iCs/>
          <w:lang w:val="en-GB"/>
        </w:rPr>
        <w:t xml:space="preserve"> ho</w:t>
      </w:r>
      <w:r w:rsidR="00E7612D" w:rsidRPr="00E6111B">
        <w:rPr>
          <w:iCs/>
          <w:lang w:val="en-GB"/>
        </w:rPr>
        <w:t xml:space="preserve">rizontal two-sided </w:t>
      </w:r>
      <w:r w:rsidRPr="00E6111B">
        <w:rPr>
          <w:iCs/>
          <w:lang w:val="en-GB"/>
        </w:rPr>
        <w:t>twisting of the track, followed by the derailment of the fourteenth tank wagon No 3152</w:t>
      </w:r>
      <w:r w:rsidR="00E7612D" w:rsidRPr="00E6111B">
        <w:rPr>
          <w:iCs/>
          <w:lang w:val="en-GB"/>
        </w:rPr>
        <w:t xml:space="preserve">7852254-7, followed by the fifteenth, </w:t>
      </w:r>
      <w:r w:rsidRPr="00E6111B">
        <w:rPr>
          <w:iCs/>
          <w:lang w:val="en-GB"/>
        </w:rPr>
        <w:t>and sixteenth tank wagons, which also derailed with all the wheel</w:t>
      </w:r>
      <w:r w:rsidR="00E7612D" w:rsidRPr="00E6111B">
        <w:rPr>
          <w:iCs/>
          <w:lang w:val="en-GB"/>
        </w:rPr>
        <w:t>-</w:t>
      </w:r>
      <w:r w:rsidRPr="00E6111B">
        <w:rPr>
          <w:iCs/>
          <w:lang w:val="en-GB"/>
        </w:rPr>
        <w:t>sets on the right.</w:t>
      </w:r>
      <w:proofErr w:type="gramEnd"/>
      <w:r w:rsidRPr="00E6111B">
        <w:rPr>
          <w:iCs/>
          <w:lang w:val="en-GB"/>
        </w:rPr>
        <w:t xml:space="preserve"> The fifteenth wagon No 315278519994-9</w:t>
      </w:r>
      <w:r w:rsidR="00E7612D" w:rsidRPr="00E6111B">
        <w:rPr>
          <w:iCs/>
          <w:lang w:val="en-GB"/>
        </w:rPr>
        <w:t xml:space="preserve"> hit and broke </w:t>
      </w:r>
      <w:r w:rsidRPr="00E6111B">
        <w:rPr>
          <w:iCs/>
          <w:lang w:val="en-GB"/>
        </w:rPr>
        <w:t>two pillars of the catenary. After 70 metres at km 107</w:t>
      </w:r>
      <w:r w:rsidR="00E7612D" w:rsidRPr="00E6111B">
        <w:rPr>
          <w:iCs/>
          <w:lang w:val="en-GB"/>
        </w:rPr>
        <w:t xml:space="preserve">+ 623, two more tank wagons derailed </w:t>
      </w:r>
      <w:r w:rsidRPr="00E6111B">
        <w:rPr>
          <w:iCs/>
          <w:lang w:val="en-GB"/>
        </w:rPr>
        <w:t xml:space="preserve">twelfth and thirteenth of the train </w:t>
      </w:r>
      <w:r w:rsidR="00D34C24" w:rsidRPr="00E6111B">
        <w:rPr>
          <w:iCs/>
          <w:lang w:val="en-GB"/>
        </w:rPr>
        <w:t xml:space="preserve">composition </w:t>
      </w:r>
      <w:r w:rsidRPr="00E6111B">
        <w:rPr>
          <w:iCs/>
          <w:lang w:val="en-GB"/>
        </w:rPr>
        <w:t xml:space="preserve">with one bogie, </w:t>
      </w:r>
      <w:r w:rsidR="00D34C24" w:rsidRPr="00E6111B">
        <w:rPr>
          <w:iCs/>
          <w:lang w:val="en-GB"/>
        </w:rPr>
        <w:t>because of a lighter horizontal distortion of the track. The train stopped</w:t>
      </w:r>
      <w:r w:rsidRPr="00E6111B">
        <w:rPr>
          <w:iCs/>
          <w:lang w:val="en-GB"/>
        </w:rPr>
        <w:t xml:space="preserve"> at km 107+ 500 (Figure 1.2).</w:t>
      </w:r>
    </w:p>
    <w:p w14:paraId="49472860" w14:textId="77777777" w:rsidR="00EB677F" w:rsidRPr="00E6111B" w:rsidRDefault="00EB677F" w:rsidP="006B2C60">
      <w:pPr>
        <w:pStyle w:val="ab"/>
        <w:ind w:left="0" w:firstLine="792"/>
        <w:rPr>
          <w:iCs/>
          <w:lang w:val="en-GB"/>
        </w:rPr>
      </w:pPr>
    </w:p>
    <w:p w14:paraId="0B94FACA" w14:textId="77777777" w:rsidR="00794E3C" w:rsidRPr="00E6111B" w:rsidRDefault="00794E3C" w:rsidP="00794E3C">
      <w:pPr>
        <w:pStyle w:val="ab"/>
        <w:ind w:left="0" w:firstLine="284"/>
        <w:rPr>
          <w:b/>
          <w:iCs/>
          <w:lang w:val="en-GB"/>
        </w:rPr>
      </w:pPr>
      <w:r w:rsidRPr="00E6111B">
        <w:rPr>
          <w:noProof/>
          <w:lang w:val="bg-BG" w:eastAsia="bg-BG"/>
        </w:rPr>
        <w:drawing>
          <wp:inline distT="0" distB="0" distL="0" distR="0" wp14:anchorId="2944F862" wp14:editId="614943A0">
            <wp:extent cx="5514534" cy="3415085"/>
            <wp:effectExtent l="0" t="0" r="0" b="0"/>
            <wp:docPr id="126" name="Картина 126" descr="C:\Users\BSkrobanski\Desktop\ДЕРАЙЛИРАНЕ на ТВ 50890 Кч -Бш на 31.07.2021\Снимки ОГ\IMG-58694ac26fd1cff573c2fea3ba432b50-V.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BSkrobanski\Desktop\ДЕРАЙЛИРАНЕ на ТВ 50890 Кч -Бш на 31.07.2021\Снимки ОГ\IMG-58694ac26fd1cff573c2fea3ba432b50-V.jpg"/>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51934" cy="3438247"/>
                    </a:xfrm>
                    <a:prstGeom prst="rect">
                      <a:avLst/>
                    </a:prstGeom>
                    <a:noFill/>
                    <a:ln>
                      <a:noFill/>
                    </a:ln>
                  </pic:spPr>
                </pic:pic>
              </a:graphicData>
            </a:graphic>
          </wp:inline>
        </w:drawing>
      </w:r>
      <w:r w:rsidRPr="00E6111B">
        <w:rPr>
          <w:b/>
          <w:iCs/>
          <w:lang w:val="en-GB"/>
        </w:rPr>
        <w:t xml:space="preserve">                 </w:t>
      </w:r>
    </w:p>
    <w:p w14:paraId="16183160" w14:textId="1ADF2C57" w:rsidR="00794E3C" w:rsidRPr="00E6111B" w:rsidRDefault="00D34C24" w:rsidP="00794E3C">
      <w:pPr>
        <w:pStyle w:val="ab"/>
        <w:ind w:left="0" w:firstLine="284"/>
        <w:rPr>
          <w:b/>
          <w:iCs/>
          <w:lang w:val="en-GB"/>
        </w:rPr>
      </w:pPr>
      <w:r w:rsidRPr="00E6111B">
        <w:rPr>
          <w:b/>
          <w:iCs/>
          <w:lang w:val="en-GB"/>
        </w:rPr>
        <w:t xml:space="preserve">           Fig</w:t>
      </w:r>
      <w:r w:rsidR="00C01361" w:rsidRPr="00E6111B">
        <w:rPr>
          <w:b/>
          <w:iCs/>
          <w:lang w:val="en-GB"/>
        </w:rPr>
        <w:t xml:space="preserve">. 1.2 </w:t>
      </w:r>
      <w:r w:rsidRPr="00E6111B">
        <w:rPr>
          <w:b/>
          <w:iCs/>
          <w:lang w:val="en-GB"/>
        </w:rPr>
        <w:t>Place of derailment because of the track distortion</w:t>
      </w:r>
    </w:p>
    <w:p w14:paraId="2B4F4CE2" w14:textId="77777777" w:rsidR="003F61AC" w:rsidRPr="00E6111B" w:rsidRDefault="003F61AC" w:rsidP="00794E3C">
      <w:pPr>
        <w:tabs>
          <w:tab w:val="left" w:pos="2972"/>
        </w:tabs>
        <w:rPr>
          <w:i/>
          <w:iCs/>
          <w:lang w:val="en-GB"/>
        </w:rPr>
      </w:pPr>
    </w:p>
    <w:p w14:paraId="45EBEDD1" w14:textId="77777777" w:rsidR="00156592" w:rsidRPr="00E6111B" w:rsidRDefault="00156592" w:rsidP="003F61AC">
      <w:pPr>
        <w:tabs>
          <w:tab w:val="left" w:pos="2972"/>
        </w:tabs>
        <w:rPr>
          <w:i/>
          <w:iCs/>
          <w:lang w:val="en-GB"/>
        </w:rPr>
      </w:pPr>
    </w:p>
    <w:p w14:paraId="751C1247" w14:textId="14918C05" w:rsidR="003F61AC" w:rsidRPr="00E6111B" w:rsidRDefault="00794E3C" w:rsidP="003F61AC">
      <w:pPr>
        <w:tabs>
          <w:tab w:val="left" w:pos="2972"/>
        </w:tabs>
        <w:rPr>
          <w:i/>
          <w:iCs/>
          <w:lang w:val="en-GB"/>
        </w:rPr>
      </w:pPr>
      <w:r w:rsidRPr="00E6111B">
        <w:rPr>
          <w:i/>
          <w:iCs/>
          <w:lang w:val="en-GB"/>
        </w:rPr>
        <w:t>1.3.</w:t>
      </w:r>
      <w:r w:rsidR="003A364A" w:rsidRPr="00E6111B">
        <w:rPr>
          <w:i/>
          <w:lang w:val="en-GB"/>
        </w:rPr>
        <w:t xml:space="preserve"> Factors determining the event</w:t>
      </w:r>
      <w:r w:rsidR="003C706B" w:rsidRPr="00E6111B">
        <w:rPr>
          <w:i/>
          <w:iCs/>
          <w:lang w:val="en-GB"/>
        </w:rPr>
        <w:t>.</w:t>
      </w:r>
    </w:p>
    <w:p w14:paraId="6BE4BC96" w14:textId="3286344B" w:rsidR="003F6D36" w:rsidRPr="00E6111B" w:rsidRDefault="003F6D36" w:rsidP="003F6D36">
      <w:pPr>
        <w:rPr>
          <w:szCs w:val="24"/>
          <w:lang w:val="en-GB"/>
        </w:rPr>
      </w:pPr>
      <w:r w:rsidRPr="00E6111B">
        <w:rPr>
          <w:szCs w:val="24"/>
          <w:lang w:val="en-GB"/>
        </w:rPr>
        <w:t xml:space="preserve">The determining factor for the accident occurrence is the distortion of the track horizontally, across the </w:t>
      </w:r>
      <w:r w:rsidR="00606841" w:rsidRPr="00E6111B">
        <w:rPr>
          <w:szCs w:val="24"/>
          <w:lang w:val="en-GB"/>
        </w:rPr>
        <w:t xml:space="preserve">track </w:t>
      </w:r>
      <w:r w:rsidRPr="00E6111B">
        <w:rPr>
          <w:szCs w:val="24"/>
          <w:lang w:val="en-GB"/>
        </w:rPr>
        <w:t xml:space="preserve">axis, due to the increase in the air temperature, the temperature of the rails </w:t>
      </w:r>
      <w:r w:rsidR="00606841" w:rsidRPr="00E6111B">
        <w:rPr>
          <w:szCs w:val="24"/>
          <w:lang w:val="en-GB"/>
        </w:rPr>
        <w:t xml:space="preserve">respectively </w:t>
      </w:r>
      <w:r w:rsidRPr="00E6111B">
        <w:rPr>
          <w:szCs w:val="24"/>
          <w:lang w:val="en-GB"/>
        </w:rPr>
        <w:t>(Figure 1.2).</w:t>
      </w:r>
    </w:p>
    <w:p w14:paraId="4123AD98" w14:textId="77777777" w:rsidR="003F6D36" w:rsidRPr="00E6111B" w:rsidRDefault="003F6D36" w:rsidP="003F6D36">
      <w:pPr>
        <w:rPr>
          <w:szCs w:val="24"/>
          <w:lang w:val="en-GB"/>
        </w:rPr>
      </w:pPr>
      <w:r w:rsidRPr="00E6111B">
        <w:rPr>
          <w:szCs w:val="24"/>
          <w:lang w:val="en-GB"/>
        </w:rPr>
        <w:t xml:space="preserve">Contributing factors to the occurrence of the accident are: </w:t>
      </w:r>
    </w:p>
    <w:p w14:paraId="641E4C28" w14:textId="2FB2DE77" w:rsidR="005F40B0" w:rsidRPr="00E6111B" w:rsidRDefault="006D2137" w:rsidP="00C01361">
      <w:pPr>
        <w:pStyle w:val="ab"/>
        <w:numPr>
          <w:ilvl w:val="0"/>
          <w:numId w:val="31"/>
        </w:numPr>
        <w:ind w:left="1276" w:hanging="283"/>
        <w:rPr>
          <w:lang w:val="en-GB"/>
        </w:rPr>
      </w:pPr>
      <w:r w:rsidRPr="00E6111B">
        <w:rPr>
          <w:szCs w:val="24"/>
          <w:lang w:val="en-GB"/>
        </w:rPr>
        <w:lastRenderedPageBreak/>
        <w:t>Non-performed neutralization and ballasting of the track</w:t>
      </w:r>
      <w:r w:rsidR="005F40B0" w:rsidRPr="00E6111B">
        <w:rPr>
          <w:szCs w:val="24"/>
          <w:lang w:val="en-GB"/>
        </w:rPr>
        <w:t>;</w:t>
      </w:r>
    </w:p>
    <w:p w14:paraId="6E69A980" w14:textId="4FC3D10A" w:rsidR="003F61AC" w:rsidRPr="00E6111B" w:rsidRDefault="0076251D" w:rsidP="00277413">
      <w:pPr>
        <w:pStyle w:val="ab"/>
        <w:numPr>
          <w:ilvl w:val="0"/>
          <w:numId w:val="31"/>
        </w:numPr>
        <w:tabs>
          <w:tab w:val="left" w:pos="1276"/>
        </w:tabs>
        <w:ind w:left="0" w:firstLine="993"/>
        <w:rPr>
          <w:szCs w:val="24"/>
          <w:lang w:val="en-GB"/>
        </w:rPr>
      </w:pPr>
      <w:r w:rsidRPr="00E6111B">
        <w:rPr>
          <w:noProof/>
          <w:lang w:val="bg-BG" w:eastAsia="bg-BG"/>
        </w:rPr>
        <mc:AlternateContent>
          <mc:Choice Requires="wpg">
            <w:drawing>
              <wp:anchor distT="0" distB="0" distL="114300" distR="114300" simplePos="0" relativeHeight="251660288" behindDoc="0" locked="0" layoutInCell="1" allowOverlap="1" wp14:anchorId="6E8E7EC7" wp14:editId="753FD404">
                <wp:simplePos x="0" y="0"/>
                <wp:positionH relativeFrom="column">
                  <wp:posOffset>352425</wp:posOffset>
                </wp:positionH>
                <wp:positionV relativeFrom="page">
                  <wp:posOffset>2920246</wp:posOffset>
                </wp:positionV>
                <wp:extent cx="5353050" cy="3416300"/>
                <wp:effectExtent l="0" t="0" r="0" b="0"/>
                <wp:wrapTopAndBottom/>
                <wp:docPr id="8" name="Group 8"/>
                <wp:cNvGraphicFramePr/>
                <a:graphic xmlns:a="http://schemas.openxmlformats.org/drawingml/2006/main">
                  <a:graphicData uri="http://schemas.microsoft.com/office/word/2010/wordprocessingGroup">
                    <wpg:wgp>
                      <wpg:cNvGrpSpPr/>
                      <wpg:grpSpPr>
                        <a:xfrm>
                          <a:off x="0" y="0"/>
                          <a:ext cx="5353050" cy="3416300"/>
                          <a:chOff x="769993" y="-505267"/>
                          <a:chExt cx="5353606" cy="4809781"/>
                        </a:xfrm>
                      </wpg:grpSpPr>
                      <pic:pic xmlns:pic="http://schemas.openxmlformats.org/drawingml/2006/picture">
                        <pic:nvPicPr>
                          <pic:cNvPr id="12" name="Picture 12"/>
                          <pic:cNvPicPr/>
                        </pic:nvPicPr>
                        <pic:blipFill rotWithShape="1">
                          <a:blip r:embed="rId11" cstate="print">
                            <a:extLst>
                              <a:ext uri="{28A0092B-C50C-407E-A947-70E740481C1C}">
                                <a14:useLocalDpi xmlns:a14="http://schemas.microsoft.com/office/drawing/2010/main" val="0"/>
                              </a:ext>
                            </a:extLst>
                          </a:blip>
                          <a:srcRect t="10183" b="10967"/>
                          <a:stretch/>
                        </pic:blipFill>
                        <pic:spPr>
                          <a:xfrm>
                            <a:off x="769993" y="-505267"/>
                            <a:ext cx="5294925" cy="4153000"/>
                          </a:xfrm>
                          <a:prstGeom prst="rect">
                            <a:avLst/>
                          </a:prstGeom>
                        </pic:spPr>
                      </pic:pic>
                      <wps:wsp>
                        <wps:cNvPr id="13" name="Text Box 13"/>
                        <wps:cNvSpPr txBox="1"/>
                        <wps:spPr>
                          <a:xfrm>
                            <a:off x="828674" y="3679370"/>
                            <a:ext cx="5294925" cy="625144"/>
                          </a:xfrm>
                          <a:prstGeom prst="rect">
                            <a:avLst/>
                          </a:prstGeom>
                          <a:noFill/>
                          <a:ln w="6350">
                            <a:noFill/>
                          </a:ln>
                        </wps:spPr>
                        <wps:txbx>
                          <w:txbxContent>
                            <w:p w14:paraId="13CF54BA" w14:textId="066B5B2A" w:rsidR="0064719A" w:rsidRPr="00551EC2" w:rsidRDefault="0064719A" w:rsidP="00277880">
                              <w:pPr>
                                <w:ind w:firstLine="0"/>
                                <w:jc w:val="center"/>
                                <w:rPr>
                                  <w:b/>
                                  <w:lang w:val="bg-BG"/>
                                </w:rPr>
                              </w:pPr>
                              <w:r>
                                <w:rPr>
                                  <w:b/>
                                  <w:bCs/>
                                </w:rPr>
                                <w:t>Fig</w:t>
                              </w:r>
                              <w:r w:rsidRPr="00BF35FE">
                                <w:rPr>
                                  <w:b/>
                                  <w:bCs/>
                                  <w:lang w:val="bg-BG"/>
                                </w:rPr>
                                <w:t>. 1.</w:t>
                              </w:r>
                              <w:r>
                                <w:rPr>
                                  <w:b/>
                                  <w:bCs/>
                                  <w:lang w:val="bg-BG"/>
                                </w:rPr>
                                <w:t>2.</w:t>
                              </w:r>
                              <w:r>
                                <w:rPr>
                                  <w:lang w:val="bg-BG"/>
                                </w:rPr>
                                <w:t xml:space="preserve"> </w:t>
                              </w:r>
                              <w:r>
                                <w:rPr>
                                  <w:b/>
                                </w:rPr>
                                <w:t>Sketch of the accident</w:t>
                              </w:r>
                              <w:r w:rsidRPr="00551EC2">
                                <w:rPr>
                                  <w:b/>
                                  <w:lang w:val="bg-BG"/>
                                </w:rPr>
                                <w:t xml:space="preserve"> – </w:t>
                              </w:r>
                              <w:r>
                                <w:rPr>
                                  <w:b/>
                                </w:rPr>
                                <w:t>derailment of</w:t>
                              </w:r>
                              <w:r w:rsidRPr="00551EC2">
                                <w:rPr>
                                  <w:b/>
                                  <w:lang w:val="bg-BG"/>
                                </w:rPr>
                                <w:t xml:space="preserve"> </w:t>
                              </w:r>
                              <w:r>
                                <w:rPr>
                                  <w:b/>
                                  <w:lang w:val="bg-BG"/>
                                </w:rPr>
                                <w:t xml:space="preserve">5 </w:t>
                              </w:r>
                              <w:r>
                                <w:rPr>
                                  <w:b/>
                                </w:rPr>
                                <w:t xml:space="preserve">wagons in </w:t>
                              </w:r>
                              <w:proofErr w:type="spellStart"/>
                              <w:r>
                                <w:rPr>
                                  <w:b/>
                                </w:rPr>
                                <w:t>Kocherinovo-Boboshevo</w:t>
                              </w:r>
                              <w:proofErr w:type="spellEnd"/>
                              <w:r>
                                <w:rPr>
                                  <w:b/>
                                </w:rPr>
                                <w:t xml:space="preserve"> interstation on</w:t>
                              </w:r>
                              <w:r>
                                <w:rPr>
                                  <w:b/>
                                  <w:lang w:val="bg-BG"/>
                                </w:rPr>
                                <w:t xml:space="preserve"> 31.07</w:t>
                              </w:r>
                              <w:r w:rsidRPr="00551EC2">
                                <w:rPr>
                                  <w:b/>
                                  <w:lang w:val="bg-BG"/>
                                </w:rPr>
                                <w:t>.2021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8E7EC7" id="Group 8" o:spid="_x0000_s1026" style="position:absolute;left:0;text-align:left;margin-left:27.75pt;margin-top:229.95pt;width:421.5pt;height:269pt;z-index:251660288;mso-position-vertical-relative:page;mso-width-relative:margin;mso-height-relative:margin" coordorigin="7699,-5052" coordsize="53536,48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9oACAEBAAA/AP38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style="position:absolute;left:7699;top:-5052;width:52950;height:41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9QYXAAAAA2wAAAA8AAABkcnMvZG93bnJldi54bWxET02LwjAQvS/sfwiz4GVZUz2oVKMsFdE9&#10;Vj3scWjGpthMuk2s7b/fCIK3ebzPWW16W4uOWl85VjAZJyCIC6crLhWcT7uvBQgfkDXWjknBQB42&#10;6/e3Faba3Tmn7hhKEUPYp6jAhNCkUvrCkEU/dg1x5C6utRgibEupW7zHcFvLaZLMpMWKY4PBhjJD&#10;xfV4swp4m2X57PeT9t1O/13yfpibn0Gp0Uf/vQQRqA8v8dN90HH+FB6/xAPk+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71BhcAAAADbAAAADwAAAAAAAAAAAAAAAACfAgAA&#10;ZHJzL2Rvd25yZXYueG1sUEsFBgAAAAAEAAQA9wAAAIwDAAAAAA==&#10;">
                  <v:imagedata r:id="rId12" o:title="" croptop="6674f" cropbottom="7187f"/>
                </v:shape>
                <v:shapetype id="_x0000_t202" coordsize="21600,21600" o:spt="202" path="m,l,21600r21600,l21600,xe">
                  <v:stroke joinstyle="miter"/>
                  <v:path gradientshapeok="t" o:connecttype="rect"/>
                </v:shapetype>
                <v:shape id="Text Box 13" o:spid="_x0000_s1028" type="#_x0000_t202" style="position:absolute;left:8286;top:36793;width:52949;height:6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E+MQA&#10;AADbAAAADwAAAGRycy9kb3ducmV2LnhtbERPTWvCQBC9F/wPywje6qZK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FhPjEAAAA2wAAAA8AAAAAAAAAAAAAAAAAmAIAAGRycy9k&#10;b3ducmV2LnhtbFBLBQYAAAAABAAEAPUAAACJAwAAAAA=&#10;" filled="f" stroked="f" strokeweight=".5pt">
                  <v:textbox>
                    <w:txbxContent>
                      <w:p w14:paraId="13CF54BA" w14:textId="066B5B2A" w:rsidR="0064719A" w:rsidRPr="00551EC2" w:rsidRDefault="0064719A" w:rsidP="00277880">
                        <w:pPr>
                          <w:ind w:firstLine="0"/>
                          <w:jc w:val="center"/>
                          <w:rPr>
                            <w:b/>
                            <w:lang w:val="bg-BG"/>
                          </w:rPr>
                        </w:pPr>
                        <w:r>
                          <w:rPr>
                            <w:b/>
                            <w:bCs/>
                          </w:rPr>
                          <w:t>Fig</w:t>
                        </w:r>
                        <w:r w:rsidRPr="00BF35FE">
                          <w:rPr>
                            <w:b/>
                            <w:bCs/>
                            <w:lang w:val="bg-BG"/>
                          </w:rPr>
                          <w:t>. 1.</w:t>
                        </w:r>
                        <w:r>
                          <w:rPr>
                            <w:b/>
                            <w:bCs/>
                            <w:lang w:val="bg-BG"/>
                          </w:rPr>
                          <w:t>2.</w:t>
                        </w:r>
                        <w:r>
                          <w:rPr>
                            <w:lang w:val="bg-BG"/>
                          </w:rPr>
                          <w:t xml:space="preserve"> </w:t>
                        </w:r>
                        <w:r>
                          <w:rPr>
                            <w:b/>
                          </w:rPr>
                          <w:t>Sketch of the accident</w:t>
                        </w:r>
                        <w:r w:rsidRPr="00551EC2">
                          <w:rPr>
                            <w:b/>
                            <w:lang w:val="bg-BG"/>
                          </w:rPr>
                          <w:t xml:space="preserve"> – </w:t>
                        </w:r>
                        <w:r>
                          <w:rPr>
                            <w:b/>
                          </w:rPr>
                          <w:t>derailment of</w:t>
                        </w:r>
                        <w:r w:rsidRPr="00551EC2">
                          <w:rPr>
                            <w:b/>
                            <w:lang w:val="bg-BG"/>
                          </w:rPr>
                          <w:t xml:space="preserve"> </w:t>
                        </w:r>
                        <w:r>
                          <w:rPr>
                            <w:b/>
                            <w:lang w:val="bg-BG"/>
                          </w:rPr>
                          <w:t xml:space="preserve">5 </w:t>
                        </w:r>
                        <w:r>
                          <w:rPr>
                            <w:b/>
                          </w:rPr>
                          <w:t>wagons in Kocherinovo-Boboshevo interstation on</w:t>
                        </w:r>
                        <w:r>
                          <w:rPr>
                            <w:b/>
                            <w:lang w:val="bg-BG"/>
                          </w:rPr>
                          <w:t xml:space="preserve"> 31.07</w:t>
                        </w:r>
                        <w:r w:rsidRPr="00551EC2">
                          <w:rPr>
                            <w:b/>
                            <w:lang w:val="bg-BG"/>
                          </w:rPr>
                          <w:t>.2021</w:t>
                        </w:r>
                      </w:p>
                    </w:txbxContent>
                  </v:textbox>
                </v:shape>
                <w10:wrap type="topAndBottom" anchory="page"/>
              </v:group>
            </w:pict>
          </mc:Fallback>
        </mc:AlternateContent>
      </w:r>
      <w:r w:rsidR="00FE3966" w:rsidRPr="00E6111B">
        <w:rPr>
          <w:szCs w:val="24"/>
          <w:lang w:val="en-GB"/>
        </w:rPr>
        <w:t>Necessary</w:t>
      </w:r>
      <w:r w:rsidR="00277413" w:rsidRPr="00E6111B">
        <w:rPr>
          <w:szCs w:val="24"/>
          <w:lang w:val="en-GB"/>
        </w:rPr>
        <w:t xml:space="preserve"> repair </w:t>
      </w:r>
      <w:proofErr w:type="gramStart"/>
      <w:r w:rsidR="00277413" w:rsidRPr="00E6111B">
        <w:rPr>
          <w:szCs w:val="24"/>
          <w:lang w:val="en-GB"/>
        </w:rPr>
        <w:t>has been carried out</w:t>
      </w:r>
      <w:proofErr w:type="gramEnd"/>
      <w:r w:rsidR="00277413" w:rsidRPr="00E6111B">
        <w:rPr>
          <w:szCs w:val="24"/>
          <w:lang w:val="en-GB"/>
        </w:rPr>
        <w:t xml:space="preserve"> at the place of the accident without compulsory neutralisation and additional ballasting of the stripped sleepers of the track, as well as hastily/untimely increasing of the scheduled speed before the track was strengthened.</w:t>
      </w:r>
    </w:p>
    <w:p w14:paraId="32DF20AB" w14:textId="3624941C" w:rsidR="003C706B" w:rsidRPr="00E6111B" w:rsidRDefault="008C03B4" w:rsidP="0059562B">
      <w:pPr>
        <w:pStyle w:val="ab"/>
        <w:numPr>
          <w:ilvl w:val="1"/>
          <w:numId w:val="29"/>
        </w:numPr>
        <w:tabs>
          <w:tab w:val="left" w:pos="1134"/>
        </w:tabs>
        <w:ind w:hanging="11"/>
        <w:rPr>
          <w:i/>
          <w:iCs/>
          <w:lang w:val="en-GB"/>
        </w:rPr>
      </w:pPr>
      <w:r w:rsidRPr="00E6111B">
        <w:rPr>
          <w:i/>
          <w:iCs/>
          <w:lang w:val="en-GB"/>
        </w:rPr>
        <w:t>Direct causes and consequences of the event</w:t>
      </w:r>
      <w:r w:rsidR="003C706B" w:rsidRPr="00E6111B">
        <w:rPr>
          <w:i/>
          <w:iCs/>
          <w:lang w:val="en-GB"/>
        </w:rPr>
        <w:t>.</w:t>
      </w:r>
    </w:p>
    <w:p w14:paraId="34F51B03" w14:textId="336171EF" w:rsidR="003C706B" w:rsidRPr="00E6111B" w:rsidRDefault="008C03B4" w:rsidP="003C706B">
      <w:pPr>
        <w:pStyle w:val="ab"/>
        <w:ind w:left="0"/>
        <w:rPr>
          <w:lang w:val="en-GB"/>
        </w:rPr>
      </w:pPr>
      <w:r w:rsidRPr="00E6111B">
        <w:rPr>
          <w:lang w:val="en-GB"/>
        </w:rPr>
        <w:t>The most probable direct cause for the occurrence of the accident is the distortion of the track horizontally, across the track axis due to the increased air temperature, and the rail temperature respectively</w:t>
      </w:r>
      <w:r w:rsidR="00FA43B1" w:rsidRPr="00E6111B">
        <w:rPr>
          <w:lang w:val="en-GB"/>
        </w:rPr>
        <w:t>.</w:t>
      </w:r>
      <w:r w:rsidR="009E22BE" w:rsidRPr="00E6111B">
        <w:rPr>
          <w:szCs w:val="24"/>
          <w:lang w:val="en-GB"/>
        </w:rPr>
        <w:t xml:space="preserve"> </w:t>
      </w:r>
    </w:p>
    <w:p w14:paraId="2FB2156B" w14:textId="419FC525" w:rsidR="00A7408C" w:rsidRPr="00E6111B" w:rsidRDefault="00553371" w:rsidP="00A7408C">
      <w:pPr>
        <w:pStyle w:val="ab"/>
        <w:tabs>
          <w:tab w:val="left" w:pos="1134"/>
        </w:tabs>
        <w:spacing w:before="120"/>
        <w:ind w:left="0"/>
        <w:contextualSpacing w:val="0"/>
        <w:rPr>
          <w:iCs/>
          <w:lang w:val="en-GB"/>
        </w:rPr>
      </w:pPr>
      <w:r w:rsidRPr="00E6111B">
        <w:rPr>
          <w:iCs/>
          <w:lang w:val="en-GB"/>
        </w:rPr>
        <w:t xml:space="preserve">It </w:t>
      </w:r>
      <w:proofErr w:type="gramStart"/>
      <w:r w:rsidRPr="00E6111B">
        <w:rPr>
          <w:iCs/>
          <w:lang w:val="en-GB"/>
        </w:rPr>
        <w:t>has not been taken</w:t>
      </w:r>
      <w:proofErr w:type="gramEnd"/>
      <w:r w:rsidRPr="00E6111B">
        <w:rPr>
          <w:iCs/>
          <w:lang w:val="en-GB"/>
        </w:rPr>
        <w:t xml:space="preserve"> into account that the dimensions of the ballast prism do not comply with the regulatory requirements. There has not been performed mandatory neutralisation of the track and additional ballasting</w:t>
      </w:r>
      <w:r w:rsidR="003C4E5A" w:rsidRPr="00E6111B">
        <w:rPr>
          <w:iCs/>
          <w:lang w:val="en-GB"/>
        </w:rPr>
        <w:t>. After the operation of the HTM</w:t>
      </w:r>
      <w:r w:rsidRPr="00E6111B">
        <w:rPr>
          <w:iCs/>
          <w:lang w:val="en-GB"/>
        </w:rPr>
        <w:t xml:space="preserve">, the adhesion between </w:t>
      </w:r>
      <w:r w:rsidR="003C4E5A" w:rsidRPr="00E6111B">
        <w:rPr>
          <w:iCs/>
          <w:lang w:val="en-GB"/>
        </w:rPr>
        <w:t xml:space="preserve">the </w:t>
      </w:r>
      <w:r w:rsidRPr="00E6111B">
        <w:rPr>
          <w:iCs/>
          <w:lang w:val="en-GB"/>
        </w:rPr>
        <w:t xml:space="preserve">sleepers and </w:t>
      </w:r>
      <w:r w:rsidR="003C4E5A" w:rsidRPr="00E6111B">
        <w:rPr>
          <w:iCs/>
          <w:lang w:val="en-GB"/>
        </w:rPr>
        <w:t xml:space="preserve">the </w:t>
      </w:r>
      <w:r w:rsidRPr="00E6111B">
        <w:rPr>
          <w:iCs/>
          <w:lang w:val="en-GB"/>
        </w:rPr>
        <w:t xml:space="preserve">ballast prism </w:t>
      </w:r>
      <w:proofErr w:type="gramStart"/>
      <w:r w:rsidRPr="00E6111B">
        <w:rPr>
          <w:iCs/>
          <w:lang w:val="en-GB"/>
        </w:rPr>
        <w:t>has been reduced</w:t>
      </w:r>
      <w:proofErr w:type="gramEnd"/>
      <w:r w:rsidRPr="00E6111B">
        <w:rPr>
          <w:iCs/>
          <w:lang w:val="en-GB"/>
        </w:rPr>
        <w:t xml:space="preserve">. The running speed </w:t>
      </w:r>
      <w:proofErr w:type="gramStart"/>
      <w:r w:rsidRPr="00E6111B">
        <w:rPr>
          <w:iCs/>
          <w:lang w:val="en-GB"/>
        </w:rPr>
        <w:t>has been restored</w:t>
      </w:r>
      <w:proofErr w:type="gramEnd"/>
      <w:r w:rsidRPr="00E6111B">
        <w:rPr>
          <w:iCs/>
          <w:lang w:val="en-GB"/>
        </w:rPr>
        <w:t xml:space="preserve"> to the scheduled nominal value. </w:t>
      </w:r>
      <w:r w:rsidR="003C4E5A" w:rsidRPr="00E6111B">
        <w:rPr>
          <w:iCs/>
          <w:lang w:val="en-GB"/>
        </w:rPr>
        <w:t>Because</w:t>
      </w:r>
      <w:r w:rsidRPr="00E6111B">
        <w:rPr>
          <w:iCs/>
          <w:lang w:val="en-GB"/>
        </w:rPr>
        <w:t xml:space="preserve"> of these gaps, additional voltages occurred in the non-strained track after the air temperature (on the rails) increased, resulting in a transversal horizontal displ</w:t>
      </w:r>
      <w:r w:rsidR="00431F60" w:rsidRPr="00E6111B">
        <w:rPr>
          <w:iCs/>
          <w:lang w:val="en-GB"/>
        </w:rPr>
        <w:t>acement of the same under the IT</w:t>
      </w:r>
      <w:r w:rsidRPr="00E6111B">
        <w:rPr>
          <w:iCs/>
          <w:lang w:val="en-GB"/>
        </w:rPr>
        <w:t xml:space="preserve"> No 50890.</w:t>
      </w:r>
    </w:p>
    <w:p w14:paraId="3E95B647" w14:textId="0E551DB9" w:rsidR="00A7408C" w:rsidRPr="00E6111B" w:rsidRDefault="00A7408C" w:rsidP="00A7408C">
      <w:pPr>
        <w:pStyle w:val="ab"/>
        <w:tabs>
          <w:tab w:val="left" w:pos="1134"/>
        </w:tabs>
        <w:spacing w:before="120"/>
        <w:ind w:left="0"/>
        <w:contextualSpacing w:val="0"/>
        <w:rPr>
          <w:i/>
          <w:iCs/>
          <w:lang w:val="en-GB"/>
        </w:rPr>
      </w:pPr>
    </w:p>
    <w:p w14:paraId="7261EDD0" w14:textId="77777777" w:rsidR="00A7408C" w:rsidRPr="00E6111B" w:rsidRDefault="00A7408C" w:rsidP="00A7408C">
      <w:pPr>
        <w:pStyle w:val="ab"/>
        <w:tabs>
          <w:tab w:val="left" w:pos="1134"/>
        </w:tabs>
        <w:spacing w:before="120"/>
        <w:ind w:left="0"/>
        <w:contextualSpacing w:val="0"/>
        <w:rPr>
          <w:i/>
          <w:iCs/>
          <w:lang w:val="en-GB"/>
        </w:rPr>
      </w:pPr>
    </w:p>
    <w:p w14:paraId="3A1A023B" w14:textId="513B4DA6" w:rsidR="003C706B" w:rsidRPr="00E6111B" w:rsidRDefault="0059562B" w:rsidP="00A7408C">
      <w:pPr>
        <w:pStyle w:val="ab"/>
        <w:tabs>
          <w:tab w:val="left" w:pos="1134"/>
        </w:tabs>
        <w:spacing w:before="120"/>
        <w:ind w:left="0"/>
        <w:contextualSpacing w:val="0"/>
        <w:rPr>
          <w:i/>
          <w:iCs/>
          <w:lang w:val="en-GB"/>
        </w:rPr>
      </w:pPr>
      <w:r w:rsidRPr="00E6111B">
        <w:rPr>
          <w:i/>
          <w:iCs/>
          <w:lang w:val="en-GB"/>
        </w:rPr>
        <w:t>1.5.</w:t>
      </w:r>
      <w:r w:rsidR="003F61AC" w:rsidRPr="00E6111B">
        <w:rPr>
          <w:i/>
          <w:iCs/>
          <w:lang w:val="en-GB"/>
        </w:rPr>
        <w:t xml:space="preserve"> </w:t>
      </w:r>
      <w:r w:rsidR="00FE3966" w:rsidRPr="00E6111B">
        <w:rPr>
          <w:i/>
          <w:lang w:val="en-GB"/>
        </w:rPr>
        <w:t xml:space="preserve">Safety recommendations and addressees to which they </w:t>
      </w:r>
      <w:proofErr w:type="gramStart"/>
      <w:r w:rsidR="00FE3966" w:rsidRPr="00E6111B">
        <w:rPr>
          <w:i/>
          <w:lang w:val="en-GB"/>
        </w:rPr>
        <w:t>are addressed</w:t>
      </w:r>
      <w:proofErr w:type="gramEnd"/>
      <w:r w:rsidR="003C706B" w:rsidRPr="00E6111B">
        <w:rPr>
          <w:i/>
          <w:iCs/>
          <w:lang w:val="en-GB"/>
        </w:rPr>
        <w:t>.</w:t>
      </w:r>
    </w:p>
    <w:p w14:paraId="5E58CE3E" w14:textId="5B1FE9DA" w:rsidR="004B66CC" w:rsidRPr="00E6111B" w:rsidRDefault="0059562B" w:rsidP="0059562B">
      <w:pPr>
        <w:tabs>
          <w:tab w:val="left" w:pos="709"/>
        </w:tabs>
        <w:spacing w:before="120"/>
        <w:ind w:firstLine="0"/>
        <w:rPr>
          <w:iCs/>
          <w:lang w:val="en-GB"/>
        </w:rPr>
      </w:pPr>
      <w:r w:rsidRPr="00E6111B">
        <w:rPr>
          <w:iCs/>
          <w:lang w:val="en-GB"/>
        </w:rPr>
        <w:tab/>
      </w:r>
      <w:r w:rsidR="004B66CC" w:rsidRPr="00E6111B">
        <w:rPr>
          <w:iCs/>
          <w:lang w:val="en-GB"/>
        </w:rPr>
        <w:t>The Investigation Commission proposes safety recommendations addressed to the National Safety Authority, the Railway Administration Executive Agency, and relevant to both entities involved in the accident.</w:t>
      </w:r>
    </w:p>
    <w:p w14:paraId="3386F406" w14:textId="3DC138FE" w:rsidR="00173614" w:rsidRPr="00E6111B" w:rsidRDefault="0059562B" w:rsidP="00173614">
      <w:pPr>
        <w:tabs>
          <w:tab w:val="left" w:pos="851"/>
        </w:tabs>
        <w:spacing w:before="120"/>
        <w:rPr>
          <w:szCs w:val="24"/>
          <w:lang w:val="en-GB"/>
        </w:rPr>
      </w:pPr>
      <w:r w:rsidRPr="00E6111B">
        <w:rPr>
          <w:lang w:val="en-GB"/>
        </w:rPr>
        <w:sym w:font="Symbol" w:char="F0B7"/>
      </w:r>
      <w:r w:rsidRPr="00E6111B">
        <w:rPr>
          <w:lang w:val="en-GB"/>
        </w:rPr>
        <w:t xml:space="preserve"> </w:t>
      </w:r>
      <w:r w:rsidR="004B66CC" w:rsidRPr="00E6111B">
        <w:rPr>
          <w:szCs w:val="24"/>
          <w:lang w:val="en-GB"/>
        </w:rPr>
        <w:t>Recommendation 1 proposes that SE NRIC and BDZ Cargo Ltd. shall acquaint the interested staff with the content of this report</w:t>
      </w:r>
      <w:r w:rsidR="00FC15B0" w:rsidRPr="00E6111B">
        <w:rPr>
          <w:szCs w:val="24"/>
          <w:lang w:val="en-GB"/>
        </w:rPr>
        <w:t>.</w:t>
      </w:r>
    </w:p>
    <w:p w14:paraId="5B4C5149" w14:textId="2E495984" w:rsidR="00173614" w:rsidRPr="00E6111B" w:rsidRDefault="00173614" w:rsidP="00173614">
      <w:pPr>
        <w:tabs>
          <w:tab w:val="left" w:pos="851"/>
        </w:tabs>
        <w:ind w:firstLine="720"/>
        <w:rPr>
          <w:szCs w:val="24"/>
          <w:lang w:val="en-GB"/>
        </w:rPr>
      </w:pPr>
      <w:r w:rsidRPr="00E6111B">
        <w:rPr>
          <w:szCs w:val="24"/>
          <w:lang w:val="en-GB"/>
        </w:rPr>
        <w:sym w:font="Symbol" w:char="F0B7"/>
      </w:r>
      <w:r w:rsidRPr="00E6111B">
        <w:rPr>
          <w:szCs w:val="24"/>
          <w:lang w:val="en-GB"/>
        </w:rPr>
        <w:t xml:space="preserve"> </w:t>
      </w:r>
      <w:r w:rsidR="00FC15B0" w:rsidRPr="00E6111B">
        <w:rPr>
          <w:szCs w:val="24"/>
          <w:lang w:val="en-GB"/>
        </w:rPr>
        <w:t xml:space="preserve">Recommendation 2 proposes </w:t>
      </w:r>
      <w:r w:rsidR="001A53A7" w:rsidRPr="00E6111B">
        <w:rPr>
          <w:szCs w:val="24"/>
          <w:lang w:val="en-GB"/>
        </w:rPr>
        <w:t xml:space="preserve">SE </w:t>
      </w:r>
      <w:r w:rsidR="00FC15B0" w:rsidRPr="00E6111B">
        <w:rPr>
          <w:szCs w:val="24"/>
          <w:lang w:val="en-GB"/>
        </w:rPr>
        <w:t>NRIC to strengthen the control on</w:t>
      </w:r>
      <w:r w:rsidR="001A53A7" w:rsidRPr="00E6111B">
        <w:rPr>
          <w:szCs w:val="24"/>
          <w:lang w:val="en-GB"/>
        </w:rPr>
        <w:t xml:space="preserve"> places with continuously welded rail </w:t>
      </w:r>
      <w:r w:rsidR="00FC15B0" w:rsidRPr="00E6111B">
        <w:rPr>
          <w:szCs w:val="24"/>
          <w:lang w:val="en-GB"/>
        </w:rPr>
        <w:t>track for strict compliance with the “Tech</w:t>
      </w:r>
      <w:r w:rsidR="001A53A7" w:rsidRPr="00E6111B">
        <w:rPr>
          <w:szCs w:val="24"/>
          <w:lang w:val="en-GB"/>
        </w:rPr>
        <w:t>nical norms for the planning</w:t>
      </w:r>
      <w:r w:rsidR="00FC15B0" w:rsidRPr="00E6111B">
        <w:rPr>
          <w:szCs w:val="24"/>
          <w:lang w:val="en-GB"/>
        </w:rPr>
        <w:t>, construction</w:t>
      </w:r>
      <w:r w:rsidR="001A53A7" w:rsidRPr="00E6111B">
        <w:rPr>
          <w:szCs w:val="24"/>
          <w:lang w:val="en-GB"/>
        </w:rPr>
        <w:t xml:space="preserve"> and repair of continuously welded </w:t>
      </w:r>
      <w:r w:rsidR="00FC15B0" w:rsidRPr="00E6111B">
        <w:rPr>
          <w:szCs w:val="24"/>
          <w:lang w:val="en-GB"/>
        </w:rPr>
        <w:t>rail</w:t>
      </w:r>
      <w:r w:rsidR="001A53A7" w:rsidRPr="00E6111B">
        <w:rPr>
          <w:szCs w:val="24"/>
          <w:lang w:val="en-GB"/>
        </w:rPr>
        <w:t xml:space="preserve"> track.</w:t>
      </w:r>
    </w:p>
    <w:p w14:paraId="778ABFEF" w14:textId="63C4D563" w:rsidR="00CB5EAF" w:rsidRPr="00E6111B" w:rsidRDefault="00173614" w:rsidP="00671705">
      <w:pPr>
        <w:tabs>
          <w:tab w:val="left" w:pos="851"/>
        </w:tabs>
        <w:ind w:firstLine="720"/>
        <w:rPr>
          <w:szCs w:val="24"/>
          <w:lang w:val="en-GB"/>
        </w:rPr>
      </w:pPr>
      <w:r w:rsidRPr="00E6111B">
        <w:rPr>
          <w:szCs w:val="24"/>
          <w:lang w:val="en-GB"/>
        </w:rPr>
        <w:lastRenderedPageBreak/>
        <w:sym w:font="Symbol" w:char="F0B7"/>
      </w:r>
      <w:r w:rsidRPr="00E6111B">
        <w:rPr>
          <w:szCs w:val="24"/>
          <w:lang w:val="en-GB"/>
        </w:rPr>
        <w:t xml:space="preserve"> </w:t>
      </w:r>
      <w:r w:rsidR="00671705" w:rsidRPr="00E6111B">
        <w:rPr>
          <w:rFonts w:eastAsiaTheme="minorEastAsia"/>
          <w:szCs w:val="24"/>
          <w:lang w:val="en-GB"/>
        </w:rPr>
        <w:t xml:space="preserve">Recommendation 3 proposes that SE NRIC strengthen the control of the state of the continuously welded rail track, especially at extreme temperatures during the summer season based on weather forecasts, by carrying out additional on-the-spot checks and inspections. Particular attention </w:t>
      </w:r>
      <w:proofErr w:type="gramStart"/>
      <w:r w:rsidR="00671705" w:rsidRPr="00E6111B">
        <w:rPr>
          <w:rFonts w:eastAsiaTheme="minorEastAsia"/>
          <w:szCs w:val="24"/>
          <w:lang w:val="en-GB"/>
        </w:rPr>
        <w:t>shall be paid</w:t>
      </w:r>
      <w:proofErr w:type="gramEnd"/>
      <w:r w:rsidR="00671705" w:rsidRPr="00E6111B">
        <w:rPr>
          <w:rFonts w:eastAsiaTheme="minorEastAsia"/>
          <w:szCs w:val="24"/>
          <w:lang w:val="en-GB"/>
        </w:rPr>
        <w:t xml:space="preserve"> to the ballasting and fastening of the rail track.</w:t>
      </w:r>
      <w:r w:rsidR="00CB5EAF" w:rsidRPr="00E6111B">
        <w:rPr>
          <w:rFonts w:eastAsiaTheme="minorEastAsia"/>
          <w:szCs w:val="24"/>
          <w:lang w:val="en-GB"/>
        </w:rPr>
        <w:br w:type="page"/>
      </w:r>
    </w:p>
    <w:p w14:paraId="772D503E" w14:textId="4972FAF3" w:rsidR="003C706B" w:rsidRPr="00E6111B" w:rsidRDefault="00BB33BE" w:rsidP="0059562B">
      <w:pPr>
        <w:pStyle w:val="ab"/>
        <w:numPr>
          <w:ilvl w:val="0"/>
          <w:numId w:val="29"/>
        </w:numPr>
        <w:tabs>
          <w:tab w:val="left" w:pos="993"/>
        </w:tabs>
        <w:spacing w:before="120"/>
        <w:ind w:firstLine="349"/>
        <w:rPr>
          <w:lang w:val="en-GB"/>
        </w:rPr>
      </w:pPr>
      <w:r w:rsidRPr="00E6111B">
        <w:rPr>
          <w:b/>
          <w:bCs/>
          <w:sz w:val="28"/>
          <w:szCs w:val="22"/>
          <w:lang w:val="en-GB"/>
        </w:rPr>
        <w:lastRenderedPageBreak/>
        <w:t>Investigation</w:t>
      </w:r>
    </w:p>
    <w:p w14:paraId="405D5AEE" w14:textId="1CF55921" w:rsidR="0059562B" w:rsidRPr="00E6111B" w:rsidRDefault="0059562B" w:rsidP="00F057A7">
      <w:pPr>
        <w:pStyle w:val="ab"/>
        <w:numPr>
          <w:ilvl w:val="1"/>
          <w:numId w:val="30"/>
        </w:numPr>
        <w:tabs>
          <w:tab w:val="left" w:pos="1134"/>
        </w:tabs>
        <w:spacing w:before="120"/>
        <w:ind w:left="709" w:firstLine="0"/>
        <w:contextualSpacing w:val="0"/>
        <w:rPr>
          <w:i/>
          <w:iCs/>
          <w:lang w:val="en-GB"/>
        </w:rPr>
      </w:pPr>
      <w:r w:rsidRPr="00E6111B">
        <w:rPr>
          <w:i/>
          <w:iCs/>
          <w:lang w:val="en-GB"/>
        </w:rPr>
        <w:t xml:space="preserve"> </w:t>
      </w:r>
      <w:r w:rsidR="00C72E9C" w:rsidRPr="00E6111B">
        <w:rPr>
          <w:i/>
          <w:iCs/>
          <w:lang w:val="en-GB"/>
        </w:rPr>
        <w:t>Decision for starting the investigation</w:t>
      </w:r>
      <w:r w:rsidR="003C706B" w:rsidRPr="00E6111B">
        <w:rPr>
          <w:i/>
          <w:iCs/>
          <w:lang w:val="en-GB"/>
        </w:rPr>
        <w:t>.</w:t>
      </w:r>
    </w:p>
    <w:p w14:paraId="34FAEE7F" w14:textId="30F642BD" w:rsidR="00D76C6E" w:rsidRPr="00E6111B" w:rsidRDefault="00D76C6E" w:rsidP="0059562B">
      <w:pPr>
        <w:pStyle w:val="ab"/>
        <w:tabs>
          <w:tab w:val="left" w:pos="1134"/>
        </w:tabs>
        <w:ind w:left="0"/>
        <w:contextualSpacing w:val="0"/>
        <w:rPr>
          <w:iCs/>
          <w:lang w:val="en-GB"/>
        </w:rPr>
      </w:pPr>
      <w:r w:rsidRPr="00E6111B">
        <w:rPr>
          <w:iCs/>
          <w:lang w:val="en-GB"/>
        </w:rPr>
        <w:t xml:space="preserve">The decision to initiate an investigation of the accident </w:t>
      </w:r>
      <w:proofErr w:type="gramStart"/>
      <w:r w:rsidRPr="00E6111B">
        <w:rPr>
          <w:iCs/>
          <w:lang w:val="en-GB"/>
        </w:rPr>
        <w:t>has been taken</w:t>
      </w:r>
      <w:proofErr w:type="gramEnd"/>
      <w:r w:rsidRPr="00E6111B">
        <w:rPr>
          <w:iCs/>
          <w:lang w:val="en-GB"/>
        </w:rPr>
        <w:t xml:space="preserve"> with respect to the seriousness and its impact on the safety. The investigation aims to prevent this type of accidents, which in similar circumstances could lead to significant accidents, including technical damages in the structural subsystems.</w:t>
      </w:r>
    </w:p>
    <w:p w14:paraId="55B5E2DA" w14:textId="58DEB320" w:rsidR="0059562B" w:rsidRPr="00E6111B" w:rsidRDefault="0059562B" w:rsidP="0059562B">
      <w:pPr>
        <w:pStyle w:val="ab"/>
        <w:numPr>
          <w:ilvl w:val="1"/>
          <w:numId w:val="30"/>
        </w:numPr>
        <w:tabs>
          <w:tab w:val="left" w:pos="1134"/>
        </w:tabs>
        <w:spacing w:before="120"/>
        <w:ind w:left="709" w:firstLine="0"/>
        <w:contextualSpacing w:val="0"/>
        <w:rPr>
          <w:i/>
          <w:iCs/>
          <w:lang w:val="en-GB"/>
        </w:rPr>
      </w:pPr>
      <w:r w:rsidRPr="00E6111B">
        <w:rPr>
          <w:iCs/>
          <w:lang w:val="en-GB"/>
        </w:rPr>
        <w:t xml:space="preserve"> </w:t>
      </w:r>
      <w:r w:rsidR="00D76C6E" w:rsidRPr="00E6111B">
        <w:rPr>
          <w:i/>
          <w:iCs/>
          <w:lang w:val="en-GB"/>
        </w:rPr>
        <w:t>Motives for the decision to initiate the investigation.</w:t>
      </w:r>
    </w:p>
    <w:p w14:paraId="2EDFBBD3" w14:textId="39614F55" w:rsidR="000E016A" w:rsidRPr="00E6111B" w:rsidRDefault="000E016A" w:rsidP="0059562B">
      <w:pPr>
        <w:pStyle w:val="ab"/>
        <w:tabs>
          <w:tab w:val="left" w:pos="1134"/>
        </w:tabs>
        <w:ind w:left="0"/>
        <w:contextualSpacing w:val="0"/>
        <w:rPr>
          <w:lang w:val="en-GB"/>
        </w:rPr>
      </w:pPr>
      <w:r w:rsidRPr="00E6111B">
        <w:rPr>
          <w:lang w:val="en-GB"/>
        </w:rPr>
        <w:t xml:space="preserve">The Decision to initiate the investigation </w:t>
      </w:r>
      <w:proofErr w:type="gramStart"/>
      <w:r w:rsidRPr="00E6111B">
        <w:rPr>
          <w:lang w:val="en-GB"/>
        </w:rPr>
        <w:t>is based</w:t>
      </w:r>
      <w:proofErr w:type="gramEnd"/>
      <w:r w:rsidRPr="00E6111B">
        <w:rPr>
          <w:lang w:val="en-GB"/>
        </w:rPr>
        <w:t xml:space="preserve"> on art. 20, paragraph </w:t>
      </w:r>
      <w:proofErr w:type="gramStart"/>
      <w:r w:rsidRPr="00E6111B">
        <w:rPr>
          <w:lang w:val="en-GB"/>
        </w:rPr>
        <w:t>2</w:t>
      </w:r>
      <w:proofErr w:type="gramEnd"/>
      <w:r w:rsidRPr="00E6111B">
        <w:rPr>
          <w:lang w:val="en-GB"/>
        </w:rPr>
        <w:t xml:space="preserve">, (а) and (c) of Directive (EU) 2016/798, art. 115к, paragraph 1, item </w:t>
      </w:r>
      <w:proofErr w:type="gramStart"/>
      <w:r w:rsidRPr="00E6111B">
        <w:rPr>
          <w:lang w:val="en-GB"/>
        </w:rPr>
        <w:t>2</w:t>
      </w:r>
      <w:proofErr w:type="gramEnd"/>
      <w:r w:rsidRPr="00E6111B">
        <w:rPr>
          <w:lang w:val="en-GB"/>
        </w:rPr>
        <w:t xml:space="preserve"> of RTA, art. 76, par. 1, item </w:t>
      </w:r>
      <w:proofErr w:type="gramStart"/>
      <w:r w:rsidRPr="00E6111B">
        <w:rPr>
          <w:lang w:val="en-GB"/>
        </w:rPr>
        <w:t>2</w:t>
      </w:r>
      <w:proofErr w:type="gramEnd"/>
      <w:r w:rsidRPr="00E6111B">
        <w:rPr>
          <w:lang w:val="en-GB"/>
        </w:rPr>
        <w:t xml:space="preserve"> of Ordinance No 59 dated 5.12.2006, and by Order of the NAMRATIB for assignment of Commission for investigation of the railway accident.</w:t>
      </w:r>
    </w:p>
    <w:p w14:paraId="32FE8982" w14:textId="2728C913" w:rsidR="003C706B" w:rsidRPr="00E6111B" w:rsidRDefault="0059562B" w:rsidP="0059562B">
      <w:pPr>
        <w:pStyle w:val="ab"/>
        <w:numPr>
          <w:ilvl w:val="1"/>
          <w:numId w:val="30"/>
        </w:numPr>
        <w:tabs>
          <w:tab w:val="left" w:pos="1134"/>
        </w:tabs>
        <w:spacing w:before="120"/>
        <w:ind w:hanging="11"/>
        <w:contextualSpacing w:val="0"/>
        <w:rPr>
          <w:i/>
          <w:iCs/>
          <w:lang w:val="en-GB"/>
        </w:rPr>
      </w:pPr>
      <w:r w:rsidRPr="00E6111B">
        <w:rPr>
          <w:lang w:val="en-GB"/>
        </w:rPr>
        <w:t xml:space="preserve"> </w:t>
      </w:r>
      <w:r w:rsidR="000E016A" w:rsidRPr="00E6111B">
        <w:rPr>
          <w:i/>
          <w:iCs/>
          <w:lang w:val="en-GB"/>
        </w:rPr>
        <w:t>Scope and restrictions of the investigation</w:t>
      </w:r>
      <w:r w:rsidR="003C706B" w:rsidRPr="00E6111B">
        <w:rPr>
          <w:i/>
          <w:iCs/>
          <w:lang w:val="en-GB"/>
        </w:rPr>
        <w:t>.</w:t>
      </w:r>
    </w:p>
    <w:p w14:paraId="413D7EE4" w14:textId="652C3834" w:rsidR="00C26951" w:rsidRPr="00E6111B" w:rsidRDefault="00C26951" w:rsidP="00C26951">
      <w:pPr>
        <w:ind w:firstLine="720"/>
        <w:rPr>
          <w:lang w:val="en-GB"/>
        </w:rPr>
      </w:pPr>
      <w:bookmarkStart w:id="2" w:name="_Hlk57877996"/>
      <w:r w:rsidRPr="00E6111B">
        <w:rPr>
          <w:lang w:val="en-GB"/>
        </w:rPr>
        <w:t xml:space="preserve">The scope of the investigation examined the seriousness of the accident and analysed the railway safety breaches to the operation of the railway infrastructure in connection with its repair and maintenance. </w:t>
      </w:r>
    </w:p>
    <w:p w14:paraId="2590DAEA" w14:textId="7B993B7E" w:rsidR="00C26951" w:rsidRPr="00E6111B" w:rsidRDefault="00C26951" w:rsidP="00C26951">
      <w:pPr>
        <w:ind w:firstLine="720"/>
        <w:rPr>
          <w:lang w:val="en-GB"/>
        </w:rPr>
      </w:pPr>
      <w:r w:rsidRPr="00E6111B">
        <w:rPr>
          <w:lang w:val="en-GB"/>
        </w:rPr>
        <w:t xml:space="preserve">In view of the damages to the rolling stock and the railway infrastructure, the investigation is focused on the circumstances that led to the derailment of the last five tank wagons of IT No50890 in the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interstation.</w:t>
      </w:r>
    </w:p>
    <w:bookmarkEnd w:id="2"/>
    <w:p w14:paraId="6E1493BA" w14:textId="768645F5" w:rsidR="003C706B" w:rsidRPr="00E6111B" w:rsidRDefault="00836396" w:rsidP="0059562B">
      <w:pPr>
        <w:pStyle w:val="ab"/>
        <w:numPr>
          <w:ilvl w:val="1"/>
          <w:numId w:val="30"/>
        </w:numPr>
        <w:tabs>
          <w:tab w:val="left" w:pos="1134"/>
        </w:tabs>
        <w:spacing w:before="120"/>
        <w:ind w:left="788" w:hanging="79"/>
        <w:contextualSpacing w:val="0"/>
        <w:rPr>
          <w:i/>
          <w:iCs/>
          <w:lang w:val="en-GB"/>
        </w:rPr>
      </w:pPr>
      <w:r w:rsidRPr="00E6111B">
        <w:rPr>
          <w:i/>
          <w:iCs/>
          <w:lang w:val="en-GB"/>
        </w:rPr>
        <w:t>Competences of the persons, involved in the investigation</w:t>
      </w:r>
      <w:r w:rsidR="003C706B" w:rsidRPr="00E6111B">
        <w:rPr>
          <w:i/>
          <w:iCs/>
          <w:lang w:val="en-GB"/>
        </w:rPr>
        <w:t>.</w:t>
      </w:r>
    </w:p>
    <w:p w14:paraId="520C4C08" w14:textId="0E87076A" w:rsidR="00A206E8" w:rsidRPr="00E6111B" w:rsidRDefault="00A206E8" w:rsidP="00684D27">
      <w:pPr>
        <w:ind w:firstLine="720"/>
        <w:rPr>
          <w:lang w:val="en-GB"/>
        </w:rPr>
      </w:pPr>
      <w:r w:rsidRPr="00E6111B">
        <w:rPr>
          <w:lang w:val="en-GB"/>
        </w:rPr>
        <w:t>The composition of the commission includes external independent experts - habilitated persons from the higher scientific circles and experts with free profession with qualification and professional orientation in fields of activity – railway infrastructure, and rail rolling stock.</w:t>
      </w:r>
    </w:p>
    <w:p w14:paraId="51429FEC" w14:textId="0A9B38E0" w:rsidR="003C706B" w:rsidRPr="00E6111B" w:rsidRDefault="00F3699A" w:rsidP="0059562B">
      <w:pPr>
        <w:pStyle w:val="ab"/>
        <w:numPr>
          <w:ilvl w:val="1"/>
          <w:numId w:val="30"/>
        </w:numPr>
        <w:tabs>
          <w:tab w:val="left" w:pos="1134"/>
        </w:tabs>
        <w:spacing w:before="120"/>
        <w:ind w:left="788" w:hanging="79"/>
        <w:contextualSpacing w:val="0"/>
        <w:rPr>
          <w:i/>
          <w:iCs/>
          <w:lang w:val="en-GB"/>
        </w:rPr>
      </w:pPr>
      <w:r w:rsidRPr="00E6111B">
        <w:rPr>
          <w:i/>
          <w:iCs/>
          <w:lang w:val="en-GB"/>
        </w:rPr>
        <w:t>Communication and consultations with the persons and entities, involved in the event</w:t>
      </w:r>
      <w:r w:rsidR="003C706B" w:rsidRPr="00E6111B">
        <w:rPr>
          <w:i/>
          <w:iCs/>
          <w:lang w:val="en-GB"/>
        </w:rPr>
        <w:t>.</w:t>
      </w:r>
    </w:p>
    <w:p w14:paraId="7BD82285" w14:textId="75B4DFC4" w:rsidR="0091084A" w:rsidRPr="00E6111B" w:rsidRDefault="0091084A" w:rsidP="00684D27">
      <w:pPr>
        <w:ind w:firstLine="720"/>
        <w:rPr>
          <w:lang w:val="en-GB"/>
        </w:rPr>
      </w:pPr>
      <w:r w:rsidRPr="00E6111B">
        <w:rPr>
          <w:lang w:val="en-GB"/>
        </w:rPr>
        <w:t xml:space="preserve">The Task Force, which includes representatives from both entities, </w:t>
      </w:r>
      <w:proofErr w:type="gramStart"/>
      <w:r w:rsidRPr="00E6111B">
        <w:rPr>
          <w:lang w:val="en-GB"/>
        </w:rPr>
        <w:t>was consulted</w:t>
      </w:r>
      <w:proofErr w:type="gramEnd"/>
      <w:r w:rsidRPr="00E6111B">
        <w:rPr>
          <w:lang w:val="en-GB"/>
        </w:rPr>
        <w:t xml:space="preserve"> during the investigation. The Head of the Task Force has collected all the documents and templates as well as the downloaded recordings from the recording devices of the two locomotives. These </w:t>
      </w:r>
      <w:proofErr w:type="gramStart"/>
      <w:r w:rsidRPr="00E6111B">
        <w:rPr>
          <w:lang w:val="en-GB"/>
        </w:rPr>
        <w:t>have been submitted</w:t>
      </w:r>
      <w:proofErr w:type="gramEnd"/>
      <w:r w:rsidRPr="00E6111B">
        <w:rPr>
          <w:lang w:val="en-GB"/>
        </w:rPr>
        <w:t xml:space="preserve"> to the Chairperson of the Investigation Commission in the NAMRATIB. Interviews </w:t>
      </w:r>
      <w:proofErr w:type="gramStart"/>
      <w:r w:rsidRPr="00E6111B">
        <w:rPr>
          <w:lang w:val="en-GB"/>
        </w:rPr>
        <w:t>were conducted</w:t>
      </w:r>
      <w:proofErr w:type="gramEnd"/>
      <w:r w:rsidRPr="00E6111B">
        <w:rPr>
          <w:lang w:val="en-GB"/>
        </w:rPr>
        <w:t xml:space="preserve"> with persons directly involved in the accident. The entities </w:t>
      </w:r>
      <w:proofErr w:type="gramStart"/>
      <w:r w:rsidRPr="00E6111B">
        <w:rPr>
          <w:lang w:val="en-GB"/>
        </w:rPr>
        <w:t xml:space="preserve">were requested and provided information on the maintenance and repair of the rail track between </w:t>
      </w:r>
      <w:proofErr w:type="spellStart"/>
      <w:r w:rsidRPr="00E6111B">
        <w:rPr>
          <w:lang w:val="en-GB"/>
        </w:rPr>
        <w:t>Kocherinovo</w:t>
      </w:r>
      <w:proofErr w:type="spellEnd"/>
      <w:r w:rsidRPr="00E6111B">
        <w:rPr>
          <w:lang w:val="en-GB"/>
        </w:rPr>
        <w:t xml:space="preserve"> and </w:t>
      </w:r>
      <w:proofErr w:type="spellStart"/>
      <w:r w:rsidRPr="00E6111B">
        <w:rPr>
          <w:lang w:val="en-GB"/>
        </w:rPr>
        <w:t>Boboshevo</w:t>
      </w:r>
      <w:proofErr w:type="spellEnd"/>
      <w:r w:rsidRPr="00E6111B">
        <w:rPr>
          <w:lang w:val="en-GB"/>
        </w:rPr>
        <w:t xml:space="preserve"> stations, as well as information on the repair and maintenance of the derailed five wagons</w:t>
      </w:r>
      <w:proofErr w:type="gramEnd"/>
      <w:r w:rsidRPr="00E6111B">
        <w:rPr>
          <w:lang w:val="en-GB"/>
        </w:rPr>
        <w:t xml:space="preserve">. Interviews </w:t>
      </w:r>
      <w:proofErr w:type="gramStart"/>
      <w:r w:rsidRPr="00E6111B">
        <w:rPr>
          <w:lang w:val="en-GB"/>
        </w:rPr>
        <w:t>were conducted</w:t>
      </w:r>
      <w:proofErr w:type="gramEnd"/>
      <w:r w:rsidRPr="00E6111B">
        <w:rPr>
          <w:lang w:val="en-GB"/>
        </w:rPr>
        <w:t xml:space="preserve"> with the safety authorities of the two entities and with the managers of the railway undertaking BDZ-Cargo Ltd.</w:t>
      </w:r>
    </w:p>
    <w:p w14:paraId="44C72571" w14:textId="7A7EB39C" w:rsidR="003C706B" w:rsidRPr="00E6111B" w:rsidRDefault="00621F5F" w:rsidP="0059562B">
      <w:pPr>
        <w:pStyle w:val="ab"/>
        <w:numPr>
          <w:ilvl w:val="1"/>
          <w:numId w:val="30"/>
        </w:numPr>
        <w:tabs>
          <w:tab w:val="left" w:pos="1134"/>
        </w:tabs>
        <w:spacing w:before="120"/>
        <w:ind w:left="788" w:hanging="79"/>
        <w:contextualSpacing w:val="0"/>
        <w:rPr>
          <w:i/>
          <w:iCs/>
          <w:lang w:val="en-GB"/>
        </w:rPr>
      </w:pPr>
      <w:r w:rsidRPr="00E6111B">
        <w:rPr>
          <w:i/>
          <w:iCs/>
          <w:lang w:val="en-GB"/>
        </w:rPr>
        <w:t>Degree of cooperation from the participating entities</w:t>
      </w:r>
      <w:r w:rsidR="003C706B" w:rsidRPr="00E6111B">
        <w:rPr>
          <w:i/>
          <w:iCs/>
          <w:lang w:val="en-GB"/>
        </w:rPr>
        <w:t>.</w:t>
      </w:r>
    </w:p>
    <w:p w14:paraId="53374AA7" w14:textId="7ABA5EBE" w:rsidR="005E30CE" w:rsidRPr="00E6111B" w:rsidRDefault="005E30CE" w:rsidP="005E30CE">
      <w:pPr>
        <w:ind w:firstLine="720"/>
        <w:rPr>
          <w:lang w:val="en-GB"/>
        </w:rPr>
      </w:pPr>
      <w:r w:rsidRPr="00E6111B">
        <w:rPr>
          <w:lang w:val="en-GB"/>
        </w:rPr>
        <w:t>During the investigation, the entities BDZ-Cargo Ltd</w:t>
      </w:r>
      <w:r w:rsidR="00713735" w:rsidRPr="00E6111B">
        <w:rPr>
          <w:lang w:val="en-GB"/>
        </w:rPr>
        <w:t>.</w:t>
      </w:r>
      <w:r w:rsidRPr="00E6111B">
        <w:rPr>
          <w:lang w:val="en-GB"/>
        </w:rPr>
        <w:t xml:space="preserve">, SE NRIC and the appointed Task Force fully cooperated with the Investigation Commission in the NAMRATIB. </w:t>
      </w:r>
    </w:p>
    <w:p w14:paraId="259B556D" w14:textId="1B0B1230" w:rsidR="005E30CE" w:rsidRPr="00E6111B" w:rsidRDefault="005E30CE" w:rsidP="005E30CE">
      <w:pPr>
        <w:ind w:firstLine="720"/>
        <w:rPr>
          <w:lang w:val="en-GB"/>
        </w:rPr>
      </w:pPr>
      <w:r w:rsidRPr="00E6111B">
        <w:rPr>
          <w:lang w:val="en-GB"/>
        </w:rPr>
        <w:t xml:space="preserve">Additional documents and materials </w:t>
      </w:r>
      <w:proofErr w:type="gramStart"/>
      <w:r w:rsidRPr="00E6111B">
        <w:rPr>
          <w:lang w:val="en-GB"/>
        </w:rPr>
        <w:t>we</w:t>
      </w:r>
      <w:r w:rsidR="00035359" w:rsidRPr="00E6111B">
        <w:rPr>
          <w:lang w:val="en-GB"/>
        </w:rPr>
        <w:t>re provided</w:t>
      </w:r>
      <w:proofErr w:type="gramEnd"/>
      <w:r w:rsidR="00035359" w:rsidRPr="00E6111B">
        <w:rPr>
          <w:lang w:val="en-GB"/>
        </w:rPr>
        <w:t xml:space="preserve"> to the Commission on</w:t>
      </w:r>
      <w:r w:rsidRPr="00E6111B">
        <w:rPr>
          <w:lang w:val="en-GB"/>
        </w:rPr>
        <w:t xml:space="preserve"> establish</w:t>
      </w:r>
      <w:r w:rsidR="00035359" w:rsidRPr="00E6111B">
        <w:rPr>
          <w:lang w:val="en-GB"/>
        </w:rPr>
        <w:t xml:space="preserve">ing </w:t>
      </w:r>
      <w:r w:rsidR="004306E7" w:rsidRPr="00E6111B">
        <w:rPr>
          <w:lang w:val="en-GB"/>
        </w:rPr>
        <w:t>the circumstances and causes for</w:t>
      </w:r>
      <w:r w:rsidRPr="00E6111B">
        <w:rPr>
          <w:lang w:val="en-GB"/>
        </w:rPr>
        <w:t xml:space="preserve"> the accident</w:t>
      </w:r>
    </w:p>
    <w:p w14:paraId="00CE237B" w14:textId="458B4069" w:rsidR="003C706B" w:rsidRPr="00E6111B" w:rsidRDefault="00713735" w:rsidP="0059562B">
      <w:pPr>
        <w:pStyle w:val="ab"/>
        <w:numPr>
          <w:ilvl w:val="1"/>
          <w:numId w:val="30"/>
        </w:numPr>
        <w:tabs>
          <w:tab w:val="left" w:pos="1276"/>
        </w:tabs>
        <w:spacing w:before="120"/>
        <w:ind w:left="788" w:hanging="79"/>
        <w:contextualSpacing w:val="0"/>
        <w:rPr>
          <w:i/>
          <w:iCs/>
          <w:lang w:val="en-GB"/>
        </w:rPr>
      </w:pPr>
      <w:r w:rsidRPr="00E6111B">
        <w:rPr>
          <w:i/>
          <w:iCs/>
          <w:lang w:val="en-GB"/>
        </w:rPr>
        <w:t>Methods and techniques of investigation and analysis</w:t>
      </w:r>
      <w:r w:rsidR="00684D27" w:rsidRPr="00E6111B">
        <w:rPr>
          <w:i/>
          <w:iCs/>
          <w:lang w:val="en-GB"/>
        </w:rPr>
        <w:t>.</w:t>
      </w:r>
    </w:p>
    <w:p w14:paraId="7B42178B" w14:textId="4902380C" w:rsidR="00A53B22" w:rsidRPr="00E6111B" w:rsidRDefault="00A53B22" w:rsidP="00400998">
      <w:pPr>
        <w:rPr>
          <w:lang w:val="en-GB"/>
        </w:rPr>
      </w:pPr>
      <w:bookmarkStart w:id="3" w:name="_Hlk57878799"/>
      <w:r w:rsidRPr="00E6111B">
        <w:rPr>
          <w:lang w:val="en-GB"/>
        </w:rPr>
        <w:t xml:space="preserve">Following notification under Article 69 par. 2 of Ordinance No 59 by the railway infrastructure manager at 16:13 p.m. on 31.07.2021, the member of the Management Board of the NAMRATIB, competent to investigate railway accidents, analysed the information and departed for the place of the accident with an external expert. On-the-spot meetings and discussions </w:t>
      </w:r>
      <w:proofErr w:type="gramStart"/>
      <w:r w:rsidRPr="00E6111B">
        <w:rPr>
          <w:lang w:val="en-GB"/>
        </w:rPr>
        <w:t>were held</w:t>
      </w:r>
      <w:proofErr w:type="gramEnd"/>
      <w:r w:rsidRPr="00E6111B">
        <w:rPr>
          <w:lang w:val="en-GB"/>
        </w:rPr>
        <w:t xml:space="preserve"> with representatives of the investigating authorities of the </w:t>
      </w:r>
      <w:proofErr w:type="spellStart"/>
      <w:r w:rsidRPr="00E6111B">
        <w:rPr>
          <w:lang w:val="en-GB"/>
        </w:rPr>
        <w:t>Rila</w:t>
      </w:r>
      <w:proofErr w:type="spellEnd"/>
      <w:r w:rsidRPr="00E6111B">
        <w:rPr>
          <w:lang w:val="en-GB"/>
        </w:rPr>
        <w:t xml:space="preserve"> Regional Dpt. of the Ministry of Interior in connection with their accident investigation and follow-up, as well as with the supervising prosecutor from the </w:t>
      </w:r>
      <w:proofErr w:type="spellStart"/>
      <w:r w:rsidRPr="00E6111B">
        <w:rPr>
          <w:lang w:val="en-GB"/>
        </w:rPr>
        <w:t>Dupnitsa</w:t>
      </w:r>
      <w:proofErr w:type="spellEnd"/>
      <w:r w:rsidRPr="00E6111B">
        <w:rPr>
          <w:lang w:val="en-GB"/>
        </w:rPr>
        <w:t xml:space="preserve"> District Prosecutor’s Office.</w:t>
      </w:r>
    </w:p>
    <w:p w14:paraId="15D370A2" w14:textId="3045AF1F" w:rsidR="00713735" w:rsidRPr="00E6111B" w:rsidRDefault="00713735" w:rsidP="00400998">
      <w:pPr>
        <w:rPr>
          <w:lang w:val="en-GB"/>
        </w:rPr>
      </w:pPr>
      <w:r w:rsidRPr="00E6111B">
        <w:rPr>
          <w:lang w:val="en-GB"/>
        </w:rPr>
        <w:lastRenderedPageBreak/>
        <w:t xml:space="preserve">After the inspections and on-the-spot analysis carried out, the member of the </w:t>
      </w:r>
      <w:r w:rsidR="00A53B22" w:rsidRPr="00E6111B">
        <w:rPr>
          <w:lang w:val="en-GB"/>
        </w:rPr>
        <w:t>Management</w:t>
      </w:r>
      <w:r w:rsidRPr="00E6111B">
        <w:rPr>
          <w:lang w:val="en-GB"/>
        </w:rPr>
        <w:t xml:space="preserve"> Board of the NAMRATIB, in accordance with Article 71 par.2 of Ordinance No 59, classified the event and informed the entities involved in the accident (SE NRIC and BDZ-Cargo Ltd.) of the decision to undertake an investigation.</w:t>
      </w:r>
    </w:p>
    <w:p w14:paraId="16E40FD4" w14:textId="1B9B27E5" w:rsidR="00A53B22" w:rsidRPr="00E6111B" w:rsidRDefault="00A53B22" w:rsidP="00E26135">
      <w:pPr>
        <w:rPr>
          <w:lang w:val="en-GB"/>
        </w:rPr>
      </w:pPr>
      <w:r w:rsidRPr="00E6111B">
        <w:rPr>
          <w:lang w:val="en-GB"/>
        </w:rPr>
        <w:t>In accordance with</w:t>
      </w:r>
      <w:r w:rsidR="00951CAA" w:rsidRPr="00E6111B">
        <w:rPr>
          <w:lang w:val="en-GB"/>
        </w:rPr>
        <w:t xml:space="preserve"> the requirements of Article </w:t>
      </w:r>
      <w:proofErr w:type="gramStart"/>
      <w:r w:rsidR="00951CAA" w:rsidRPr="00E6111B">
        <w:rPr>
          <w:lang w:val="en-GB"/>
        </w:rPr>
        <w:t>25</w:t>
      </w:r>
      <w:proofErr w:type="gramEnd"/>
      <w:r w:rsidR="00951CAA" w:rsidRPr="00E6111B">
        <w:rPr>
          <w:lang w:val="en-GB"/>
        </w:rPr>
        <w:t xml:space="preserve"> paragraph </w:t>
      </w:r>
      <w:r w:rsidRPr="00E6111B">
        <w:rPr>
          <w:lang w:val="en-GB"/>
        </w:rPr>
        <w:t>1 of Directive 2016/7</w:t>
      </w:r>
      <w:r w:rsidR="00951CAA" w:rsidRPr="00E6111B">
        <w:rPr>
          <w:lang w:val="en-GB"/>
        </w:rPr>
        <w:t xml:space="preserve">98 and Article 80 of Ordinance </w:t>
      </w:r>
      <w:r w:rsidRPr="00E6111B">
        <w:rPr>
          <w:lang w:val="en-GB"/>
        </w:rPr>
        <w:t xml:space="preserve">No 59, on </w:t>
      </w:r>
      <w:r w:rsidR="00951CAA" w:rsidRPr="00E6111B">
        <w:rPr>
          <w:lang w:val="en-GB"/>
        </w:rPr>
        <w:t xml:space="preserve">02.08. </w:t>
      </w:r>
      <w:r w:rsidRPr="00E6111B">
        <w:rPr>
          <w:lang w:val="en-GB"/>
        </w:rPr>
        <w:t xml:space="preserve">2021 the event </w:t>
      </w:r>
      <w:proofErr w:type="gramStart"/>
      <w:r w:rsidRPr="00E6111B">
        <w:rPr>
          <w:lang w:val="en-GB"/>
        </w:rPr>
        <w:t>was notified</w:t>
      </w:r>
      <w:proofErr w:type="gramEnd"/>
      <w:r w:rsidRPr="00E6111B">
        <w:rPr>
          <w:lang w:val="en-GB"/>
        </w:rPr>
        <w:t xml:space="preserve"> to the European Railway Agency (ERA) under No BG</w:t>
      </w:r>
      <w:r w:rsidR="00951CAA" w:rsidRPr="00E6111B">
        <w:rPr>
          <w:lang w:val="en-GB"/>
        </w:rPr>
        <w:t xml:space="preserve"> 10101, an investigation of </w:t>
      </w:r>
      <w:r w:rsidRPr="00E6111B">
        <w:rPr>
          <w:lang w:val="en-GB"/>
        </w:rPr>
        <w:t>railway accident by NI</w:t>
      </w:r>
      <w:r w:rsidR="00951CAA" w:rsidRPr="00E6111B">
        <w:rPr>
          <w:lang w:val="en-GB"/>
        </w:rPr>
        <w:t xml:space="preserve">B - </w:t>
      </w:r>
      <w:r w:rsidRPr="00E6111B">
        <w:rPr>
          <w:lang w:val="en-GB"/>
        </w:rPr>
        <w:t>BG.</w:t>
      </w:r>
    </w:p>
    <w:p w14:paraId="6600EF26" w14:textId="7B62BF6A" w:rsidR="00FC2E2D" w:rsidRPr="00E6111B" w:rsidRDefault="00FC2E2D" w:rsidP="00E26135">
      <w:pPr>
        <w:rPr>
          <w:lang w:val="en-GB"/>
        </w:rPr>
      </w:pPr>
      <w:r w:rsidRPr="00E6111B">
        <w:rPr>
          <w:lang w:val="en-GB"/>
        </w:rPr>
        <w:t xml:space="preserve">The proposal of SE NRIC, the first 11 non-derailment wagons with the two locomotives, to be withdrawn at </w:t>
      </w:r>
      <w:proofErr w:type="spellStart"/>
      <w:r w:rsidRPr="00E6111B">
        <w:rPr>
          <w:lang w:val="en-GB"/>
        </w:rPr>
        <w:t>Boboshevo</w:t>
      </w:r>
      <w:proofErr w:type="spellEnd"/>
      <w:r w:rsidRPr="00E6111B">
        <w:rPr>
          <w:lang w:val="en-GB"/>
        </w:rPr>
        <w:t xml:space="preserve"> station </w:t>
      </w:r>
      <w:proofErr w:type="gramStart"/>
      <w:r w:rsidRPr="00E6111B">
        <w:rPr>
          <w:lang w:val="en-GB"/>
        </w:rPr>
        <w:t>was agreed</w:t>
      </w:r>
      <w:proofErr w:type="gramEnd"/>
      <w:r w:rsidRPr="00E6111B">
        <w:rPr>
          <w:lang w:val="en-GB"/>
        </w:rPr>
        <w:t xml:space="preserve">. The last five derailed wagons of the train </w:t>
      </w:r>
      <w:proofErr w:type="gramStart"/>
      <w:r w:rsidRPr="00E6111B">
        <w:rPr>
          <w:lang w:val="en-GB"/>
        </w:rPr>
        <w:t>were left</w:t>
      </w:r>
      <w:proofErr w:type="gramEnd"/>
      <w:r w:rsidRPr="00E6111B">
        <w:rPr>
          <w:lang w:val="en-GB"/>
        </w:rPr>
        <w:t xml:space="preserve"> in place.</w:t>
      </w:r>
    </w:p>
    <w:p w14:paraId="2E37C7E2" w14:textId="5F88CF62" w:rsidR="00FC2E2D" w:rsidRPr="00E6111B" w:rsidRDefault="00FC2E2D" w:rsidP="00400998">
      <w:pPr>
        <w:rPr>
          <w:lang w:val="en-GB"/>
        </w:rPr>
      </w:pPr>
      <w:r w:rsidRPr="00E6111B">
        <w:rPr>
          <w:lang w:val="en-GB"/>
        </w:rPr>
        <w:t xml:space="preserve">The first interviews </w:t>
      </w:r>
      <w:proofErr w:type="gramStart"/>
      <w:r w:rsidRPr="00E6111B">
        <w:rPr>
          <w:lang w:val="en-GB"/>
        </w:rPr>
        <w:t>were conducted</w:t>
      </w:r>
      <w:proofErr w:type="gramEnd"/>
      <w:r w:rsidRPr="00E6111B">
        <w:rPr>
          <w:lang w:val="en-GB"/>
        </w:rPr>
        <w:t xml:space="preserve"> with the staff involved in the accident by the two entities. Inspections were carried out on the first derailed fourteenth wagon of IT No 50890 and the derailment area, as well as the damaged rail track in the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interstation. A comprehensive inspection of the damaged railway infrastructure at the station </w:t>
      </w:r>
      <w:proofErr w:type="gramStart"/>
      <w:r w:rsidRPr="00E6111B">
        <w:rPr>
          <w:lang w:val="en-GB"/>
        </w:rPr>
        <w:t>was carried out</w:t>
      </w:r>
      <w:proofErr w:type="gramEnd"/>
      <w:r w:rsidRPr="00E6111B">
        <w:rPr>
          <w:lang w:val="en-GB"/>
        </w:rPr>
        <w:t xml:space="preserve">. The recordings </w:t>
      </w:r>
      <w:proofErr w:type="gramStart"/>
      <w:r w:rsidRPr="00E6111B">
        <w:rPr>
          <w:lang w:val="en-GB"/>
        </w:rPr>
        <w:t>were requested to be downloaded</w:t>
      </w:r>
      <w:proofErr w:type="gramEnd"/>
      <w:r w:rsidRPr="00E6111B">
        <w:rPr>
          <w:lang w:val="en-GB"/>
        </w:rPr>
        <w:t xml:space="preserve"> from the recording devices of the two locomotives for decryption.</w:t>
      </w:r>
    </w:p>
    <w:p w14:paraId="20D23595" w14:textId="5F98629A" w:rsidR="00F619D1" w:rsidRPr="00E6111B" w:rsidRDefault="00F619D1" w:rsidP="00400998">
      <w:pPr>
        <w:rPr>
          <w:lang w:val="en-GB"/>
        </w:rPr>
      </w:pPr>
      <w:r w:rsidRPr="00E6111B">
        <w:rPr>
          <w:lang w:val="en-GB"/>
        </w:rPr>
        <w:t xml:space="preserve">On 31.07.2021, at 21:10 p.m., a measurement of the track </w:t>
      </w:r>
      <w:proofErr w:type="gramStart"/>
      <w:r w:rsidRPr="00E6111B">
        <w:rPr>
          <w:lang w:val="en-GB"/>
        </w:rPr>
        <w:t>was carried out,</w:t>
      </w:r>
      <w:proofErr w:type="gramEnd"/>
      <w:r w:rsidRPr="00E6111B">
        <w:rPr>
          <w:lang w:val="en-GB"/>
        </w:rPr>
        <w:t xml:space="preserve"> for which a statement of findings on the state of the rail track was drawn up in the presence of representatives from the Task force of the two entities.</w:t>
      </w:r>
    </w:p>
    <w:p w14:paraId="1397945C" w14:textId="09A7A8E7" w:rsidR="007A7E82" w:rsidRPr="00E6111B" w:rsidRDefault="007A7E82" w:rsidP="00400998">
      <w:pPr>
        <w:rPr>
          <w:lang w:val="en-GB"/>
        </w:rPr>
      </w:pPr>
      <w:r w:rsidRPr="00E6111B">
        <w:rPr>
          <w:lang w:val="en-GB"/>
        </w:rPr>
        <w:t xml:space="preserve">On 05.08.2021, in the Locomotive depot </w:t>
      </w:r>
      <w:proofErr w:type="spellStart"/>
      <w:r w:rsidRPr="00E6111B">
        <w:rPr>
          <w:lang w:val="en-GB"/>
        </w:rPr>
        <w:t>Dupnitsa</w:t>
      </w:r>
      <w:proofErr w:type="spellEnd"/>
      <w:r w:rsidRPr="00E6111B">
        <w:rPr>
          <w:lang w:val="en-GB"/>
        </w:rPr>
        <w:t xml:space="preserve">, in the presence of representatives of the Task force of the two entities, inspections and measurements </w:t>
      </w:r>
      <w:proofErr w:type="gramStart"/>
      <w:r w:rsidRPr="00E6111B">
        <w:rPr>
          <w:lang w:val="en-GB"/>
        </w:rPr>
        <w:t>were carried out</w:t>
      </w:r>
      <w:proofErr w:type="gramEnd"/>
      <w:r w:rsidRPr="00E6111B">
        <w:rPr>
          <w:lang w:val="en-GB"/>
        </w:rPr>
        <w:t xml:space="preserve"> on the five tank wagons derailed with №№ 81527852130-8, 33527965338, 31527852254-7, 31527851994-9, 82527851614-1, and </w:t>
      </w:r>
      <w:r w:rsidR="00F33F07" w:rsidRPr="00E6111B">
        <w:rPr>
          <w:lang w:val="en-GB"/>
        </w:rPr>
        <w:t xml:space="preserve">statements of findings </w:t>
      </w:r>
      <w:r w:rsidRPr="00E6111B">
        <w:rPr>
          <w:lang w:val="en-GB"/>
        </w:rPr>
        <w:t>on their technical condition</w:t>
      </w:r>
      <w:r w:rsidR="00F33F07" w:rsidRPr="00E6111B">
        <w:rPr>
          <w:lang w:val="en-GB"/>
        </w:rPr>
        <w:t xml:space="preserve"> were prepared</w:t>
      </w:r>
      <w:r w:rsidRPr="00E6111B">
        <w:rPr>
          <w:lang w:val="en-GB"/>
        </w:rPr>
        <w:t>.</w:t>
      </w:r>
    </w:p>
    <w:p w14:paraId="6019EEFA" w14:textId="7E088624" w:rsidR="00CF6167" w:rsidRPr="00E6111B" w:rsidRDefault="00CF6167" w:rsidP="00400998">
      <w:pPr>
        <w:rPr>
          <w:lang w:val="en-GB"/>
        </w:rPr>
      </w:pPr>
      <w:r w:rsidRPr="00E6111B">
        <w:rPr>
          <w:lang w:val="en-GB"/>
        </w:rPr>
        <w:t>On 07.08.2021, additional documents were requested from the railway infrastructure manager concerning the latest track measurements of the railway section — Sofia and the latest measurement with the Track Measuring Laboratory.</w:t>
      </w:r>
    </w:p>
    <w:p w14:paraId="59491148" w14:textId="77FD9078" w:rsidR="00FD146A" w:rsidRPr="00E6111B" w:rsidRDefault="00FD146A" w:rsidP="004A580C">
      <w:pPr>
        <w:rPr>
          <w:lang w:val="en-GB"/>
        </w:rPr>
      </w:pPr>
      <w:r w:rsidRPr="00E6111B">
        <w:rPr>
          <w:lang w:val="en-GB"/>
        </w:rPr>
        <w:t xml:space="preserve">On 08.08.2021 </w:t>
      </w:r>
      <w:r w:rsidR="00AE1D7D" w:rsidRPr="00E6111B">
        <w:rPr>
          <w:lang w:val="en-GB"/>
        </w:rPr>
        <w:t>BDZ-Cargo Ltd</w:t>
      </w:r>
      <w:r w:rsidR="00D118E9" w:rsidRPr="00E6111B">
        <w:rPr>
          <w:lang w:val="en-GB"/>
        </w:rPr>
        <w:t>.</w:t>
      </w:r>
      <w:r w:rsidR="00AE1D7D" w:rsidRPr="00E6111B">
        <w:rPr>
          <w:lang w:val="en-GB"/>
        </w:rPr>
        <w:t xml:space="preserve"> was asked the request to </w:t>
      </w:r>
      <w:r w:rsidRPr="00E6111B">
        <w:rPr>
          <w:lang w:val="en-GB"/>
        </w:rPr>
        <w:t xml:space="preserve">the </w:t>
      </w:r>
      <w:r w:rsidR="00AE1D7D" w:rsidRPr="00E6111B">
        <w:rPr>
          <w:lang w:val="en-GB"/>
        </w:rPr>
        <w:t xml:space="preserve">SE </w:t>
      </w:r>
      <w:r w:rsidRPr="00E6111B">
        <w:rPr>
          <w:lang w:val="en-GB"/>
        </w:rPr>
        <w:t xml:space="preserve">NRIC </w:t>
      </w:r>
      <w:r w:rsidR="00AE1D7D" w:rsidRPr="00E6111B">
        <w:rPr>
          <w:lang w:val="en-GB"/>
        </w:rPr>
        <w:t xml:space="preserve">for the appointment of the IT </w:t>
      </w:r>
      <w:r w:rsidRPr="00E6111B">
        <w:rPr>
          <w:lang w:val="en-GB"/>
        </w:rPr>
        <w:t xml:space="preserve">No 50890 with the route Blagoevgrad —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 </w:t>
      </w:r>
      <w:proofErr w:type="spellStart"/>
      <w:r w:rsidRPr="00E6111B">
        <w:rPr>
          <w:lang w:val="en-GB"/>
        </w:rPr>
        <w:t>Dupnitsa</w:t>
      </w:r>
      <w:proofErr w:type="spellEnd"/>
      <w:r w:rsidRPr="00E6111B">
        <w:rPr>
          <w:lang w:val="en-GB"/>
        </w:rPr>
        <w:t>.</w:t>
      </w:r>
    </w:p>
    <w:p w14:paraId="4DF5461D" w14:textId="59150237" w:rsidR="004F2DE9" w:rsidRPr="00E6111B" w:rsidRDefault="004F2DE9" w:rsidP="00400998">
      <w:pPr>
        <w:rPr>
          <w:lang w:val="en-GB"/>
        </w:rPr>
      </w:pPr>
      <w:r w:rsidRPr="00E6111B">
        <w:rPr>
          <w:lang w:val="en-GB"/>
        </w:rPr>
        <w:t xml:space="preserve">The Investigation Commission analysed the data downloaded from the recording devices of the two locomotives, electrical No 97520061003-1 and diesel No 98520055155-6 to establish the running speed of IT No 50890 on 31.07.2021 from </w:t>
      </w:r>
      <w:proofErr w:type="spellStart"/>
      <w:r w:rsidRPr="00E6111B">
        <w:rPr>
          <w:lang w:val="en-GB"/>
        </w:rPr>
        <w:t>Kocherinovo</w:t>
      </w:r>
      <w:proofErr w:type="spellEnd"/>
      <w:r w:rsidRPr="00E6111B">
        <w:rPr>
          <w:lang w:val="en-GB"/>
        </w:rPr>
        <w:t xml:space="preserve"> station to the stop point of the locomotives.</w:t>
      </w:r>
    </w:p>
    <w:p w14:paraId="0504794B" w14:textId="2A21C64A" w:rsidR="004F2DE9" w:rsidRPr="00E6111B" w:rsidRDefault="004F2DE9" w:rsidP="006D1166">
      <w:pPr>
        <w:rPr>
          <w:lang w:val="en-GB"/>
        </w:rPr>
      </w:pPr>
      <w:proofErr w:type="gramStart"/>
      <w:r w:rsidRPr="00E6111B">
        <w:rPr>
          <w:lang w:val="en-GB"/>
        </w:rPr>
        <w:t>In connection with Article 73 par. 3 of Ordinance No 59, due to non-compliance with the deadline for the provision of the necessary information by the two entities involved in the accident, by letter No 115/09.08.2021, the Head of the Task Force requested an extension of the deadline from the Chairperson of the Investigation Commission in the NAMRATIB, who granted the authorisation.</w:t>
      </w:r>
      <w:proofErr w:type="gramEnd"/>
    </w:p>
    <w:bookmarkEnd w:id="3"/>
    <w:p w14:paraId="619FE68B" w14:textId="32940170" w:rsidR="004F2DE9" w:rsidRPr="00E6111B" w:rsidRDefault="004F2DE9" w:rsidP="00400998">
      <w:pPr>
        <w:ind w:firstLine="720"/>
        <w:rPr>
          <w:lang w:val="en-GB"/>
        </w:rPr>
      </w:pPr>
      <w:r w:rsidRPr="00E6111B">
        <w:rPr>
          <w:lang w:val="en-GB"/>
        </w:rPr>
        <w:t xml:space="preserve">On 24.08.2021, in the Sofia RIST, the Chairperson of the Investigation Commission in the NAMRATIB received the collected documentation submitted by the Head of the Task Force II category concerning accident — derailment of five wagons of IT No 50890 at the interstation of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around 15:55 p.m. on 31.07.2021.</w:t>
      </w:r>
    </w:p>
    <w:p w14:paraId="02A8F0E0" w14:textId="798A67AB" w:rsidR="00684D27" w:rsidRPr="00E6111B" w:rsidRDefault="00655797" w:rsidP="0059562B">
      <w:pPr>
        <w:pStyle w:val="ab"/>
        <w:numPr>
          <w:ilvl w:val="1"/>
          <w:numId w:val="30"/>
        </w:numPr>
        <w:tabs>
          <w:tab w:val="left" w:pos="1276"/>
        </w:tabs>
        <w:spacing w:before="120"/>
        <w:ind w:left="788" w:hanging="79"/>
        <w:contextualSpacing w:val="0"/>
        <w:rPr>
          <w:i/>
          <w:iCs/>
          <w:lang w:val="en-GB"/>
        </w:rPr>
      </w:pPr>
      <w:r w:rsidRPr="00E6111B">
        <w:rPr>
          <w:i/>
          <w:iCs/>
          <w:lang w:val="en-GB"/>
        </w:rPr>
        <w:t>Difficulties faced during the investigation</w:t>
      </w:r>
      <w:r w:rsidR="00684D27" w:rsidRPr="00E6111B">
        <w:rPr>
          <w:i/>
          <w:iCs/>
          <w:lang w:val="en-GB"/>
        </w:rPr>
        <w:t>.</w:t>
      </w:r>
    </w:p>
    <w:p w14:paraId="2E94E57D" w14:textId="72BEC3D6" w:rsidR="00655797" w:rsidRPr="00E6111B" w:rsidRDefault="00655797" w:rsidP="007129F8">
      <w:pPr>
        <w:rPr>
          <w:lang w:val="en-GB"/>
        </w:rPr>
      </w:pPr>
      <w:r w:rsidRPr="00E6111B">
        <w:rPr>
          <w:lang w:val="en-GB"/>
        </w:rPr>
        <w:t xml:space="preserve">During the investigation, communication between the Investigation Commission and the Head of the Task Force was at the necessary level. The railway infrastructure restoration activities started after a written authorisation from the investigating bodies of the Ministry of Interior — </w:t>
      </w:r>
      <w:proofErr w:type="spellStart"/>
      <w:r w:rsidRPr="00E6111B">
        <w:rPr>
          <w:lang w:val="en-GB"/>
        </w:rPr>
        <w:t>Rila</w:t>
      </w:r>
      <w:proofErr w:type="spellEnd"/>
      <w:r w:rsidRPr="00E6111B">
        <w:rPr>
          <w:lang w:val="en-GB"/>
        </w:rPr>
        <w:t xml:space="preserve"> and the NAMRATIB.</w:t>
      </w:r>
    </w:p>
    <w:p w14:paraId="3728350C" w14:textId="1A333D45" w:rsidR="00684D27" w:rsidRPr="00E6111B" w:rsidRDefault="00474F20" w:rsidP="0059562B">
      <w:pPr>
        <w:pStyle w:val="ab"/>
        <w:numPr>
          <w:ilvl w:val="1"/>
          <w:numId w:val="30"/>
        </w:numPr>
        <w:tabs>
          <w:tab w:val="left" w:pos="1134"/>
        </w:tabs>
        <w:spacing w:before="120"/>
        <w:ind w:hanging="83"/>
        <w:rPr>
          <w:i/>
          <w:iCs/>
          <w:lang w:val="en-GB"/>
        </w:rPr>
      </w:pPr>
      <w:r w:rsidRPr="00E6111B">
        <w:rPr>
          <w:i/>
          <w:iCs/>
          <w:lang w:val="en-GB"/>
        </w:rPr>
        <w:t>Interaction with the judicial authorities</w:t>
      </w:r>
      <w:r w:rsidR="00684D27" w:rsidRPr="00E6111B">
        <w:rPr>
          <w:i/>
          <w:iCs/>
          <w:lang w:val="en-GB"/>
        </w:rPr>
        <w:t>.</w:t>
      </w:r>
    </w:p>
    <w:p w14:paraId="2CEFA468" w14:textId="3508B6FD" w:rsidR="00CD1DE1" w:rsidRPr="00E6111B" w:rsidRDefault="00CD1DE1" w:rsidP="00FE4438">
      <w:pPr>
        <w:tabs>
          <w:tab w:val="left" w:pos="1276"/>
        </w:tabs>
        <w:rPr>
          <w:lang w:val="en-GB"/>
        </w:rPr>
      </w:pPr>
      <w:r w:rsidRPr="00E6111B">
        <w:rPr>
          <w:lang w:val="en-GB"/>
        </w:rPr>
        <w:lastRenderedPageBreak/>
        <w:t xml:space="preserve">In accordance with the Agreement on Interaction with the judicial authorities, following their inspections of the railway infrastructure and the derailed RRS, it </w:t>
      </w:r>
      <w:proofErr w:type="gramStart"/>
      <w:r w:rsidRPr="00E6111B">
        <w:rPr>
          <w:lang w:val="en-GB"/>
        </w:rPr>
        <w:t>was released</w:t>
      </w:r>
      <w:proofErr w:type="gramEnd"/>
      <w:r w:rsidRPr="00E6111B">
        <w:rPr>
          <w:lang w:val="en-GB"/>
        </w:rPr>
        <w:t xml:space="preserve"> from supervision and the Investigation Commission started its independent investigation. In the course of investigation was exchanged information with the judicial authorities.</w:t>
      </w:r>
    </w:p>
    <w:p w14:paraId="20FA6C87" w14:textId="7AD73F4C" w:rsidR="00684D27" w:rsidRPr="00E6111B" w:rsidRDefault="00835568" w:rsidP="005D1C07">
      <w:pPr>
        <w:pStyle w:val="ab"/>
        <w:numPr>
          <w:ilvl w:val="1"/>
          <w:numId w:val="30"/>
        </w:numPr>
        <w:tabs>
          <w:tab w:val="left" w:pos="1276"/>
        </w:tabs>
        <w:spacing w:before="120"/>
        <w:ind w:left="0" w:firstLine="709"/>
        <w:contextualSpacing w:val="0"/>
        <w:rPr>
          <w:i/>
          <w:iCs/>
          <w:lang w:val="en-GB"/>
        </w:rPr>
      </w:pPr>
      <w:r w:rsidRPr="00E6111B">
        <w:rPr>
          <w:i/>
          <w:iCs/>
          <w:lang w:val="en-GB"/>
        </w:rPr>
        <w:t>Other important information for the investigation context</w:t>
      </w:r>
      <w:r w:rsidR="00684D27" w:rsidRPr="00E6111B">
        <w:rPr>
          <w:i/>
          <w:iCs/>
          <w:lang w:val="en-GB"/>
        </w:rPr>
        <w:t>.</w:t>
      </w:r>
    </w:p>
    <w:p w14:paraId="4222298B" w14:textId="72907096" w:rsidR="00684D27" w:rsidRPr="00E6111B" w:rsidRDefault="003E7A21" w:rsidP="00FE4438">
      <w:pPr>
        <w:rPr>
          <w:lang w:val="en-GB"/>
        </w:rPr>
      </w:pPr>
      <w:r w:rsidRPr="00E6111B">
        <w:rPr>
          <w:lang w:val="en-GB"/>
        </w:rPr>
        <w:t xml:space="preserve">After the withdrawal of the non-derailed 11 wagons from IT No 50890 in </w:t>
      </w:r>
      <w:proofErr w:type="spellStart"/>
      <w:r w:rsidRPr="00E6111B">
        <w:rPr>
          <w:lang w:val="en-GB"/>
        </w:rPr>
        <w:t>Boboshevo</w:t>
      </w:r>
      <w:proofErr w:type="spellEnd"/>
      <w:r w:rsidRPr="00E6111B">
        <w:rPr>
          <w:lang w:val="en-GB"/>
        </w:rPr>
        <w:t xml:space="preserve"> station, the five wagons remained derailed at the place of the accident. The railway infrastructure manager has set up an organisation for the rapid restoration of railway infrastructure and capacity. The twelfth and thirteenth tank wagons </w:t>
      </w:r>
      <w:proofErr w:type="gramStart"/>
      <w:r w:rsidRPr="00E6111B">
        <w:rPr>
          <w:lang w:val="en-GB"/>
        </w:rPr>
        <w:t xml:space="preserve">were first lifted, derailed with one bogie, and then pulled to </w:t>
      </w:r>
      <w:proofErr w:type="spellStart"/>
      <w:r w:rsidRPr="00E6111B">
        <w:rPr>
          <w:lang w:val="en-GB"/>
        </w:rPr>
        <w:t>Boboshevo</w:t>
      </w:r>
      <w:proofErr w:type="spellEnd"/>
      <w:r w:rsidRPr="00E6111B">
        <w:rPr>
          <w:lang w:val="en-GB"/>
        </w:rPr>
        <w:t xml:space="preserve"> station</w:t>
      </w:r>
      <w:proofErr w:type="gramEnd"/>
      <w:r w:rsidRPr="00E6111B">
        <w:rPr>
          <w:lang w:val="en-GB"/>
        </w:rPr>
        <w:t xml:space="preserve">. An organisation has been set up to lift the remote three tank wagons from the rail track. The last sixteenth tank wagon was lifted at 04:40 a.m. on 01.08.2021, train movement between </w:t>
      </w:r>
      <w:proofErr w:type="spellStart"/>
      <w:r w:rsidRPr="00E6111B">
        <w:rPr>
          <w:lang w:val="en-GB"/>
        </w:rPr>
        <w:t>Kocherinovo</w:t>
      </w:r>
      <w:proofErr w:type="spellEnd"/>
      <w:r w:rsidRPr="00E6111B">
        <w:rPr>
          <w:lang w:val="en-GB"/>
        </w:rPr>
        <w:t xml:space="preserve"> and </w:t>
      </w:r>
      <w:proofErr w:type="spellStart"/>
      <w:r w:rsidRPr="00E6111B">
        <w:rPr>
          <w:lang w:val="en-GB"/>
        </w:rPr>
        <w:t>Boboshevo</w:t>
      </w:r>
      <w:proofErr w:type="spellEnd"/>
      <w:r w:rsidRPr="00E6111B">
        <w:rPr>
          <w:lang w:val="en-GB"/>
        </w:rPr>
        <w:t xml:space="preserve"> stations was restored at 10:47 a.m. on 01.08.2021 with 25 km/h.</w:t>
      </w:r>
      <w:r w:rsidR="00684D27" w:rsidRPr="00E6111B">
        <w:rPr>
          <w:lang w:val="en-GB"/>
        </w:rPr>
        <w:br w:type="page"/>
      </w:r>
    </w:p>
    <w:p w14:paraId="33A0A3AC" w14:textId="25F02313" w:rsidR="00684D27" w:rsidRPr="00E6111B" w:rsidRDefault="009D554F" w:rsidP="0059562B">
      <w:pPr>
        <w:pStyle w:val="ab"/>
        <w:numPr>
          <w:ilvl w:val="0"/>
          <w:numId w:val="30"/>
        </w:numPr>
        <w:ind w:firstLine="349"/>
        <w:rPr>
          <w:b/>
          <w:bCs/>
          <w:sz w:val="28"/>
          <w:szCs w:val="22"/>
          <w:lang w:val="en-GB"/>
        </w:rPr>
      </w:pPr>
      <w:r w:rsidRPr="00E6111B">
        <w:rPr>
          <w:b/>
          <w:bCs/>
          <w:sz w:val="28"/>
          <w:szCs w:val="22"/>
          <w:lang w:val="en-GB"/>
        </w:rPr>
        <w:lastRenderedPageBreak/>
        <w:t>Description of the event</w:t>
      </w:r>
      <w:bookmarkStart w:id="4" w:name="описание"/>
      <w:bookmarkEnd w:id="4"/>
    </w:p>
    <w:p w14:paraId="34B3BFB9" w14:textId="597AABED" w:rsidR="00BA6C1D" w:rsidRPr="00E6111B" w:rsidRDefault="009D554F" w:rsidP="00234601">
      <w:pPr>
        <w:pStyle w:val="ab"/>
        <w:numPr>
          <w:ilvl w:val="1"/>
          <w:numId w:val="33"/>
        </w:numPr>
        <w:spacing w:before="120"/>
        <w:ind w:hanging="11"/>
        <w:contextualSpacing w:val="0"/>
        <w:rPr>
          <w:i/>
          <w:iCs/>
          <w:lang w:val="en-GB"/>
        </w:rPr>
      </w:pPr>
      <w:r w:rsidRPr="00E6111B">
        <w:rPr>
          <w:i/>
          <w:iCs/>
          <w:lang w:val="en-GB"/>
        </w:rPr>
        <w:t>Information on the event and the context</w:t>
      </w:r>
      <w:r w:rsidR="00BA6C1D" w:rsidRPr="00E6111B">
        <w:rPr>
          <w:i/>
          <w:iCs/>
          <w:lang w:val="en-GB"/>
        </w:rPr>
        <w:t>.</w:t>
      </w:r>
    </w:p>
    <w:p w14:paraId="6ECEE58F" w14:textId="1BE728D9" w:rsidR="00684D27" w:rsidRPr="00E6111B" w:rsidRDefault="00F908C6" w:rsidP="00234601">
      <w:pPr>
        <w:pStyle w:val="ab"/>
        <w:numPr>
          <w:ilvl w:val="2"/>
          <w:numId w:val="33"/>
        </w:numPr>
        <w:ind w:hanging="731"/>
        <w:contextualSpacing w:val="0"/>
        <w:rPr>
          <w:i/>
          <w:iCs/>
          <w:lang w:val="en-GB"/>
        </w:rPr>
      </w:pPr>
      <w:r w:rsidRPr="00E6111B">
        <w:rPr>
          <w:i/>
          <w:iCs/>
          <w:lang w:val="en-GB"/>
        </w:rPr>
        <w:t>Description of the event type</w:t>
      </w:r>
      <w:r w:rsidR="00684D27" w:rsidRPr="00E6111B">
        <w:rPr>
          <w:i/>
          <w:iCs/>
          <w:lang w:val="en-GB"/>
        </w:rPr>
        <w:t>.</w:t>
      </w:r>
    </w:p>
    <w:p w14:paraId="79344781" w14:textId="47C41A0E" w:rsidR="00D118E9" w:rsidRPr="00E6111B" w:rsidRDefault="00D118E9" w:rsidP="00400998">
      <w:pPr>
        <w:ind w:firstLine="720"/>
        <w:rPr>
          <w:lang w:val="en-GB"/>
        </w:rPr>
      </w:pPr>
      <w:r w:rsidRPr="00E6111B">
        <w:rPr>
          <w:lang w:val="en-GB"/>
        </w:rPr>
        <w:t>On 31.07.2021, at 13:45 p.m., BDZ-Cargo Ltd</w:t>
      </w:r>
      <w:r w:rsidR="00F60051" w:rsidRPr="00E6111B">
        <w:rPr>
          <w:lang w:val="en-GB"/>
        </w:rPr>
        <w:t>.</w:t>
      </w:r>
      <w:r w:rsidRPr="00E6111B">
        <w:rPr>
          <w:lang w:val="en-GB"/>
        </w:rPr>
        <w:t xml:space="preserve"> submitted application No 1 to SE NRIC for drawing up a traffic schedule for a shunting train of empty tank wagons leaving the branch of a shunting area in Petrol base in Blagoevgrad with route Blagoevgrad —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 </w:t>
      </w:r>
      <w:proofErr w:type="spellStart"/>
      <w:r w:rsidRPr="00E6111B">
        <w:rPr>
          <w:lang w:val="en-GB"/>
        </w:rPr>
        <w:t>Dupnitsa</w:t>
      </w:r>
      <w:proofErr w:type="spellEnd"/>
      <w:r w:rsidRPr="00E6111B">
        <w:rPr>
          <w:lang w:val="en-GB"/>
        </w:rPr>
        <w:t xml:space="preserve">. The train dispatcher appointed IT No 50890 and at 15:25 </w:t>
      </w:r>
      <w:r w:rsidR="00F60051" w:rsidRPr="00E6111B">
        <w:rPr>
          <w:lang w:val="en-GB"/>
        </w:rPr>
        <w:t>p.m.,</w:t>
      </w:r>
      <w:r w:rsidRPr="00E6111B">
        <w:rPr>
          <w:lang w:val="en-GB"/>
        </w:rPr>
        <w:t xml:space="preserve"> the train departed from Blagoevgrad station. Train composition 16 empty tank wagons, 64 axles, 329 tonnes, </w:t>
      </w:r>
      <w:r w:rsidR="00F60051" w:rsidRPr="00E6111B">
        <w:rPr>
          <w:lang w:val="en-GB"/>
        </w:rPr>
        <w:t>and length</w:t>
      </w:r>
      <w:r w:rsidRPr="00E6111B">
        <w:rPr>
          <w:lang w:val="en-GB"/>
        </w:rPr>
        <w:t xml:space="preserve"> 220 metres, towed by two locomotives: train No 98520055155-6 and auxiliary </w:t>
      </w:r>
      <w:r w:rsidR="00F60051" w:rsidRPr="00E6111B">
        <w:rPr>
          <w:lang w:val="en-GB"/>
        </w:rPr>
        <w:t xml:space="preserve">locomotive on </w:t>
      </w:r>
      <w:r w:rsidRPr="00E6111B">
        <w:rPr>
          <w:lang w:val="en-GB"/>
        </w:rPr>
        <w:t>head No 975</w:t>
      </w:r>
      <w:r w:rsidR="00F60051" w:rsidRPr="00E6111B">
        <w:rPr>
          <w:lang w:val="en-GB"/>
        </w:rPr>
        <w:t>20061003-1 with locomotive crews</w:t>
      </w:r>
      <w:r w:rsidRPr="00E6111B">
        <w:rPr>
          <w:lang w:val="en-GB"/>
        </w:rPr>
        <w:t xml:space="preserve"> from </w:t>
      </w:r>
      <w:r w:rsidR="00F60051" w:rsidRPr="00E6111B">
        <w:rPr>
          <w:lang w:val="en-GB"/>
        </w:rPr>
        <w:t>BDZ-Cargo Ltd</w:t>
      </w:r>
      <w:r w:rsidRPr="00E6111B">
        <w:rPr>
          <w:lang w:val="en-GB"/>
        </w:rPr>
        <w:t xml:space="preserve">. The </w:t>
      </w:r>
      <w:r w:rsidR="00F60051" w:rsidRPr="00E6111B">
        <w:rPr>
          <w:lang w:val="en-GB"/>
        </w:rPr>
        <w:t>railway undertaking BDZ-Cargo Ltd. carried out the transport of IT No 50890</w:t>
      </w:r>
      <w:r w:rsidRPr="00E6111B">
        <w:rPr>
          <w:lang w:val="en-GB"/>
        </w:rPr>
        <w:t>.</w:t>
      </w:r>
    </w:p>
    <w:p w14:paraId="4181C6C1" w14:textId="1AF28A9B" w:rsidR="004D7C44" w:rsidRPr="00E6111B" w:rsidRDefault="004D7C44" w:rsidP="005A6403">
      <w:pPr>
        <w:rPr>
          <w:lang w:val="en-GB"/>
        </w:rPr>
      </w:pPr>
      <w:r w:rsidRPr="00E6111B">
        <w:rPr>
          <w:lang w:val="en-GB"/>
        </w:rPr>
        <w:t xml:space="preserve">At 15:36 p.m., the traffic manager on duty at </w:t>
      </w:r>
      <w:proofErr w:type="spellStart"/>
      <w:r w:rsidRPr="00E6111B">
        <w:rPr>
          <w:lang w:val="en-GB"/>
        </w:rPr>
        <w:t>Kocherinovo</w:t>
      </w:r>
      <w:proofErr w:type="spellEnd"/>
      <w:r w:rsidRPr="00E6111B">
        <w:rPr>
          <w:lang w:val="en-GB"/>
        </w:rPr>
        <w:t xml:space="preserve"> station arranged a route for acceptance of IT No 50890 at the station on the second main track with stopping. The locomotive driver of locomotive No 97520061003-1 was given a traffic order under special conditions “Model II-A” for the passing along interstation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at a speed of up to 60 km/h.</w:t>
      </w:r>
    </w:p>
    <w:p w14:paraId="63D893B4" w14:textId="761399AE" w:rsidR="00A913C7" w:rsidRPr="00E6111B" w:rsidRDefault="00A913C7" w:rsidP="005A6403">
      <w:pPr>
        <w:rPr>
          <w:lang w:val="en-GB"/>
        </w:rPr>
      </w:pPr>
      <w:proofErr w:type="gramStart"/>
      <w:r w:rsidRPr="00E6111B">
        <w:rPr>
          <w:lang w:val="en-GB"/>
        </w:rPr>
        <w:t xml:space="preserve">On the basis of Telegram No 221/31.07.2021 of the Director of Sofia Railway Section at 14:20 p.m., the train dispatcher ordered the traffic manager on-duty at </w:t>
      </w:r>
      <w:proofErr w:type="spellStart"/>
      <w:r w:rsidRPr="00E6111B">
        <w:rPr>
          <w:lang w:val="en-GB"/>
        </w:rPr>
        <w:t>Kocherinovo</w:t>
      </w:r>
      <w:proofErr w:type="spellEnd"/>
      <w:r w:rsidRPr="00E6111B">
        <w:rPr>
          <w:lang w:val="en-GB"/>
        </w:rPr>
        <w:t xml:space="preserve"> station, to issue an order for movement under special conditions “Model II-A” to all passing trains and vehicles, in order to limit the speed of all the trains to 60 km/h along the interstation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and </w:t>
      </w:r>
      <w:proofErr w:type="spellStart"/>
      <w:r w:rsidRPr="00E6111B">
        <w:rPr>
          <w:lang w:val="en-GB"/>
        </w:rPr>
        <w:t>Boboshevo</w:t>
      </w:r>
      <w:proofErr w:type="spellEnd"/>
      <w:r w:rsidRPr="00E6111B">
        <w:rPr>
          <w:lang w:val="en-GB"/>
        </w:rPr>
        <w:t xml:space="preserve"> — </w:t>
      </w:r>
      <w:proofErr w:type="spellStart"/>
      <w:r w:rsidRPr="00E6111B">
        <w:rPr>
          <w:lang w:val="en-GB"/>
        </w:rPr>
        <w:t>Dupnitsa</w:t>
      </w:r>
      <w:proofErr w:type="spellEnd"/>
      <w:r w:rsidRPr="00E6111B">
        <w:rPr>
          <w:lang w:val="en-GB"/>
        </w:rPr>
        <w:t xml:space="preserve"> due to reaching critical temperatures of the continuously welded rail track.</w:t>
      </w:r>
      <w:proofErr w:type="gramEnd"/>
    </w:p>
    <w:p w14:paraId="1C143706" w14:textId="22323D4B" w:rsidR="00347209" w:rsidRPr="00E6111B" w:rsidRDefault="00347209" w:rsidP="005A6403">
      <w:pPr>
        <w:rPr>
          <w:lang w:val="en-GB"/>
        </w:rPr>
      </w:pPr>
      <w:r w:rsidRPr="00E6111B">
        <w:rPr>
          <w:lang w:val="en-GB"/>
        </w:rPr>
        <w:t xml:space="preserve">At 15:37 pm, after the “Model II-A” was given, the train departed to </w:t>
      </w:r>
      <w:proofErr w:type="spellStart"/>
      <w:r w:rsidRPr="00E6111B">
        <w:rPr>
          <w:lang w:val="en-GB"/>
        </w:rPr>
        <w:t>Boboshe</w:t>
      </w:r>
      <w:r w:rsidR="00FD5A2D" w:rsidRPr="00E6111B">
        <w:rPr>
          <w:lang w:val="en-GB"/>
        </w:rPr>
        <w:t>vo</w:t>
      </w:r>
      <w:proofErr w:type="spellEnd"/>
      <w:r w:rsidR="00FD5A2D" w:rsidRPr="00E6111B">
        <w:rPr>
          <w:lang w:val="en-GB"/>
        </w:rPr>
        <w:t xml:space="preserve"> station with a regular exit signal. While the train was running along</w:t>
      </w:r>
      <w:r w:rsidRPr="00E6111B">
        <w:rPr>
          <w:lang w:val="en-GB"/>
        </w:rPr>
        <w:t xml:space="preserve">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station, at km 107+ 545 </w:t>
      </w:r>
      <w:r w:rsidR="00FD5A2D" w:rsidRPr="00E6111B">
        <w:rPr>
          <w:lang w:val="en-GB"/>
        </w:rPr>
        <w:t xml:space="preserve">the </w:t>
      </w:r>
      <w:r w:rsidRPr="00E6111B">
        <w:rPr>
          <w:lang w:val="en-GB"/>
        </w:rPr>
        <w:t>locomotive driv</w:t>
      </w:r>
      <w:r w:rsidR="00FD5A2D" w:rsidRPr="00E6111B">
        <w:rPr>
          <w:lang w:val="en-GB"/>
        </w:rPr>
        <w:t xml:space="preserve">ers of the two locomotives felt </w:t>
      </w:r>
      <w:r w:rsidRPr="00E6111B">
        <w:rPr>
          <w:lang w:val="en-GB"/>
        </w:rPr>
        <w:t>a strong swing of the locomotives, as the driver of the lead loc</w:t>
      </w:r>
      <w:r w:rsidR="00FD5A2D" w:rsidRPr="00E6111B">
        <w:rPr>
          <w:lang w:val="en-GB"/>
        </w:rPr>
        <w:t xml:space="preserve">omotive 97520061003-1 started </w:t>
      </w:r>
      <w:r w:rsidRPr="00E6111B">
        <w:rPr>
          <w:lang w:val="en-GB"/>
        </w:rPr>
        <w:t xml:space="preserve">stopping the train with the </w:t>
      </w:r>
      <w:r w:rsidR="00FD5A2D" w:rsidRPr="00E6111B">
        <w:rPr>
          <w:lang w:val="en-GB"/>
        </w:rPr>
        <w:t xml:space="preserve">train brake and the train stopped </w:t>
      </w:r>
      <w:r w:rsidRPr="00E6111B">
        <w:rPr>
          <w:lang w:val="en-GB"/>
        </w:rPr>
        <w:t xml:space="preserve">at km 107+ 500. The </w:t>
      </w:r>
      <w:r w:rsidR="0060625A" w:rsidRPr="00E6111B">
        <w:rPr>
          <w:lang w:val="en-GB"/>
        </w:rPr>
        <w:t xml:space="preserve">shunting crew travelling in the </w:t>
      </w:r>
      <w:r w:rsidRPr="00E6111B">
        <w:rPr>
          <w:lang w:val="en-GB"/>
        </w:rPr>
        <w:t xml:space="preserve">train in the cab of locomotive No 97520061003-1, together with the locomotive drivers, found that the last </w:t>
      </w:r>
      <w:proofErr w:type="gramStart"/>
      <w:r w:rsidRPr="00E6111B">
        <w:rPr>
          <w:lang w:val="en-GB"/>
        </w:rPr>
        <w:t>5</w:t>
      </w:r>
      <w:proofErr w:type="gramEnd"/>
      <w:r w:rsidRPr="00E6111B">
        <w:rPr>
          <w:lang w:val="en-GB"/>
        </w:rPr>
        <w:t xml:space="preserve"> tank</w:t>
      </w:r>
      <w:r w:rsidR="0060625A" w:rsidRPr="00E6111B">
        <w:rPr>
          <w:lang w:val="en-GB"/>
        </w:rPr>
        <w:t xml:space="preserve"> wagons with №№ </w:t>
      </w:r>
      <w:r w:rsidRPr="00E6111B">
        <w:rPr>
          <w:lang w:val="en-GB"/>
        </w:rPr>
        <w:t>81527852130-8, 33527965338, 31527852254-7, 31527851994-9, 82527851614-1 derailed to the right in the direction of the train</w:t>
      </w:r>
      <w:r w:rsidR="0060625A" w:rsidRPr="00E6111B">
        <w:rPr>
          <w:lang w:val="en-GB"/>
        </w:rPr>
        <w:t xml:space="preserve"> movement</w:t>
      </w:r>
      <w:r w:rsidRPr="00E6111B">
        <w:rPr>
          <w:lang w:val="en-GB"/>
        </w:rPr>
        <w:t xml:space="preserve">. </w:t>
      </w:r>
      <w:r w:rsidR="00683005" w:rsidRPr="00E6111B">
        <w:rPr>
          <w:lang w:val="en-GB"/>
        </w:rPr>
        <w:t>Because</w:t>
      </w:r>
      <w:r w:rsidRPr="00E6111B">
        <w:rPr>
          <w:lang w:val="en-GB"/>
        </w:rPr>
        <w:t xml:space="preserve"> of </w:t>
      </w:r>
      <w:r w:rsidR="00683005" w:rsidRPr="00E6111B">
        <w:rPr>
          <w:lang w:val="en-GB"/>
        </w:rPr>
        <w:t xml:space="preserve">the </w:t>
      </w:r>
      <w:r w:rsidRPr="00E6111B">
        <w:rPr>
          <w:lang w:val="en-GB"/>
        </w:rPr>
        <w:t>d</w:t>
      </w:r>
      <w:r w:rsidR="00683005" w:rsidRPr="00E6111B">
        <w:rPr>
          <w:lang w:val="en-GB"/>
        </w:rPr>
        <w:t xml:space="preserve">erailment, the wagons hit pillars of the catenary, which hung and induced </w:t>
      </w:r>
      <w:r w:rsidRPr="00E6111B">
        <w:rPr>
          <w:lang w:val="en-GB"/>
        </w:rPr>
        <w:t>an electric volt arc, fro</w:t>
      </w:r>
      <w:r w:rsidR="006E50C1" w:rsidRPr="00E6111B">
        <w:rPr>
          <w:lang w:val="en-GB"/>
        </w:rPr>
        <w:t xml:space="preserve">m which dry grasses and bushes </w:t>
      </w:r>
      <w:proofErr w:type="gramStart"/>
      <w:r w:rsidR="006E50C1" w:rsidRPr="00E6111B">
        <w:rPr>
          <w:lang w:val="en-GB"/>
        </w:rPr>
        <w:t>we</w:t>
      </w:r>
      <w:r w:rsidRPr="00E6111B">
        <w:rPr>
          <w:lang w:val="en-GB"/>
        </w:rPr>
        <w:t>re ignited</w:t>
      </w:r>
      <w:proofErr w:type="gramEnd"/>
      <w:r w:rsidRPr="00E6111B">
        <w:rPr>
          <w:lang w:val="en-GB"/>
        </w:rPr>
        <w:t xml:space="preserve"> near t</w:t>
      </w:r>
      <w:r w:rsidR="006E50C1" w:rsidRPr="00E6111B">
        <w:rPr>
          <w:lang w:val="en-GB"/>
        </w:rPr>
        <w:t xml:space="preserve">he track. In order to prevent </w:t>
      </w:r>
      <w:r w:rsidRPr="00E6111B">
        <w:rPr>
          <w:lang w:val="en-GB"/>
        </w:rPr>
        <w:t xml:space="preserve">fire on </w:t>
      </w:r>
      <w:r w:rsidR="006E50C1" w:rsidRPr="00E6111B">
        <w:rPr>
          <w:lang w:val="en-GB"/>
        </w:rPr>
        <w:t xml:space="preserve">the </w:t>
      </w:r>
      <w:r w:rsidRPr="00E6111B">
        <w:rPr>
          <w:lang w:val="en-GB"/>
        </w:rPr>
        <w:t xml:space="preserve">train wagons, locomotive drivers and </w:t>
      </w:r>
      <w:r w:rsidR="006E50C1" w:rsidRPr="00E6111B">
        <w:rPr>
          <w:lang w:val="en-GB"/>
        </w:rPr>
        <w:t xml:space="preserve">shunting crew </w:t>
      </w:r>
      <w:r w:rsidRPr="00E6111B">
        <w:rPr>
          <w:lang w:val="en-GB"/>
        </w:rPr>
        <w:t>untangle</w:t>
      </w:r>
      <w:r w:rsidR="006E50C1" w:rsidRPr="00E6111B">
        <w:rPr>
          <w:lang w:val="en-GB"/>
        </w:rPr>
        <w:t xml:space="preserve">d the 11 non-derailed </w:t>
      </w:r>
      <w:r w:rsidRPr="00E6111B">
        <w:rPr>
          <w:lang w:val="en-GB"/>
        </w:rPr>
        <w:t>wagons and pull</w:t>
      </w:r>
      <w:r w:rsidR="006E50C1" w:rsidRPr="00E6111B">
        <w:rPr>
          <w:lang w:val="en-GB"/>
        </w:rPr>
        <w:t>ed</w:t>
      </w:r>
      <w:r w:rsidRPr="00E6111B">
        <w:rPr>
          <w:lang w:val="en-GB"/>
        </w:rPr>
        <w:t xml:space="preserve"> them at a safe distance. At 19:51 </w:t>
      </w:r>
      <w:r w:rsidR="003724B3" w:rsidRPr="00E6111B">
        <w:rPr>
          <w:lang w:val="en-GB"/>
        </w:rPr>
        <w:t xml:space="preserve">p.m. </w:t>
      </w:r>
      <w:r w:rsidRPr="00E6111B">
        <w:rPr>
          <w:lang w:val="en-GB"/>
        </w:rPr>
        <w:t>with an order of the train dispat</w:t>
      </w:r>
      <w:r w:rsidR="003724B3" w:rsidRPr="00E6111B">
        <w:rPr>
          <w:lang w:val="en-GB"/>
        </w:rPr>
        <w:t xml:space="preserve">cher, the interstation </w:t>
      </w:r>
      <w:r w:rsidRPr="00E6111B">
        <w:rPr>
          <w:lang w:val="en-GB"/>
        </w:rPr>
        <w:t xml:space="preserve">between the </w:t>
      </w:r>
      <w:proofErr w:type="gramStart"/>
      <w:r w:rsidRPr="00E6111B">
        <w:rPr>
          <w:lang w:val="en-GB"/>
        </w:rPr>
        <w:t>station</w:t>
      </w:r>
      <w:proofErr w:type="gramEnd"/>
      <w:r w:rsidRPr="00E6111B">
        <w:rPr>
          <w:lang w:val="en-GB"/>
        </w:rPr>
        <w:t xml:space="preserve"> of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was closed for movement of all trains and </w:t>
      </w:r>
      <w:r w:rsidR="003724B3" w:rsidRPr="00E6111B">
        <w:rPr>
          <w:lang w:val="en-GB"/>
        </w:rPr>
        <w:t>vehicles except the restorative ones</w:t>
      </w:r>
      <w:r w:rsidRPr="00E6111B">
        <w:rPr>
          <w:lang w:val="en-GB"/>
        </w:rPr>
        <w:t>.</w:t>
      </w:r>
    </w:p>
    <w:p w14:paraId="6FAB8526" w14:textId="7F8B2E87" w:rsidR="00B13E82" w:rsidRPr="00E6111B" w:rsidRDefault="00B13E82" w:rsidP="005A6403">
      <w:pPr>
        <w:rPr>
          <w:lang w:val="en-GB"/>
        </w:rPr>
      </w:pPr>
      <w:r w:rsidRPr="00E6111B">
        <w:rPr>
          <w:lang w:val="en-GB"/>
        </w:rPr>
        <w:t xml:space="preserve">Following the on-the-spot inspection by the Investigation Commission, it </w:t>
      </w:r>
      <w:proofErr w:type="gramStart"/>
      <w:r w:rsidRPr="00E6111B">
        <w:rPr>
          <w:lang w:val="en-GB"/>
        </w:rPr>
        <w:t>was found</w:t>
      </w:r>
      <w:proofErr w:type="gramEnd"/>
      <w:r w:rsidRPr="00E6111B">
        <w:rPr>
          <w:lang w:val="en-GB"/>
        </w:rPr>
        <w:t xml:space="preserve"> that, at km 107+ 693, the first and second wheel-set of the first bogie and then the second bogie of the fourteenth wagon No 31527852254-7 derailed the last two wagons, which also derailed with all the wheel-sets. The fifteen</w:t>
      </w:r>
      <w:r w:rsidR="00DB6BDF" w:rsidRPr="00E6111B">
        <w:rPr>
          <w:lang w:val="en-GB"/>
        </w:rPr>
        <w:t xml:space="preserve">th wagon No 315278519994-9 hit and broke </w:t>
      </w:r>
      <w:r w:rsidRPr="00E6111B">
        <w:rPr>
          <w:lang w:val="en-GB"/>
        </w:rPr>
        <w:t xml:space="preserve">two pillars of the catenary. After about 70 metres from the first derailment, two more wagons twelfth and thirteenth of the train </w:t>
      </w:r>
      <w:r w:rsidR="00DB6BDF" w:rsidRPr="00E6111B">
        <w:rPr>
          <w:lang w:val="en-GB"/>
        </w:rPr>
        <w:t>composition derailed with one bogie</w:t>
      </w:r>
      <w:r w:rsidRPr="00E6111B">
        <w:rPr>
          <w:lang w:val="en-GB"/>
        </w:rPr>
        <w:t>. After stopping the train, the rear buffers of t</w:t>
      </w:r>
      <w:r w:rsidR="00DB6BDF" w:rsidRPr="00E6111B">
        <w:rPr>
          <w:lang w:val="en-GB"/>
        </w:rPr>
        <w:t xml:space="preserve">he last derailed wagon </w:t>
      </w:r>
      <w:r w:rsidRPr="00E6111B">
        <w:rPr>
          <w:lang w:val="en-GB"/>
        </w:rPr>
        <w:t>set at km 107+ 625.</w:t>
      </w:r>
    </w:p>
    <w:p w14:paraId="66D10C17" w14:textId="162EB22E" w:rsidR="00426579" w:rsidRPr="00E6111B" w:rsidRDefault="00426579" w:rsidP="005A6403">
      <w:pPr>
        <w:rPr>
          <w:lang w:val="en-GB"/>
        </w:rPr>
      </w:pPr>
      <w:r w:rsidRPr="00E6111B">
        <w:rPr>
          <w:lang w:val="en-GB"/>
        </w:rPr>
        <w:t xml:space="preserve">During the train’s running, the speed on the route from Blagoevgrad station to the derailment site along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interstation at km 107+ 693 </w:t>
      </w:r>
      <w:proofErr w:type="gramStart"/>
      <w:r w:rsidRPr="00E6111B">
        <w:rPr>
          <w:lang w:val="en-GB"/>
        </w:rPr>
        <w:t>was observed</w:t>
      </w:r>
      <w:proofErr w:type="gramEnd"/>
      <w:r w:rsidRPr="00E6111B">
        <w:rPr>
          <w:lang w:val="en-GB"/>
        </w:rPr>
        <w:t xml:space="preserve"> and the operation was emergency-free.</w:t>
      </w:r>
    </w:p>
    <w:p w14:paraId="11517797" w14:textId="6E32814E" w:rsidR="00234601" w:rsidRPr="00E6111B" w:rsidRDefault="009E7852" w:rsidP="009E7852">
      <w:pPr>
        <w:pStyle w:val="ab"/>
        <w:numPr>
          <w:ilvl w:val="3"/>
          <w:numId w:val="30"/>
        </w:numPr>
        <w:rPr>
          <w:i/>
          <w:iCs/>
          <w:lang w:val="en-GB"/>
        </w:rPr>
      </w:pPr>
      <w:r w:rsidRPr="00E6111B">
        <w:rPr>
          <w:i/>
          <w:iCs/>
          <w:lang w:val="en-GB"/>
        </w:rPr>
        <w:t>Circumstances prior the accident</w:t>
      </w:r>
      <w:r w:rsidR="00234601" w:rsidRPr="00E6111B">
        <w:rPr>
          <w:i/>
          <w:iCs/>
          <w:lang w:val="en-GB"/>
        </w:rPr>
        <w:t>.</w:t>
      </w:r>
    </w:p>
    <w:p w14:paraId="615D8C48" w14:textId="200B7C3A" w:rsidR="00C00CE3" w:rsidRPr="00E6111B" w:rsidRDefault="009E7852" w:rsidP="0051081A">
      <w:pPr>
        <w:rPr>
          <w:lang w:val="en-GB"/>
        </w:rPr>
      </w:pPr>
      <w:r w:rsidRPr="00E6111B">
        <w:rPr>
          <w:lang w:val="en-GB"/>
        </w:rPr>
        <w:t xml:space="preserve">In the course of the investigation, the Investigation Commission found that the locomotive driver of fast train No 5624, operating on a daily schedule with the route Blagoevgrad — </w:t>
      </w:r>
      <w:proofErr w:type="spellStart"/>
      <w:r w:rsidRPr="00E6111B">
        <w:rPr>
          <w:lang w:val="en-GB"/>
        </w:rPr>
        <w:t>Dupnitsa</w:t>
      </w:r>
      <w:proofErr w:type="spellEnd"/>
      <w:r w:rsidRPr="00E6111B">
        <w:rPr>
          <w:lang w:val="en-GB"/>
        </w:rPr>
        <w:t xml:space="preserve"> — </w:t>
      </w:r>
      <w:proofErr w:type="spellStart"/>
      <w:r w:rsidRPr="00E6111B">
        <w:rPr>
          <w:lang w:val="en-GB"/>
        </w:rPr>
        <w:t>Radomir</w:t>
      </w:r>
      <w:proofErr w:type="spellEnd"/>
      <w:r w:rsidRPr="00E6111B">
        <w:rPr>
          <w:lang w:val="en-GB"/>
        </w:rPr>
        <w:t xml:space="preserve"> — Pernik — Sofia, during the movement on 29.07.2021 at 20:00 p.m. along </w:t>
      </w:r>
      <w:proofErr w:type="spellStart"/>
      <w:r w:rsidRPr="00E6111B">
        <w:rPr>
          <w:lang w:val="en-GB"/>
        </w:rPr>
        <w:lastRenderedPageBreak/>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interstation around km 107+ 500, saw that the rails of the track were severely deformed. </w:t>
      </w:r>
      <w:r w:rsidR="00C00CE3" w:rsidRPr="00E6111B">
        <w:rPr>
          <w:lang w:val="en-GB"/>
        </w:rPr>
        <w:t xml:space="preserve">He undertook rapid deceleration and the train passed the damaged area with a strong locomotive sliding. Upon arrival of the train at </w:t>
      </w:r>
      <w:proofErr w:type="spellStart"/>
      <w:r w:rsidR="00C00CE3" w:rsidRPr="00E6111B">
        <w:rPr>
          <w:lang w:val="en-GB"/>
        </w:rPr>
        <w:t>Boboshevo</w:t>
      </w:r>
      <w:proofErr w:type="spellEnd"/>
      <w:r w:rsidR="00C00CE3" w:rsidRPr="00E6111B">
        <w:rPr>
          <w:lang w:val="en-GB"/>
        </w:rPr>
        <w:t xml:space="preserve"> station, the locomotive driver informed the traffic manager on-duty that the track was severely deformed. After the signal received on the spot, the head of the railway section to the </w:t>
      </w:r>
      <w:r w:rsidR="004D4791" w:rsidRPr="00E6111B">
        <w:rPr>
          <w:lang w:val="en-GB"/>
        </w:rPr>
        <w:t xml:space="preserve">Sofia </w:t>
      </w:r>
      <w:r w:rsidR="00C00CE3" w:rsidRPr="00E6111B">
        <w:rPr>
          <w:lang w:val="en-GB"/>
        </w:rPr>
        <w:t>railway section</w:t>
      </w:r>
      <w:r w:rsidR="004D4791" w:rsidRPr="00E6111B">
        <w:rPr>
          <w:lang w:val="en-GB"/>
        </w:rPr>
        <w:t xml:space="preserve"> departed</w:t>
      </w:r>
      <w:r w:rsidR="00C00CE3" w:rsidRPr="00E6111B">
        <w:rPr>
          <w:lang w:val="en-GB"/>
        </w:rPr>
        <w:t xml:space="preserve">. During the inspection, it </w:t>
      </w:r>
      <w:r w:rsidR="004D4791" w:rsidRPr="00E6111B">
        <w:rPr>
          <w:lang w:val="en-GB"/>
        </w:rPr>
        <w:t xml:space="preserve">was </w:t>
      </w:r>
      <w:r w:rsidR="00C00CE3" w:rsidRPr="00E6111B">
        <w:rPr>
          <w:lang w:val="en-GB"/>
        </w:rPr>
        <w:t xml:space="preserve">found that the track around km 107+ 700 was scattered </w:t>
      </w:r>
      <w:proofErr w:type="gramStart"/>
      <w:r w:rsidR="00C00CE3" w:rsidRPr="00E6111B">
        <w:rPr>
          <w:lang w:val="en-GB"/>
        </w:rPr>
        <w:t>as a result</w:t>
      </w:r>
      <w:proofErr w:type="gramEnd"/>
      <w:r w:rsidR="00C00CE3" w:rsidRPr="00E6111B">
        <w:rPr>
          <w:lang w:val="en-GB"/>
        </w:rPr>
        <w:t xml:space="preserve"> of the high day-to-day temperatures. At 21:15</w:t>
      </w:r>
      <w:r w:rsidR="004D4791" w:rsidRPr="00E6111B">
        <w:rPr>
          <w:lang w:val="en-GB"/>
        </w:rPr>
        <w:t xml:space="preserve"> p.m.</w:t>
      </w:r>
      <w:r w:rsidR="00C00CE3" w:rsidRPr="00E6111B">
        <w:rPr>
          <w:lang w:val="en-GB"/>
        </w:rPr>
        <w:t xml:space="preserve">, he made an entry in the dispatching order log at </w:t>
      </w:r>
      <w:proofErr w:type="spellStart"/>
      <w:r w:rsidR="00C00CE3" w:rsidRPr="00E6111B">
        <w:rPr>
          <w:lang w:val="en-GB"/>
        </w:rPr>
        <w:t>Boboshevo</w:t>
      </w:r>
      <w:proofErr w:type="spellEnd"/>
      <w:r w:rsidR="00C00CE3" w:rsidRPr="00E6111B">
        <w:rPr>
          <w:lang w:val="en-GB"/>
        </w:rPr>
        <w:t xml:space="preserve"> station, the tra</w:t>
      </w:r>
      <w:r w:rsidR="004D4791" w:rsidRPr="00E6111B">
        <w:rPr>
          <w:lang w:val="en-GB"/>
        </w:rPr>
        <w:t>ins along</w:t>
      </w:r>
      <w:r w:rsidR="00C00CE3" w:rsidRPr="00E6111B">
        <w:rPr>
          <w:lang w:val="en-GB"/>
        </w:rPr>
        <w:t xml:space="preserve"> the </w:t>
      </w:r>
      <w:proofErr w:type="spellStart"/>
      <w:r w:rsidR="00C00CE3" w:rsidRPr="00E6111B">
        <w:rPr>
          <w:lang w:val="en-GB"/>
        </w:rPr>
        <w:t>Boboshevo</w:t>
      </w:r>
      <w:proofErr w:type="spellEnd"/>
      <w:r w:rsidR="00C00CE3" w:rsidRPr="00E6111B">
        <w:rPr>
          <w:lang w:val="en-GB"/>
        </w:rPr>
        <w:t xml:space="preserve"> — </w:t>
      </w:r>
      <w:proofErr w:type="spellStart"/>
      <w:r w:rsidR="00C00CE3" w:rsidRPr="00E6111B">
        <w:rPr>
          <w:lang w:val="en-GB"/>
        </w:rPr>
        <w:t>Kocherinovo</w:t>
      </w:r>
      <w:proofErr w:type="spellEnd"/>
      <w:r w:rsidR="00C00CE3" w:rsidRPr="00E6111B">
        <w:rPr>
          <w:lang w:val="en-GB"/>
        </w:rPr>
        <w:t xml:space="preserve"> </w:t>
      </w:r>
      <w:r w:rsidR="004D4791" w:rsidRPr="00E6111B">
        <w:rPr>
          <w:lang w:val="en-GB"/>
        </w:rPr>
        <w:t>inter</w:t>
      </w:r>
      <w:r w:rsidR="00C00CE3" w:rsidRPr="00E6111B">
        <w:rPr>
          <w:lang w:val="en-GB"/>
        </w:rPr>
        <w:t>station to move at a speed of up to 5 km/h from km 107+ 650 to km 107+ 700. On 29.07.2021 the technical manager “Mobile Group” from 22:30</w:t>
      </w:r>
      <w:r w:rsidR="004D4791" w:rsidRPr="00E6111B">
        <w:rPr>
          <w:lang w:val="en-GB"/>
        </w:rPr>
        <w:t xml:space="preserve"> p.m.</w:t>
      </w:r>
      <w:r w:rsidR="00C00CE3" w:rsidRPr="00E6111B">
        <w:rPr>
          <w:lang w:val="en-GB"/>
        </w:rPr>
        <w:t xml:space="preserve"> to 04:40 </w:t>
      </w:r>
      <w:r w:rsidR="004D4791" w:rsidRPr="00E6111B">
        <w:rPr>
          <w:lang w:val="en-GB"/>
        </w:rPr>
        <w:t xml:space="preserve">a.m. </w:t>
      </w:r>
      <w:r w:rsidR="00C00CE3" w:rsidRPr="00E6111B">
        <w:rPr>
          <w:lang w:val="en-GB"/>
        </w:rPr>
        <w:t>the train d</w:t>
      </w:r>
      <w:r w:rsidR="004D4791" w:rsidRPr="00E6111B">
        <w:rPr>
          <w:lang w:val="en-GB"/>
        </w:rPr>
        <w:t xml:space="preserve">ispatcher at the section allowed a train possession </w:t>
      </w:r>
      <w:r w:rsidR="00C00CE3" w:rsidRPr="00E6111B">
        <w:rPr>
          <w:lang w:val="en-GB"/>
        </w:rPr>
        <w:t>for operat</w:t>
      </w:r>
      <w:r w:rsidR="004D4791" w:rsidRPr="00E6111B">
        <w:rPr>
          <w:lang w:val="en-GB"/>
        </w:rPr>
        <w:t xml:space="preserve">ion with HTM-08322 along </w:t>
      </w:r>
      <w:proofErr w:type="spellStart"/>
      <w:r w:rsidR="00C00CE3" w:rsidRPr="00E6111B">
        <w:rPr>
          <w:lang w:val="en-GB"/>
        </w:rPr>
        <w:t>Kocherinovo</w:t>
      </w:r>
      <w:proofErr w:type="spellEnd"/>
      <w:r w:rsidR="00C00CE3" w:rsidRPr="00E6111B">
        <w:rPr>
          <w:lang w:val="en-GB"/>
        </w:rPr>
        <w:t xml:space="preserve"> — </w:t>
      </w:r>
      <w:proofErr w:type="spellStart"/>
      <w:r w:rsidR="00C00CE3" w:rsidRPr="00E6111B">
        <w:rPr>
          <w:lang w:val="en-GB"/>
        </w:rPr>
        <w:t>Boboshevo</w:t>
      </w:r>
      <w:proofErr w:type="spellEnd"/>
      <w:r w:rsidR="00C00CE3" w:rsidRPr="00E6111B">
        <w:rPr>
          <w:lang w:val="en-GB"/>
        </w:rPr>
        <w:t xml:space="preserve"> </w:t>
      </w:r>
      <w:r w:rsidR="004D4791" w:rsidRPr="00E6111B">
        <w:rPr>
          <w:lang w:val="en-GB"/>
        </w:rPr>
        <w:t xml:space="preserve">interstation to repair the rail </w:t>
      </w:r>
      <w:r w:rsidR="00C00CE3" w:rsidRPr="00E6111B">
        <w:rPr>
          <w:lang w:val="en-GB"/>
        </w:rPr>
        <w:t xml:space="preserve">track. </w:t>
      </w:r>
      <w:r w:rsidR="00153EEE" w:rsidRPr="00E6111B">
        <w:rPr>
          <w:lang w:val="en-GB"/>
        </w:rPr>
        <w:t>Evident</w:t>
      </w:r>
      <w:r w:rsidR="00C00CE3" w:rsidRPr="00E6111B">
        <w:rPr>
          <w:lang w:val="en-GB"/>
        </w:rPr>
        <w:t xml:space="preserve"> from the recordings in the station books, the technical</w:t>
      </w:r>
      <w:r w:rsidR="00153EEE" w:rsidRPr="00E6111B">
        <w:rPr>
          <w:lang w:val="en-GB"/>
        </w:rPr>
        <w:t xml:space="preserve"> supervisor returned the possession </w:t>
      </w:r>
      <w:r w:rsidR="00C00CE3" w:rsidRPr="00E6111B">
        <w:rPr>
          <w:lang w:val="en-GB"/>
        </w:rPr>
        <w:t>earlier than 3 hours and 40 minutes before the</w:t>
      </w:r>
      <w:r w:rsidR="00153EEE" w:rsidRPr="00E6111B">
        <w:rPr>
          <w:lang w:val="en-GB"/>
        </w:rPr>
        <w:t xml:space="preserve"> allowed</w:t>
      </w:r>
      <w:r w:rsidR="00C00CE3" w:rsidRPr="00E6111B">
        <w:rPr>
          <w:lang w:val="en-GB"/>
        </w:rPr>
        <w:t xml:space="preserve"> time expired.</w:t>
      </w:r>
    </w:p>
    <w:p w14:paraId="189E90DC" w14:textId="4A903958" w:rsidR="0003478E" w:rsidRPr="00E6111B" w:rsidRDefault="0003478E" w:rsidP="0051081A">
      <w:pPr>
        <w:rPr>
          <w:lang w:val="en-GB"/>
        </w:rPr>
      </w:pPr>
      <w:r w:rsidRPr="00E6111B">
        <w:rPr>
          <w:lang w:val="en-GB"/>
        </w:rPr>
        <w:t xml:space="preserve">After returning to </w:t>
      </w:r>
      <w:proofErr w:type="spellStart"/>
      <w:r w:rsidRPr="00E6111B">
        <w:rPr>
          <w:lang w:val="en-GB"/>
        </w:rPr>
        <w:t>Kocherinovo</w:t>
      </w:r>
      <w:proofErr w:type="spellEnd"/>
      <w:r w:rsidRPr="00E6111B">
        <w:rPr>
          <w:lang w:val="en-GB"/>
        </w:rPr>
        <w:t xml:space="preserve"> station at 01:00 a.m. on 30.07.2021, the railway technical manager made an entry in the dispatching order log for the reinstatement of trains as scheduled. Given the length of time he worked in the station, it was most likely that only the return of the track along the axis </w:t>
      </w:r>
      <w:proofErr w:type="gramStart"/>
      <w:r w:rsidRPr="00E6111B">
        <w:rPr>
          <w:lang w:val="en-GB"/>
        </w:rPr>
        <w:t>was carried out</w:t>
      </w:r>
      <w:proofErr w:type="gramEnd"/>
    </w:p>
    <w:p w14:paraId="2C6B9880" w14:textId="445E1716" w:rsidR="00684D27" w:rsidRPr="00E6111B" w:rsidRDefault="00807381" w:rsidP="00932A7D">
      <w:pPr>
        <w:pStyle w:val="ab"/>
        <w:numPr>
          <w:ilvl w:val="2"/>
          <w:numId w:val="30"/>
        </w:numPr>
        <w:spacing w:before="120"/>
        <w:ind w:left="1225" w:hanging="505"/>
        <w:contextualSpacing w:val="0"/>
        <w:rPr>
          <w:i/>
          <w:iCs/>
          <w:lang w:val="en-GB"/>
        </w:rPr>
      </w:pPr>
      <w:r w:rsidRPr="00E6111B">
        <w:rPr>
          <w:i/>
          <w:iCs/>
          <w:lang w:val="en-GB"/>
        </w:rPr>
        <w:t>Date, punctual time and location of the event</w:t>
      </w:r>
      <w:r w:rsidR="00684D27" w:rsidRPr="00E6111B">
        <w:rPr>
          <w:i/>
          <w:iCs/>
          <w:lang w:val="en-GB"/>
        </w:rPr>
        <w:t>.</w:t>
      </w:r>
    </w:p>
    <w:p w14:paraId="2481F7CB" w14:textId="4707E4ED" w:rsidR="00D045D6" w:rsidRPr="00E6111B" w:rsidRDefault="00B75519" w:rsidP="00CA2031">
      <w:pPr>
        <w:rPr>
          <w:iCs/>
          <w:lang w:val="en-GB"/>
        </w:rPr>
      </w:pPr>
      <w:r w:rsidRPr="00E6111B">
        <w:rPr>
          <w:b/>
          <w:noProof/>
          <w:lang w:val="bg-BG" w:eastAsia="bg-BG"/>
        </w:rPr>
        <mc:AlternateContent>
          <mc:Choice Requires="wpg">
            <w:drawing>
              <wp:anchor distT="0" distB="0" distL="114300" distR="114300" simplePos="0" relativeHeight="251704320" behindDoc="0" locked="0" layoutInCell="1" allowOverlap="1" wp14:anchorId="1C286863" wp14:editId="3E968EE3">
                <wp:simplePos x="0" y="0"/>
                <wp:positionH relativeFrom="column">
                  <wp:posOffset>318961</wp:posOffset>
                </wp:positionH>
                <wp:positionV relativeFrom="page">
                  <wp:posOffset>5027773</wp:posOffset>
                </wp:positionV>
                <wp:extent cx="5046345" cy="4221480"/>
                <wp:effectExtent l="0" t="0" r="1905" b="7620"/>
                <wp:wrapTopAndBottom/>
                <wp:docPr id="129" name="Group 129"/>
                <wp:cNvGraphicFramePr/>
                <a:graphic xmlns:a="http://schemas.openxmlformats.org/drawingml/2006/main">
                  <a:graphicData uri="http://schemas.microsoft.com/office/word/2010/wordprocessingGroup">
                    <wpg:wgp>
                      <wpg:cNvGrpSpPr/>
                      <wpg:grpSpPr>
                        <a:xfrm>
                          <a:off x="0" y="0"/>
                          <a:ext cx="5046345" cy="4221480"/>
                          <a:chOff x="0" y="754203"/>
                          <a:chExt cx="5874385" cy="4863994"/>
                        </a:xfrm>
                      </wpg:grpSpPr>
                      <wpg:grpSp>
                        <wpg:cNvPr id="108" name="Group 108"/>
                        <wpg:cNvGrpSpPr/>
                        <wpg:grpSpPr>
                          <a:xfrm>
                            <a:off x="0" y="754203"/>
                            <a:ext cx="5874385" cy="4863994"/>
                            <a:chOff x="104757" y="-1572240"/>
                            <a:chExt cx="5874978" cy="4865024"/>
                          </a:xfrm>
                        </wpg:grpSpPr>
                        <wpg:grpSp>
                          <wpg:cNvPr id="107" name="Group 107"/>
                          <wpg:cNvGrpSpPr/>
                          <wpg:grpSpPr>
                            <a:xfrm>
                              <a:off x="104757" y="-1572240"/>
                              <a:ext cx="5874978" cy="4865024"/>
                              <a:chOff x="104757" y="-1572240"/>
                              <a:chExt cx="5874978" cy="4865024"/>
                            </a:xfrm>
                          </wpg:grpSpPr>
                          <wpg:grpSp>
                            <wpg:cNvPr id="1" name="Group 1"/>
                            <wpg:cNvGrpSpPr/>
                            <wpg:grpSpPr>
                              <a:xfrm>
                                <a:off x="104757" y="-1572240"/>
                                <a:ext cx="5874978" cy="4865024"/>
                                <a:chOff x="124032" y="-2229308"/>
                                <a:chExt cx="5876657" cy="4743359"/>
                              </a:xfrm>
                            </wpg:grpSpPr>
                            <wpg:grpSp>
                              <wpg:cNvPr id="2" name="Group 2"/>
                              <wpg:cNvGrpSpPr/>
                              <wpg:grpSpPr>
                                <a:xfrm>
                                  <a:off x="124032" y="-2229308"/>
                                  <a:ext cx="5876657" cy="4743359"/>
                                  <a:chOff x="124032" y="-2229308"/>
                                  <a:chExt cx="5876657" cy="4743359"/>
                                </a:xfrm>
                              </wpg:grpSpPr>
                              <wps:wsp>
                                <wps:cNvPr id="10" name="Text Box 10"/>
                                <wps:cNvSpPr txBox="1"/>
                                <wps:spPr>
                                  <a:xfrm>
                                    <a:off x="580964" y="1059034"/>
                                    <a:ext cx="5419725" cy="1455017"/>
                                  </a:xfrm>
                                  <a:prstGeom prst="rect">
                                    <a:avLst/>
                                  </a:prstGeom>
                                  <a:solidFill>
                                    <a:schemeClr val="lt1"/>
                                  </a:solidFill>
                                  <a:ln w="6350">
                                    <a:noFill/>
                                  </a:ln>
                                </wps:spPr>
                                <wps:txbx>
                                  <w:txbxContent>
                                    <w:p w14:paraId="7F045862" w14:textId="4D0E49E1" w:rsidR="0064719A" w:rsidRPr="00B75519" w:rsidRDefault="0064719A" w:rsidP="00B75519">
                                      <w:pPr>
                                        <w:ind w:firstLine="0"/>
                                        <w:jc w:val="center"/>
                                        <w:rPr>
                                          <w:lang w:val="bg-BG"/>
                                        </w:rPr>
                                      </w:pPr>
                                      <w:r>
                                        <w:rPr>
                                          <w:b/>
                                          <w:bCs/>
                                        </w:rPr>
                                        <w:t>Fig</w:t>
                                      </w:r>
                                      <w:r w:rsidRPr="00B75519">
                                        <w:rPr>
                                          <w:b/>
                                          <w:bCs/>
                                          <w:lang w:val="bg-BG"/>
                                        </w:rPr>
                                        <w:t>. 3.1.</w:t>
                                      </w:r>
                                      <w:r w:rsidRPr="00B75519">
                                        <w:rPr>
                                          <w:lang w:val="bg-BG"/>
                                        </w:rPr>
                                        <w:t xml:space="preserve"> </w:t>
                                      </w:r>
                                      <w:r w:rsidRPr="005E4E4B">
                                        <w:rPr>
                                          <w:b/>
                                          <w:lang w:val="bg-BG"/>
                                        </w:rPr>
                                        <w:t>М</w:t>
                                      </w:r>
                                      <w:r>
                                        <w:rPr>
                                          <w:b/>
                                        </w:rPr>
                                        <w:t>Route of movement of train</w:t>
                                      </w:r>
                                      <w:r>
                                        <w:rPr>
                                          <w:b/>
                                          <w:lang w:val="bg-BG"/>
                                        </w:rPr>
                                        <w:t xml:space="preserve"> № 50890</w:t>
                                      </w:r>
                                    </w:p>
                                    <w:p w14:paraId="64BFAEB2" w14:textId="028370FC" w:rsidR="0064719A" w:rsidRPr="00B75519" w:rsidRDefault="0064719A" w:rsidP="00B75519">
                                      <w:pPr>
                                        <w:pStyle w:val="ab"/>
                                        <w:numPr>
                                          <w:ilvl w:val="0"/>
                                          <w:numId w:val="4"/>
                                        </w:numPr>
                                        <w:spacing w:line="276" w:lineRule="auto"/>
                                        <w:ind w:left="360"/>
                                        <w:rPr>
                                          <w:lang w:val="bg-BG"/>
                                        </w:rPr>
                                      </w:pPr>
                                      <w:r>
                                        <w:t>Origin station of the train movement</w:t>
                                      </w:r>
                                      <w:r w:rsidRPr="00B75519">
                                        <w:rPr>
                                          <w:lang w:val="bg-BG"/>
                                        </w:rPr>
                                        <w:t>;</w:t>
                                      </w:r>
                                    </w:p>
                                    <w:p w14:paraId="289DCFB0" w14:textId="21DE0EA5" w:rsidR="0064719A" w:rsidRPr="00B75519" w:rsidRDefault="0064719A" w:rsidP="00B75519">
                                      <w:pPr>
                                        <w:pStyle w:val="ab"/>
                                        <w:numPr>
                                          <w:ilvl w:val="0"/>
                                          <w:numId w:val="4"/>
                                        </w:numPr>
                                        <w:spacing w:line="276" w:lineRule="auto"/>
                                        <w:ind w:left="360"/>
                                        <w:rPr>
                                          <w:lang w:val="bg-BG"/>
                                        </w:rPr>
                                      </w:pPr>
                                      <w:r>
                                        <w:t>Main stations on the train alignment</w:t>
                                      </w:r>
                                      <w:r w:rsidRPr="00B75519">
                                        <w:rPr>
                                          <w:lang w:val="bg-BG"/>
                                        </w:rPr>
                                        <w:t>;</w:t>
                                      </w:r>
                                    </w:p>
                                    <w:p w14:paraId="4935516D" w14:textId="47B8E38B" w:rsidR="0064719A" w:rsidRPr="00B75519" w:rsidRDefault="0064719A" w:rsidP="00B75519">
                                      <w:pPr>
                                        <w:pStyle w:val="ab"/>
                                        <w:numPr>
                                          <w:ilvl w:val="0"/>
                                          <w:numId w:val="4"/>
                                        </w:numPr>
                                        <w:spacing w:line="276" w:lineRule="auto"/>
                                        <w:ind w:left="360"/>
                                        <w:rPr>
                                          <w:lang w:val="bg-BG"/>
                                        </w:rPr>
                                      </w:pPr>
                                      <w:r>
                                        <w:t>End destination station for the train movement</w:t>
                                      </w:r>
                                      <w:r w:rsidRPr="00B75519">
                                        <w:rPr>
                                          <w:lang w:val="bg-BG"/>
                                        </w:rPr>
                                        <w:t xml:space="preserve">; </w:t>
                                      </w:r>
                                    </w:p>
                                    <w:p w14:paraId="1D81AF2C" w14:textId="5481F9E1" w:rsidR="0064719A" w:rsidRPr="00B75519" w:rsidRDefault="0064719A" w:rsidP="00B75519">
                                      <w:pPr>
                                        <w:pStyle w:val="ab"/>
                                        <w:numPr>
                                          <w:ilvl w:val="0"/>
                                          <w:numId w:val="4"/>
                                        </w:numPr>
                                        <w:spacing w:line="276" w:lineRule="auto"/>
                                        <w:ind w:left="360"/>
                                        <w:rPr>
                                          <w:lang w:val="bg-BG"/>
                                        </w:rPr>
                                      </w:pPr>
                                      <w:r>
                                        <w:t>Place, where the accident occurred</w:t>
                                      </w:r>
                                      <w:r w:rsidRPr="00B75519">
                                        <w:rPr>
                                          <w:lang w:val="bg-BG"/>
                                        </w:rPr>
                                        <w:t>;</w:t>
                                      </w:r>
                                    </w:p>
                                    <w:p w14:paraId="1329E608" w14:textId="2277228C" w:rsidR="0064719A" w:rsidRPr="00B75519" w:rsidRDefault="0064719A" w:rsidP="00B75519">
                                      <w:pPr>
                                        <w:pStyle w:val="ab"/>
                                        <w:numPr>
                                          <w:ilvl w:val="0"/>
                                          <w:numId w:val="4"/>
                                        </w:numPr>
                                        <w:spacing w:line="276" w:lineRule="auto"/>
                                        <w:ind w:left="360"/>
                                        <w:rPr>
                                          <w:lang w:val="bg-BG"/>
                                        </w:rPr>
                                      </w:pPr>
                                      <w:r>
                                        <w:t>Track that the train passed</w:t>
                                      </w:r>
                                      <w:r w:rsidRPr="00B75519">
                                        <w:rPr>
                                          <w:lang w:val="bg-BG"/>
                                        </w:rPr>
                                        <w:t>;</w:t>
                                      </w:r>
                                    </w:p>
                                    <w:p w14:paraId="496A797A" w14:textId="77777777" w:rsidR="0064719A" w:rsidRPr="00B75519" w:rsidRDefault="0064719A" w:rsidP="00B75519">
                                      <w:pPr>
                                        <w:pStyle w:val="ab"/>
                                        <w:numPr>
                                          <w:ilvl w:val="0"/>
                                          <w:numId w:val="4"/>
                                        </w:numPr>
                                        <w:spacing w:line="276" w:lineRule="auto"/>
                                        <w:ind w:left="360"/>
                                        <w:rPr>
                                          <w:lang w:val="bg-BG"/>
                                        </w:rPr>
                                      </w:pPr>
                                      <w:r w:rsidRPr="00B75519">
                                        <w:rPr>
                                          <w:lang w:val="bg-BG"/>
                                        </w:rPr>
                                        <w:t>Път, който влакът не е успял да измине.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pic:nvPicPr>
                                <pic:blipFill>
                                  <a:blip r:embed="rId13">
                                    <a:extLst>
                                      <a:ext uri="{28A0092B-C50C-407E-A947-70E740481C1C}">
                                        <a14:useLocalDpi xmlns:a14="http://schemas.microsoft.com/office/drawing/2010/main" val="0"/>
                                      </a:ext>
                                    </a:extLst>
                                  </a:blip>
                                  <a:srcRect/>
                                  <a:stretch/>
                                </pic:blipFill>
                                <pic:spPr>
                                  <a:xfrm>
                                    <a:off x="124032" y="-2229308"/>
                                    <a:ext cx="5876063" cy="3288468"/>
                                  </a:xfrm>
                                  <a:prstGeom prst="rect">
                                    <a:avLst/>
                                  </a:prstGeom>
                                </pic:spPr>
                              </pic:pic>
                            </wpg:grpSp>
                            <wpg:grpSp>
                              <wpg:cNvPr id="3" name="Group 3"/>
                              <wpg:cNvGrpSpPr/>
                              <wpg:grpSpPr>
                                <a:xfrm>
                                  <a:off x="124032" y="1320371"/>
                                  <a:ext cx="396815" cy="851365"/>
                                  <a:chOff x="124032" y="1320371"/>
                                  <a:chExt cx="396815" cy="851365"/>
                                </a:xfrm>
                              </wpg:grpSpPr>
                              <wps:wsp>
                                <wps:cNvPr id="5" name="Oval 5"/>
                                <wps:cNvSpPr/>
                                <wps:spPr>
                                  <a:xfrm>
                                    <a:off x="272444" y="1320371"/>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Oval 6"/>
                                <wps:cNvSpPr/>
                                <wps:spPr>
                                  <a:xfrm>
                                    <a:off x="272444" y="1710604"/>
                                    <a:ext cx="123825" cy="123190"/>
                                  </a:xfrm>
                                  <a:prstGeom prst="ellipse">
                                    <a:avLst/>
                                  </a:prstGeom>
                                  <a:gradFill flip="none" rotWithShape="1">
                                    <a:gsLst>
                                      <a:gs pos="67000">
                                        <a:srgbClr val="FFFF0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a:off x="124032" y="2171736"/>
                                    <a:ext cx="396815" cy="0"/>
                                  </a:xfrm>
                                  <a:prstGeom prst="line">
                                    <a:avLst/>
                                  </a:prstGeom>
                                  <a:ln w="38100">
                                    <a:solidFill>
                                      <a:srgbClr val="000099"/>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104" name="Straight Connector 104"/>
                            <wps:cNvCnPr/>
                            <wps:spPr>
                              <a:xfrm>
                                <a:off x="104775" y="3143185"/>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06" name="Oval 106"/>
                          <wps:cNvSpPr/>
                          <wps:spPr>
                            <a:xfrm>
                              <a:off x="257175" y="2266950"/>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Picture 128" descr="A picture containing icon&#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72428" y="4793810"/>
                            <a:ext cx="316230" cy="4476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C286863" id="Group 129" o:spid="_x0000_s1029" style="position:absolute;left:0;text-align:left;margin-left:25.1pt;margin-top:395.9pt;width:397.35pt;height:332.4pt;z-index:251704320;mso-position-vertical-relative:page;mso-width-relative:margin;mso-height-relative:margin" coordorigin=",7542" coordsize="58743,4863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ZOSUtPTE9WAAAAAeocAAcAAAgMAAAIZ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gBOAEkASwBPAEwATwBW&#10;AAAA/+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BgQFBgUEBgYFBgcHBggKEAoKCQkKFA4PDBAX&#10;FBgYFxQWFhodJR8aGyMcFhYgLCAjJicpKikZHy0wLSgwJSgpKP/bAEMBBwcHCggKEwoKEygaFhoo&#10;KCgoKCgoKCgoKCgoKCgoKCgoKCgoKCgoKCgoKCgoKCgoKCgoKCgoKCgoKCgoKCgoKP/AABEIAVgC&#10;U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">
                <v:group id="Group 108" o:spid="_x0000_s1030" style="position:absolute;top:7542;width:58743;height:48639" coordorigin="1047,-15722" coordsize="58749,48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group id="Group 107" o:spid="_x0000_s1031" style="position:absolute;left:1047;top:-15722;width:58750;height:48649" coordorigin="1047,-15722" coordsize="58749,48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oup 1" o:spid="_x0000_s1032" style="position:absolute;left:1047;top:-15722;width:58750;height:48649" coordorigin="1240,-22293" coordsize="58766,47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group id="Group 2" o:spid="_x0000_s1033" style="position:absolute;left:1240;top:-22293;width:58766;height:47433" coordorigin="1240,-22293" coordsize="58766,47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Text Box 10" o:spid="_x0000_s1034" type="#_x0000_t202" style="position:absolute;left:5809;top:10590;width:54197;height:145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NH2MYA&#10;AADbAAAADwAAAGRycy9kb3ducmV2LnhtbESPT2vCQBDF74LfYRnBS6mbKm0ldZUi9g+91dSW3obs&#10;mASzsyG7TeK3dw4FbzO8N+/9ZrUZXK06akPl2cDdLAFFnHtbcWHgK3u5XYIKEdli7ZkMnCnAZj0e&#10;rTC1vudP6vaxUBLCIUUDZYxNqnXIS3IYZr4hFu3oW4dR1rbQtsVewl2t50nyoB1WLA0lNrQtKT/t&#10;/5yB35vi5yMMr4d+cb9odm9d9vhtM2Omk+H5CVSkIV7N/9fvVvCFXn6RAfT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NH2MYAAADbAAAADwAAAAAAAAAAAAAAAACYAgAAZHJz&#10;L2Rvd25yZXYueG1sUEsFBgAAAAAEAAQA9QAAAIsDAAAAAA==&#10;" fillcolor="white [3201]" stroked="f" strokeweight=".5pt">
                          <v:textbox>
                            <w:txbxContent>
                              <w:p w14:paraId="7F045862" w14:textId="4D0E49E1" w:rsidR="0064719A" w:rsidRPr="00B75519" w:rsidRDefault="0064719A" w:rsidP="00B75519">
                                <w:pPr>
                                  <w:ind w:firstLine="0"/>
                                  <w:jc w:val="center"/>
                                  <w:rPr>
                                    <w:lang w:val="bg-BG"/>
                                  </w:rPr>
                                </w:pPr>
                                <w:r>
                                  <w:rPr>
                                    <w:b/>
                                    <w:bCs/>
                                  </w:rPr>
                                  <w:t>Fig</w:t>
                                </w:r>
                                <w:r w:rsidRPr="00B75519">
                                  <w:rPr>
                                    <w:b/>
                                    <w:bCs/>
                                    <w:lang w:val="bg-BG"/>
                                  </w:rPr>
                                  <w:t>. 3.1.</w:t>
                                </w:r>
                                <w:r w:rsidRPr="00B75519">
                                  <w:rPr>
                                    <w:lang w:val="bg-BG"/>
                                  </w:rPr>
                                  <w:t xml:space="preserve"> </w:t>
                                </w:r>
                                <w:r w:rsidRPr="005E4E4B">
                                  <w:rPr>
                                    <w:b/>
                                    <w:lang w:val="bg-BG"/>
                                  </w:rPr>
                                  <w:t>М</w:t>
                                </w:r>
                                <w:r>
                                  <w:rPr>
                                    <w:b/>
                                  </w:rPr>
                                  <w:t>Route of movement of train</w:t>
                                </w:r>
                                <w:r>
                                  <w:rPr>
                                    <w:b/>
                                    <w:lang w:val="bg-BG"/>
                                  </w:rPr>
                                  <w:t xml:space="preserve"> № 50890</w:t>
                                </w:r>
                              </w:p>
                              <w:p w14:paraId="64BFAEB2" w14:textId="028370FC" w:rsidR="0064719A" w:rsidRPr="00B75519" w:rsidRDefault="0064719A" w:rsidP="00B75519">
                                <w:pPr>
                                  <w:pStyle w:val="ListParagraph"/>
                                  <w:numPr>
                                    <w:ilvl w:val="0"/>
                                    <w:numId w:val="4"/>
                                  </w:numPr>
                                  <w:spacing w:line="276" w:lineRule="auto"/>
                                  <w:ind w:left="360"/>
                                  <w:rPr>
                                    <w:lang w:val="bg-BG"/>
                                  </w:rPr>
                                </w:pPr>
                                <w:r>
                                  <w:t>Origin station of the train movement</w:t>
                                </w:r>
                                <w:r w:rsidRPr="00B75519">
                                  <w:rPr>
                                    <w:lang w:val="bg-BG"/>
                                  </w:rPr>
                                  <w:t>;</w:t>
                                </w:r>
                              </w:p>
                              <w:p w14:paraId="289DCFB0" w14:textId="21DE0EA5" w:rsidR="0064719A" w:rsidRPr="00B75519" w:rsidRDefault="0064719A" w:rsidP="00B75519">
                                <w:pPr>
                                  <w:pStyle w:val="ListParagraph"/>
                                  <w:numPr>
                                    <w:ilvl w:val="0"/>
                                    <w:numId w:val="4"/>
                                  </w:numPr>
                                  <w:spacing w:line="276" w:lineRule="auto"/>
                                  <w:ind w:left="360"/>
                                  <w:rPr>
                                    <w:lang w:val="bg-BG"/>
                                  </w:rPr>
                                </w:pPr>
                                <w:r>
                                  <w:t>Main stations on the train alignment</w:t>
                                </w:r>
                                <w:r w:rsidRPr="00B75519">
                                  <w:rPr>
                                    <w:lang w:val="bg-BG"/>
                                  </w:rPr>
                                  <w:t>;</w:t>
                                </w:r>
                              </w:p>
                              <w:p w14:paraId="4935516D" w14:textId="47B8E38B" w:rsidR="0064719A" w:rsidRPr="00B75519" w:rsidRDefault="0064719A" w:rsidP="00B75519">
                                <w:pPr>
                                  <w:pStyle w:val="ListParagraph"/>
                                  <w:numPr>
                                    <w:ilvl w:val="0"/>
                                    <w:numId w:val="4"/>
                                  </w:numPr>
                                  <w:spacing w:line="276" w:lineRule="auto"/>
                                  <w:ind w:left="360"/>
                                  <w:rPr>
                                    <w:lang w:val="bg-BG"/>
                                  </w:rPr>
                                </w:pPr>
                                <w:r>
                                  <w:t>End destination station for the train movement</w:t>
                                </w:r>
                                <w:r w:rsidRPr="00B75519">
                                  <w:rPr>
                                    <w:lang w:val="bg-BG"/>
                                  </w:rPr>
                                  <w:t xml:space="preserve">; </w:t>
                                </w:r>
                              </w:p>
                              <w:p w14:paraId="1D81AF2C" w14:textId="5481F9E1" w:rsidR="0064719A" w:rsidRPr="00B75519" w:rsidRDefault="0064719A" w:rsidP="00B75519">
                                <w:pPr>
                                  <w:pStyle w:val="ListParagraph"/>
                                  <w:numPr>
                                    <w:ilvl w:val="0"/>
                                    <w:numId w:val="4"/>
                                  </w:numPr>
                                  <w:spacing w:line="276" w:lineRule="auto"/>
                                  <w:ind w:left="360"/>
                                  <w:rPr>
                                    <w:lang w:val="bg-BG"/>
                                  </w:rPr>
                                </w:pPr>
                                <w:r>
                                  <w:t>Place, where the accident occurred</w:t>
                                </w:r>
                                <w:r w:rsidRPr="00B75519">
                                  <w:rPr>
                                    <w:lang w:val="bg-BG"/>
                                  </w:rPr>
                                  <w:t>;</w:t>
                                </w:r>
                              </w:p>
                              <w:p w14:paraId="1329E608" w14:textId="2277228C" w:rsidR="0064719A" w:rsidRPr="00B75519" w:rsidRDefault="0064719A" w:rsidP="00B75519">
                                <w:pPr>
                                  <w:pStyle w:val="ListParagraph"/>
                                  <w:numPr>
                                    <w:ilvl w:val="0"/>
                                    <w:numId w:val="4"/>
                                  </w:numPr>
                                  <w:spacing w:line="276" w:lineRule="auto"/>
                                  <w:ind w:left="360"/>
                                  <w:rPr>
                                    <w:lang w:val="bg-BG"/>
                                  </w:rPr>
                                </w:pPr>
                                <w:r>
                                  <w:t>Track that the train passed</w:t>
                                </w:r>
                                <w:r w:rsidRPr="00B75519">
                                  <w:rPr>
                                    <w:lang w:val="bg-BG"/>
                                  </w:rPr>
                                  <w:t>;</w:t>
                                </w:r>
                              </w:p>
                              <w:p w14:paraId="496A797A" w14:textId="77777777" w:rsidR="0064719A" w:rsidRPr="00B75519" w:rsidRDefault="0064719A" w:rsidP="00B75519">
                                <w:pPr>
                                  <w:pStyle w:val="ListParagraph"/>
                                  <w:numPr>
                                    <w:ilvl w:val="0"/>
                                    <w:numId w:val="4"/>
                                  </w:numPr>
                                  <w:spacing w:line="276" w:lineRule="auto"/>
                                  <w:ind w:left="360"/>
                                  <w:rPr>
                                    <w:lang w:val="bg-BG"/>
                                  </w:rPr>
                                </w:pPr>
                                <w:r w:rsidRPr="00B75519">
                                  <w:rPr>
                                    <w:lang w:val="bg-BG"/>
                                  </w:rPr>
                                  <w:t>Път, който влакът не е успял да измине.</w:t>
                                </w:r>
                              </w:p>
                            </w:txbxContent>
                          </v:textbox>
                        </v:shape>
                        <v:shape id="Picture 11" o:spid="_x0000_s1035" type="#_x0000_t75" style="position:absolute;left:1240;top:-22293;width:58760;height:32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Pop3BAAAA2wAAAA8AAABkcnMvZG93bnJldi54bWxET0trg0AQvhf6H5Yp9FbXhFSCdZVSKATM&#10;JQ9yHtxxlbqz4m6N6a/PFgq9zcf3nKJa7CBmmnzvWMEqSUEQN073bBScT58vWxA+IGscHJOCG3mo&#10;yseHAnPtrnyg+RiMiCHsc1TQhTDmUvqmI4s+cSNx5Fo3WQwRTkbqCa8x3A5ynaaZtNhzbOhwpI+O&#10;mq/jt1XQ7scfYzZmuRzq10yfdNvWw6zU89Py/gYi0BL+xX/unY7zV/D7SzxAln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dPop3BAAAA2wAAAA8AAAAAAAAAAAAAAAAAnwIA&#10;AGRycy9kb3ducmV2LnhtbFBLBQYAAAAABAAEAPcAAACNAwAAAAA=&#10;">
                          <v:imagedata r:id="rId15" o:title=""/>
                        </v:shape>
                      </v:group>
                      <v:group id="Group 3" o:spid="_x0000_s1036" style="position:absolute;left:1240;top:13203;width:3968;height:8514" coordorigin="1240,13203" coordsize="3968,85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oval id="Oval 5" o:spid="_x0000_s1037" style="position:absolute;left:2724;top:13203;width:1238;height:1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7wcEA&#10;AADaAAAADwAAAGRycy9kb3ducmV2LnhtbESPQWvCQBSE7wX/w/KEXopuKjZIdJVYKPRqqvdH9pks&#10;Zt+G3TVGf71bKPQ4zMw3zGY32k4M5INxrOB9noEgrp023Cg4/nzNViBCRNbYOSYFdwqw205eNlho&#10;d+MDDVVsRIJwKFBBG2NfSBnqliyGueuJk3d23mJM0jdSe7wluO3kIstyadFwWmixp8+W6kt1tQrq&#10;5WkszcLnMr/vz+XbUJn+USn1Oh3LNYhIY/wP/7W/tYIP+L2SboDc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Hu8HBAAAA2gAAAA8AAAAAAAAAAAAAAAAAmAIAAGRycy9kb3du&#10;cmV2LnhtbFBLBQYAAAAABAAEAPUAAACGAwAAAAA=&#10;" fillcolor="white [3212]" strokecolor="black [3213]" strokeweight=".25pt">
                          <v:fill color2="#00b050" rotate="t" focusposition=".5,.5" focussize="" colors="0 white;43909f #00b050" focus="100%" type="gradientRadial"/>
                        </v:oval>
                        <v:oval id="Oval 6" o:spid="_x0000_s1038" style="position:absolute;left:2724;top:17106;width:1238;height:12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U/hMQA&#10;AADaAAAADwAAAGRycy9kb3ducmV2LnhtbESPT2vCQBTE70K/w/IKvelGD7GkrqJiodiL/y7eHtnX&#10;bDD7Nma3JvHTd4WCx2FmfsPMFp2txI0aXzpWMB4lIIhzp0suFJyOn8N3ED4ga6wck4KePCzmL4MZ&#10;Ztq1vKfbIRQiQthnqMCEUGdS+tyQRT9yNXH0flxjMUTZFFI32Ea4reQkSVJpseS4YLCmtaH8cvi1&#10;CpJ8106/+/15vNyk15NZldv7tFfq7bVbfoAI1IVn+L/9pRWk8LgSb4C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FP4TEAAAA2gAAAA8AAAAAAAAAAAAAAAAAmAIAAGRycy9k&#10;b3ducmV2LnhtbFBLBQYAAAAABAAEAPUAAACJAwAAAAA=&#10;" fillcolor="white [3212]" strokecolor="black [3213]" strokeweight=".25pt">
                          <v:fill color2="yellow" rotate="t" focusposition=".5,.5" focussize="" colors="0 white;43909f yellow" focus="100%" type="gradientRadial"/>
                        </v:oval>
                        <v:line id="Straight Connector 7" o:spid="_x0000_s1039" style="position:absolute;visibility:visible;mso-wrap-style:square" from="1240,21717" to="5208,217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FDxXcIAAADaAAAADwAAAGRycy9kb3ducmV2LnhtbESPS4vCMBSF9wP+h3CF2YimzmKUahTx&#10;gQPiwiqIu0tybYvNTWmidv79RBBmefjOgzOdt7YSD2p86VjBcJCAINbOlJwrOB03/TEIH5ANVo5J&#10;wS95mM86H1NMjXvygR5ZyEUsYZ+igiKEOpXS64Is+oGriSO7usZiiLLJpWnwGcttJb+S5FtaLDku&#10;FFjTsiB9y+5Wwfl8We22271e295FyqPd69GPUeqz2y4mIAK14d/8TkcOI3hdiTdAz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FDxXcIAAADaAAAADwAAAAAAAAAAAAAA&#10;AAChAgAAZHJzL2Rvd25yZXYueG1sUEsFBgAAAAAEAAQA+QAAAJADAAAAAA==&#10;" strokecolor="#009" strokeweight="3pt"/>
                      </v:group>
                    </v:group>
                    <v:line id="Straight Connector 104" o:spid="_x0000_s1040" style="position:absolute;visibility:visible;mso-wrap-style:square" from="1047,31431" to="5003,31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40scAAAADcAAAADwAAAGRycy9kb3ducmV2LnhtbERPTWsCMRC9F/wPYQRvmlikLlujiNDF&#10;a21Bexs2425wM1mSqOu/N4VCb/N4n7PaDK4TNwrRetYwnykQxLU3lhsN318f0wJETMgGO8+k4UER&#10;NuvRywpL4+/8SbdDakQO4ViihjalvpQy1i05jDPfE2fu7IPDlGFopAl4z+Guk69KvUmHlnNDiz3t&#10;Wqovh6vT4Hd9Op+WTR0ulToWxU9lra+0noyH7TuIREP6F/+59ybPVwv4fSZfIN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ONLHAAAAA3AAAAA8AAAAAAAAAAAAAAAAA&#10;oQIAAGRycy9kb3ducmV2LnhtbFBLBQYAAAAABAAEAPkAAACOAwAAAAA=&#10;" strokecolor="yellow" strokeweight="3pt"/>
                  </v:group>
                  <v:oval id="Oval 106" o:spid="_x0000_s1041" style="position:absolute;left:2571;top:22669;width:1232;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QPy8QA&#10;AADcAAAADwAAAGRycy9kb3ducmV2LnhtbERP22rCQBB9L/Qflin4VjctKBJdRQRLLSJ4CeLbmB2z&#10;wexsyG41+XtXKPRtDuc6k1lrK3GjxpeOFXz0ExDEudMlFwoO++X7CIQPyBorx6SgIw+z6evLBFPt&#10;7ryl2y4UIoawT1GBCaFOpfS5IYu+72riyF1cYzFE2BRSN3iP4baSn0kylBZLjg0Ga1oYyq+7X6vg&#10;67w8bk5m3WXnTbH/ybrVNhsMlOq9tfMxiEBt+Bf/ub91nJ8M4flMv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UD8vEAAAA3AAAAA8AAAAAAAAAAAAAAAAAmAIAAGRycy9k&#10;b3ducmV2LnhtbFBLBQYAAAAABAAEAPUAAACJAwAAAAA=&#10;" fillcolor="white [3212]" strokecolor="black [3213]" strokeweight=".25pt">
                    <v:fill color2="#a5a5a5 [2092]" focusposition=".5,.5" focussize="" colors="0 white;43909f #a6a6a6" focus="100%" type="gradientRadial"/>
                  </v:oval>
                </v:group>
                <v:shape id="Picture 128" o:spid="_x0000_s1042" type="#_x0000_t75" alt="A picture containing icon&#10;&#10;Description automatically generated" style="position:absolute;left:724;top:47938;width:3162;height:44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ESNXAAAAA3AAAAA8AAABkcnMvZG93bnJldi54bWxET02LwkAMvQv+hyHC3nSqi6tUR1FBWNiL&#10;q+I5dGJb7GRKZ7Tdf78RBC8hj/eRl+W6c5V6UBNKzwbGowQUceZtybmB82k/nIMKEdli5ZkM/FGA&#10;9arfW2Jqfcu/9DjGXEkIhxQNFDHWqdYhK8hhGPmaWLirbxxGgU2ubYOthLtKT5LkSzssWS4UWNOu&#10;oOx2vDsD9eEyP00PLW6f88fOeMPjT2M+Bt1mASpSF9/il/vbSv2JtJVnZAO9+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QRI1cAAAADcAAAADwAAAAAAAAAAAAAAAACfAgAA&#10;ZHJzL2Rvd25yZXYueG1sUEsFBgAAAAAEAAQA9wAAAIwDAAAAAA==&#10;">
                  <v:imagedata r:id="rId16" o:title="A picture containing icon&#10;&#10;Description automatically generated"/>
                  <v:path arrowok="t"/>
                </v:shape>
                <w10:wrap type="topAndBottom" anchory="page"/>
              </v:group>
            </w:pict>
          </mc:Fallback>
        </mc:AlternateContent>
      </w:r>
      <w:r w:rsidR="00D045D6" w:rsidRPr="00E6111B">
        <w:rPr>
          <w:iCs/>
          <w:lang w:val="en-GB"/>
        </w:rPr>
        <w:t xml:space="preserve">The derailment of IT No 50890 occurred on 31.07.2021 </w:t>
      </w:r>
      <w:proofErr w:type="gramStart"/>
      <w:r w:rsidR="00D045D6" w:rsidRPr="00E6111B">
        <w:rPr>
          <w:iCs/>
          <w:lang w:val="en-GB"/>
        </w:rPr>
        <w:t xml:space="preserve">at 15:44 p.m. during its movement at 54 km/h between </w:t>
      </w:r>
      <w:proofErr w:type="spellStart"/>
      <w:r w:rsidR="00D045D6" w:rsidRPr="00E6111B">
        <w:rPr>
          <w:iCs/>
          <w:lang w:val="en-GB"/>
        </w:rPr>
        <w:t>Kocherinovo</w:t>
      </w:r>
      <w:proofErr w:type="spellEnd"/>
      <w:r w:rsidR="00D045D6" w:rsidRPr="00E6111B">
        <w:rPr>
          <w:iCs/>
          <w:lang w:val="en-GB"/>
        </w:rPr>
        <w:t xml:space="preserve"> and </w:t>
      </w:r>
      <w:proofErr w:type="spellStart"/>
      <w:r w:rsidR="00D045D6" w:rsidRPr="00E6111B">
        <w:rPr>
          <w:iCs/>
          <w:lang w:val="en-GB"/>
        </w:rPr>
        <w:t>Boboshevo</w:t>
      </w:r>
      <w:proofErr w:type="spellEnd"/>
      <w:r w:rsidR="00D045D6" w:rsidRPr="00E6111B">
        <w:rPr>
          <w:iCs/>
          <w:lang w:val="en-GB"/>
        </w:rPr>
        <w:t xml:space="preserve"> stations at km 107+ 693</w:t>
      </w:r>
      <w:proofErr w:type="gramEnd"/>
      <w:r w:rsidR="00D045D6" w:rsidRPr="00E6111B">
        <w:rPr>
          <w:iCs/>
          <w:lang w:val="en-GB"/>
        </w:rPr>
        <w:t xml:space="preserve">. The train was running on main railway line 5: Blagoevgrad — </w:t>
      </w:r>
      <w:proofErr w:type="spellStart"/>
      <w:r w:rsidR="00D045D6" w:rsidRPr="00E6111B">
        <w:rPr>
          <w:iCs/>
          <w:lang w:val="en-GB"/>
        </w:rPr>
        <w:t>Kocherinovo</w:t>
      </w:r>
      <w:proofErr w:type="spellEnd"/>
      <w:r w:rsidR="00D045D6" w:rsidRPr="00E6111B">
        <w:rPr>
          <w:iCs/>
          <w:lang w:val="en-GB"/>
        </w:rPr>
        <w:t xml:space="preserve"> — </w:t>
      </w:r>
      <w:proofErr w:type="spellStart"/>
      <w:r w:rsidR="00D045D6" w:rsidRPr="00E6111B">
        <w:rPr>
          <w:iCs/>
          <w:lang w:val="en-GB"/>
        </w:rPr>
        <w:t>Boboshevo</w:t>
      </w:r>
      <w:proofErr w:type="spellEnd"/>
      <w:r w:rsidR="00D045D6" w:rsidRPr="00E6111B">
        <w:rPr>
          <w:iCs/>
          <w:lang w:val="en-GB"/>
        </w:rPr>
        <w:t xml:space="preserve"> — </w:t>
      </w:r>
      <w:proofErr w:type="spellStart"/>
      <w:r w:rsidR="00D045D6" w:rsidRPr="00E6111B">
        <w:rPr>
          <w:iCs/>
          <w:lang w:val="en-GB"/>
        </w:rPr>
        <w:t>Dupnitsa</w:t>
      </w:r>
      <w:proofErr w:type="spellEnd"/>
      <w:r w:rsidR="00D045D6" w:rsidRPr="00E6111B">
        <w:rPr>
          <w:iCs/>
          <w:lang w:val="en-GB"/>
        </w:rPr>
        <w:t xml:space="preserve"> in the direction opposite to the odometer growth (Figure 3.1)</w:t>
      </w:r>
    </w:p>
    <w:p w14:paraId="6E1DC118" w14:textId="06710DCC" w:rsidR="00684D27" w:rsidRPr="00E6111B" w:rsidRDefault="00465098" w:rsidP="0059562B">
      <w:pPr>
        <w:pStyle w:val="ab"/>
        <w:numPr>
          <w:ilvl w:val="2"/>
          <w:numId w:val="30"/>
        </w:numPr>
        <w:spacing w:before="120"/>
        <w:ind w:left="1225" w:hanging="505"/>
        <w:contextualSpacing w:val="0"/>
        <w:rPr>
          <w:i/>
          <w:iCs/>
          <w:lang w:val="en-GB"/>
        </w:rPr>
      </w:pPr>
      <w:r w:rsidRPr="00E6111B">
        <w:rPr>
          <w:i/>
          <w:iCs/>
          <w:lang w:val="en-GB"/>
        </w:rPr>
        <w:t>Description of the event location</w:t>
      </w:r>
      <w:r w:rsidR="00684D27" w:rsidRPr="00E6111B">
        <w:rPr>
          <w:i/>
          <w:iCs/>
          <w:lang w:val="en-GB"/>
        </w:rPr>
        <w:t>:</w:t>
      </w:r>
    </w:p>
    <w:p w14:paraId="016347BD" w14:textId="59EF452D" w:rsidR="00B75519" w:rsidRPr="00E6111B" w:rsidRDefault="00B75519" w:rsidP="00BB0AB7">
      <w:pPr>
        <w:rPr>
          <w:iCs/>
          <w:lang w:val="en-GB"/>
        </w:rPr>
      </w:pPr>
      <w:r w:rsidRPr="00E6111B">
        <w:rPr>
          <w:noProof/>
          <w:lang w:val="bg-BG" w:eastAsia="bg-BG"/>
        </w:rPr>
        <w:lastRenderedPageBreak/>
        <mc:AlternateContent>
          <mc:Choice Requires="wpg">
            <w:drawing>
              <wp:anchor distT="0" distB="0" distL="114300" distR="114300" simplePos="0" relativeHeight="251702272" behindDoc="0" locked="0" layoutInCell="1" allowOverlap="1" wp14:anchorId="4B31019B" wp14:editId="3AB7F416">
                <wp:simplePos x="0" y="0"/>
                <wp:positionH relativeFrom="column">
                  <wp:posOffset>592455</wp:posOffset>
                </wp:positionH>
                <wp:positionV relativeFrom="page">
                  <wp:posOffset>2261374</wp:posOffset>
                </wp:positionV>
                <wp:extent cx="4972050" cy="4266565"/>
                <wp:effectExtent l="0" t="0" r="0" b="635"/>
                <wp:wrapTopAndBottom/>
                <wp:docPr id="15" name="Group 15"/>
                <wp:cNvGraphicFramePr/>
                <a:graphic xmlns:a="http://schemas.openxmlformats.org/drawingml/2006/main">
                  <a:graphicData uri="http://schemas.microsoft.com/office/word/2010/wordprocessingGroup">
                    <wpg:wgp>
                      <wpg:cNvGrpSpPr/>
                      <wpg:grpSpPr>
                        <a:xfrm>
                          <a:off x="0" y="0"/>
                          <a:ext cx="4972050" cy="4266565"/>
                          <a:chOff x="630069" y="-47624"/>
                          <a:chExt cx="4972050" cy="4267199"/>
                        </a:xfrm>
                      </wpg:grpSpPr>
                      <wps:wsp>
                        <wps:cNvPr id="16" name="Text Box 16"/>
                        <wps:cNvSpPr txBox="1"/>
                        <wps:spPr>
                          <a:xfrm>
                            <a:off x="630069" y="3776516"/>
                            <a:ext cx="4772025" cy="443059"/>
                          </a:xfrm>
                          <a:prstGeom prst="rect">
                            <a:avLst/>
                          </a:prstGeom>
                          <a:solidFill>
                            <a:schemeClr val="lt1"/>
                          </a:solidFill>
                          <a:ln w="6350">
                            <a:noFill/>
                          </a:ln>
                        </wps:spPr>
                        <wps:txbx>
                          <w:txbxContent>
                            <w:p w14:paraId="58C3C3DF" w14:textId="519EA3CA" w:rsidR="0064719A" w:rsidRPr="00692BC1" w:rsidRDefault="0064719A" w:rsidP="00B75519">
                              <w:pPr>
                                <w:ind w:firstLine="0"/>
                                <w:jc w:val="center"/>
                                <w:rPr>
                                  <w:b/>
                                  <w:bCs/>
                                  <w:lang w:val="bg-BG"/>
                                </w:rPr>
                              </w:pPr>
                              <w:r>
                                <w:rPr>
                                  <w:b/>
                                  <w:bCs/>
                                </w:rPr>
                                <w:t>Fig</w:t>
                              </w:r>
                              <w:r w:rsidRPr="00692BC1">
                                <w:rPr>
                                  <w:b/>
                                  <w:bCs/>
                                  <w:lang w:val="bg-BG"/>
                                </w:rPr>
                                <w:t xml:space="preserve">. </w:t>
                              </w:r>
                              <w:r>
                                <w:rPr>
                                  <w:b/>
                                  <w:bCs/>
                                  <w:lang w:val="bg-BG"/>
                                </w:rPr>
                                <w:t>3.2</w:t>
                              </w:r>
                              <w:r w:rsidRPr="00692BC1">
                                <w:rPr>
                                  <w:b/>
                                  <w:bCs/>
                                  <w:lang w:val="bg-BG"/>
                                </w:rPr>
                                <w:t>.</w:t>
                              </w:r>
                              <w:r>
                                <w:rPr>
                                  <w:b/>
                                  <w:bCs/>
                                  <w:lang w:val="bg-BG"/>
                                </w:rPr>
                                <w:t xml:space="preserve"> </w:t>
                              </w:r>
                              <w:r>
                                <w:rPr>
                                  <w:b/>
                                  <w:bCs/>
                                </w:rPr>
                                <w:t>Schematic layout of the main line</w:t>
                              </w:r>
                              <w:r>
                                <w:rPr>
                                  <w:b/>
                                  <w:bCs/>
                                  <w:lang w:val="bg-BG"/>
                                </w:rPr>
                                <w:t xml:space="preserve"> № 5, </w:t>
                              </w:r>
                              <w:r>
                                <w:rPr>
                                  <w:b/>
                                  <w:bCs/>
                                </w:rPr>
                                <w:t xml:space="preserve">along which run IT </w:t>
                              </w:r>
                              <w:r>
                                <w:rPr>
                                  <w:b/>
                                  <w:bCs/>
                                  <w:lang w:val="bg-BG"/>
                                </w:rPr>
                                <w:t>№ 50890.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Picture 17"/>
                          <pic:cNvPicPr>
                            <a:picLocks noChangeAspect="1"/>
                          </pic:cNvPicPr>
                        </pic:nvPicPr>
                        <pic:blipFill rotWithShape="1">
                          <a:blip r:embed="rId17" cstate="print">
                            <a:extLst>
                              <a:ext uri="{28A0092B-C50C-407E-A947-70E740481C1C}">
                                <a14:useLocalDpi xmlns:a14="http://schemas.microsoft.com/office/drawing/2010/main" val="0"/>
                              </a:ext>
                            </a:extLst>
                          </a:blip>
                          <a:srcRect l="44" r="42"/>
                          <a:stretch/>
                        </pic:blipFill>
                        <pic:spPr>
                          <a:xfrm>
                            <a:off x="630069" y="-47624"/>
                            <a:ext cx="4972050" cy="3824140"/>
                          </a:xfrm>
                          <a:prstGeom prst="rect">
                            <a:avLst/>
                          </a:prstGeom>
                        </pic:spPr>
                      </pic:pic>
                    </wpg:wgp>
                  </a:graphicData>
                </a:graphic>
              </wp:anchor>
            </w:drawing>
          </mc:Choice>
          <mc:Fallback>
            <w:pict>
              <v:group w14:anchorId="4B31019B" id="Group 15" o:spid="_x0000_s1043" style="position:absolute;left:0;text-align:left;margin-left:46.65pt;margin-top:178.05pt;width:391.5pt;height:335.95pt;z-index:251702272;mso-position-vertical-relative:page" coordorigin="6300,-476" coordsize="49720,42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">
                <v:shape id="Text Box 16" o:spid="_x0000_s1044" type="#_x0000_t202" style="position:absolute;left:6300;top:37765;width:47720;height:4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Z6N8MA&#10;AADbAAAADwAAAGRycy9kb3ducmV2LnhtbERPTWvCQBC9F/wPywheSt1UqZboKkW0Ld5MWsXbkB2T&#10;YHY2ZNck/ffdQsHbPN7nLNe9qURLjSstK3geRyCIM6tLzhV8pbunVxDOI2usLJOCH3KwXg0elhhr&#10;2/GB2sTnIoSwi1FB4X0dS+myggy6sa2JA3exjUEfYJNL3WAXwk0lJ1E0kwZLDg0F1rQpKLsmN6Pg&#10;/Jif9q5//+6mL9N6+9Gm86NOlRoN+7cFCE+9v4v/3Z86zJ/B3y/h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Z6N8MAAADbAAAADwAAAAAAAAAAAAAAAACYAgAAZHJzL2Rv&#10;d25yZXYueG1sUEsFBgAAAAAEAAQA9QAAAIgDAAAAAA==&#10;" fillcolor="white [3201]" stroked="f" strokeweight=".5pt">
                  <v:textbox>
                    <w:txbxContent>
                      <w:p w14:paraId="58C3C3DF" w14:textId="519EA3CA" w:rsidR="0064719A" w:rsidRPr="00692BC1" w:rsidRDefault="0064719A" w:rsidP="00B75519">
                        <w:pPr>
                          <w:ind w:firstLine="0"/>
                          <w:jc w:val="center"/>
                          <w:rPr>
                            <w:b/>
                            <w:bCs/>
                            <w:lang w:val="bg-BG"/>
                          </w:rPr>
                        </w:pPr>
                        <w:r>
                          <w:rPr>
                            <w:b/>
                            <w:bCs/>
                          </w:rPr>
                          <w:t>Fig</w:t>
                        </w:r>
                        <w:r w:rsidRPr="00692BC1">
                          <w:rPr>
                            <w:b/>
                            <w:bCs/>
                            <w:lang w:val="bg-BG"/>
                          </w:rPr>
                          <w:t xml:space="preserve">. </w:t>
                        </w:r>
                        <w:r>
                          <w:rPr>
                            <w:b/>
                            <w:bCs/>
                            <w:lang w:val="bg-BG"/>
                          </w:rPr>
                          <w:t>3.2</w:t>
                        </w:r>
                        <w:r w:rsidRPr="00692BC1">
                          <w:rPr>
                            <w:b/>
                            <w:bCs/>
                            <w:lang w:val="bg-BG"/>
                          </w:rPr>
                          <w:t>.</w:t>
                        </w:r>
                        <w:r>
                          <w:rPr>
                            <w:b/>
                            <w:bCs/>
                            <w:lang w:val="bg-BG"/>
                          </w:rPr>
                          <w:t xml:space="preserve"> </w:t>
                        </w:r>
                        <w:r>
                          <w:rPr>
                            <w:b/>
                            <w:bCs/>
                          </w:rPr>
                          <w:t>Schematic layout of the main line</w:t>
                        </w:r>
                        <w:r>
                          <w:rPr>
                            <w:b/>
                            <w:bCs/>
                            <w:lang w:val="bg-BG"/>
                          </w:rPr>
                          <w:t xml:space="preserve"> № 5, </w:t>
                        </w:r>
                        <w:r>
                          <w:rPr>
                            <w:b/>
                            <w:bCs/>
                          </w:rPr>
                          <w:t xml:space="preserve">along which run IT </w:t>
                        </w:r>
                        <w:r>
                          <w:rPr>
                            <w:b/>
                            <w:bCs/>
                            <w:lang w:val="bg-BG"/>
                          </w:rPr>
                          <w:t>№ 50890.</w:t>
                        </w:r>
                      </w:p>
                    </w:txbxContent>
                  </v:textbox>
                </v:shape>
                <v:shape id="Picture 17" o:spid="_x0000_s1045" type="#_x0000_t75" style="position:absolute;left:6300;top:-476;width:49721;height:38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MKZLCAAAA2wAAAA8AAABkcnMvZG93bnJldi54bWxET99rwjAQfh/4P4QT9jbTjdFpNYoIAxlD&#10;Zjf09WyuTVlzKUmm3X9vhMHe7uP7eYvVYDtxJh9axwoeJxkI4srplhsFX5+vD1MQISJr7ByTgl8K&#10;sFqO7hZYaHfhPZ3L2IgUwqFABSbGvpAyVIYshonriRNXO28xJugbqT1eUrjt5FOW5dJiy6nBYE8b&#10;Q9V3+WMV7E54yGe7Z6/f8vdsdvyoy62plbofD+s5iEhD/Bf/ubc6zX+B2y/pALm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TCmSwgAAANsAAAAPAAAAAAAAAAAAAAAAAJ8C&#10;AABkcnMvZG93bnJldi54bWxQSwUGAAAAAAQABAD3AAAAjgMAAAAA&#10;">
                  <v:imagedata r:id="rId18" o:title="" cropleft="29f" cropright="28f"/>
                  <v:path arrowok="t"/>
                </v:shape>
                <w10:wrap type="topAndBottom" anchory="page"/>
              </v:group>
            </w:pict>
          </mc:Fallback>
        </mc:AlternateContent>
      </w:r>
      <w:r w:rsidR="003C798A" w:rsidRPr="00E6111B">
        <w:rPr>
          <w:iCs/>
          <w:lang w:val="en-GB"/>
        </w:rPr>
        <w:t xml:space="preserve">The railway accident occurred between the stations of </w:t>
      </w:r>
      <w:proofErr w:type="spellStart"/>
      <w:r w:rsidR="003C798A" w:rsidRPr="00E6111B">
        <w:rPr>
          <w:iCs/>
          <w:lang w:val="en-GB"/>
        </w:rPr>
        <w:t>Kocherinovo</w:t>
      </w:r>
      <w:proofErr w:type="spellEnd"/>
      <w:r w:rsidR="003C798A" w:rsidRPr="00E6111B">
        <w:rPr>
          <w:iCs/>
          <w:lang w:val="en-GB"/>
        </w:rPr>
        <w:t xml:space="preserve"> and </w:t>
      </w:r>
      <w:proofErr w:type="spellStart"/>
      <w:r w:rsidR="003C798A" w:rsidRPr="00E6111B">
        <w:rPr>
          <w:iCs/>
          <w:lang w:val="en-GB"/>
        </w:rPr>
        <w:t>Boboshevo</w:t>
      </w:r>
      <w:proofErr w:type="spellEnd"/>
      <w:r w:rsidR="003C798A" w:rsidRPr="00E6111B">
        <w:rPr>
          <w:iCs/>
          <w:lang w:val="en-GB"/>
        </w:rPr>
        <w:t xml:space="preserve">, the rail track </w:t>
      </w:r>
      <w:proofErr w:type="gramStart"/>
      <w:r w:rsidR="003C798A" w:rsidRPr="00E6111B">
        <w:rPr>
          <w:iCs/>
          <w:lang w:val="en-GB"/>
        </w:rPr>
        <w:t>is continuously welded</w:t>
      </w:r>
      <w:proofErr w:type="gramEnd"/>
      <w:r w:rsidR="003C798A" w:rsidRPr="00E6111B">
        <w:rPr>
          <w:iCs/>
          <w:lang w:val="en-GB"/>
        </w:rPr>
        <w:t xml:space="preserve"> in lines with a profile of 0.29 </w:t>
      </w:r>
      <w:r w:rsidR="00536DEE" w:rsidRPr="00E6111B">
        <w:rPr>
          <w:iCs/>
          <w:lang w:val="en-GB"/>
        </w:rPr>
        <w:t>‰</w:t>
      </w:r>
      <w:r w:rsidR="003C798A" w:rsidRPr="00E6111B">
        <w:rPr>
          <w:iCs/>
          <w:lang w:val="en-GB"/>
        </w:rPr>
        <w:t xml:space="preserve"> in </w:t>
      </w:r>
      <w:r w:rsidR="00536DEE" w:rsidRPr="00E6111B">
        <w:rPr>
          <w:iCs/>
          <w:lang w:val="en-GB"/>
        </w:rPr>
        <w:t xml:space="preserve">downhill. </w:t>
      </w:r>
      <w:proofErr w:type="spellStart"/>
      <w:r w:rsidR="003C798A" w:rsidRPr="00E6111B">
        <w:rPr>
          <w:iCs/>
          <w:lang w:val="en-GB"/>
        </w:rPr>
        <w:t>Kocherinovo</w:t>
      </w:r>
      <w:proofErr w:type="spellEnd"/>
      <w:r w:rsidR="003C798A" w:rsidRPr="00E6111B">
        <w:rPr>
          <w:iCs/>
          <w:lang w:val="en-GB"/>
        </w:rPr>
        <w:t xml:space="preserve"> and </w:t>
      </w:r>
      <w:proofErr w:type="spellStart"/>
      <w:r w:rsidR="003C798A" w:rsidRPr="00E6111B">
        <w:rPr>
          <w:iCs/>
          <w:lang w:val="en-GB"/>
        </w:rPr>
        <w:t>Boboshevo</w:t>
      </w:r>
      <w:proofErr w:type="spellEnd"/>
      <w:r w:rsidR="003C798A" w:rsidRPr="00E6111B">
        <w:rPr>
          <w:iCs/>
          <w:lang w:val="en-GB"/>
        </w:rPr>
        <w:t xml:space="preserve"> stations are located on main railway line 5. Main railway line No 5 is in the direction of Sofia — Pernik — </w:t>
      </w:r>
      <w:proofErr w:type="spellStart"/>
      <w:r w:rsidR="003C798A" w:rsidRPr="00E6111B">
        <w:rPr>
          <w:iCs/>
          <w:lang w:val="en-GB"/>
        </w:rPr>
        <w:t>Radomir</w:t>
      </w:r>
      <w:proofErr w:type="spellEnd"/>
      <w:r w:rsidR="003C798A" w:rsidRPr="00E6111B">
        <w:rPr>
          <w:iCs/>
          <w:lang w:val="en-GB"/>
        </w:rPr>
        <w:t xml:space="preserve"> — </w:t>
      </w:r>
      <w:proofErr w:type="spellStart"/>
      <w:r w:rsidR="003C798A" w:rsidRPr="00E6111B">
        <w:rPr>
          <w:iCs/>
          <w:lang w:val="en-GB"/>
        </w:rPr>
        <w:t>Dupnitsa</w:t>
      </w:r>
      <w:proofErr w:type="spellEnd"/>
      <w:r w:rsidR="003C798A" w:rsidRPr="00E6111B">
        <w:rPr>
          <w:iCs/>
          <w:lang w:val="en-GB"/>
        </w:rPr>
        <w:t xml:space="preserve"> — Blagoevgrad — </w:t>
      </w:r>
      <w:proofErr w:type="spellStart"/>
      <w:r w:rsidR="003C798A" w:rsidRPr="00E6111B">
        <w:rPr>
          <w:iCs/>
          <w:lang w:val="en-GB"/>
        </w:rPr>
        <w:t>Kulata</w:t>
      </w:r>
      <w:proofErr w:type="spellEnd"/>
      <w:r w:rsidR="003C798A" w:rsidRPr="00E6111B">
        <w:rPr>
          <w:iCs/>
          <w:lang w:val="en-GB"/>
        </w:rPr>
        <w:t xml:space="preserve">, connecting with the Hellenic </w:t>
      </w:r>
      <w:r w:rsidR="00675492" w:rsidRPr="00E6111B">
        <w:rPr>
          <w:iCs/>
          <w:lang w:val="en-GB"/>
        </w:rPr>
        <w:t>Republic. The railway is a single-track line</w:t>
      </w:r>
      <w:r w:rsidR="003C798A" w:rsidRPr="00E6111B">
        <w:rPr>
          <w:iCs/>
          <w:lang w:val="en-GB"/>
        </w:rPr>
        <w:t>, electrified, conventional with speeds of up to 110 km/h (Figure 3.2).</w:t>
      </w:r>
    </w:p>
    <w:p w14:paraId="0685AF1B" w14:textId="621FE101" w:rsidR="00684D27" w:rsidRPr="00E6111B" w:rsidRDefault="003117BA" w:rsidP="008E4601">
      <w:pPr>
        <w:pStyle w:val="ab"/>
        <w:numPr>
          <w:ilvl w:val="3"/>
          <w:numId w:val="30"/>
        </w:numPr>
        <w:tabs>
          <w:tab w:val="left" w:pos="1843"/>
        </w:tabs>
        <w:spacing w:before="120"/>
        <w:ind w:left="1723" w:hanging="646"/>
        <w:contextualSpacing w:val="0"/>
        <w:rPr>
          <w:i/>
          <w:iCs/>
          <w:lang w:val="en-GB"/>
        </w:rPr>
      </w:pPr>
      <w:r w:rsidRPr="00E6111B">
        <w:rPr>
          <w:i/>
          <w:iCs/>
          <w:lang w:val="en-GB"/>
        </w:rPr>
        <w:t>Meteorological and geographical condition at the time of the event</w:t>
      </w:r>
      <w:r w:rsidR="00684D27" w:rsidRPr="00E6111B">
        <w:rPr>
          <w:i/>
          <w:iCs/>
          <w:lang w:val="en-GB"/>
        </w:rPr>
        <w:t>.</w:t>
      </w:r>
    </w:p>
    <w:p w14:paraId="0955B7CD" w14:textId="46EFB418" w:rsidR="00893D17" w:rsidRPr="00E6111B" w:rsidRDefault="00321D34" w:rsidP="00893D17">
      <w:pPr>
        <w:pStyle w:val="ab"/>
        <w:numPr>
          <w:ilvl w:val="0"/>
          <w:numId w:val="8"/>
        </w:numPr>
        <w:rPr>
          <w:lang w:val="en-GB"/>
        </w:rPr>
      </w:pPr>
      <w:r w:rsidRPr="00E6111B">
        <w:rPr>
          <w:lang w:val="en-GB"/>
        </w:rPr>
        <w:t>In the daylight hours</w:t>
      </w:r>
      <w:r w:rsidR="008E4601" w:rsidRPr="00E6111B">
        <w:rPr>
          <w:lang w:val="en-GB"/>
        </w:rPr>
        <w:t xml:space="preserve"> – 15:4</w:t>
      </w:r>
      <w:r w:rsidR="00B75519" w:rsidRPr="00E6111B">
        <w:rPr>
          <w:lang w:val="en-GB"/>
        </w:rPr>
        <w:t>4</w:t>
      </w:r>
      <w:r w:rsidR="00893D17" w:rsidRPr="00E6111B">
        <w:rPr>
          <w:lang w:val="en-GB"/>
        </w:rPr>
        <w:t xml:space="preserve"> </w:t>
      </w:r>
      <w:r w:rsidRPr="00E6111B">
        <w:rPr>
          <w:lang w:val="en-GB"/>
        </w:rPr>
        <w:t>p.m.</w:t>
      </w:r>
      <w:r w:rsidR="00893D17" w:rsidRPr="00E6111B">
        <w:rPr>
          <w:lang w:val="en-GB"/>
        </w:rPr>
        <w:t xml:space="preserve">; </w:t>
      </w:r>
    </w:p>
    <w:p w14:paraId="3878E3BA" w14:textId="53303869" w:rsidR="00893D17" w:rsidRPr="00E6111B" w:rsidRDefault="00321D34" w:rsidP="00893D17">
      <w:pPr>
        <w:pStyle w:val="ab"/>
        <w:numPr>
          <w:ilvl w:val="0"/>
          <w:numId w:val="8"/>
        </w:numPr>
        <w:rPr>
          <w:lang w:val="en-GB"/>
        </w:rPr>
      </w:pPr>
      <w:r w:rsidRPr="00E6111B">
        <w:rPr>
          <w:lang w:val="en-GB"/>
        </w:rPr>
        <w:t>Air temperature</w:t>
      </w:r>
      <w:r w:rsidR="00893D17" w:rsidRPr="00E6111B">
        <w:rPr>
          <w:lang w:val="en-GB"/>
        </w:rPr>
        <w:t xml:space="preserve"> +</w:t>
      </w:r>
      <w:r w:rsidR="00623B1B" w:rsidRPr="00E6111B">
        <w:rPr>
          <w:lang w:val="en-GB"/>
        </w:rPr>
        <w:t>3</w:t>
      </w:r>
      <w:r w:rsidR="00A93BCA" w:rsidRPr="00E6111B">
        <w:rPr>
          <w:lang w:val="en-GB"/>
        </w:rPr>
        <w:t>9</w:t>
      </w:r>
      <w:r w:rsidR="00893D17" w:rsidRPr="00E6111B">
        <w:rPr>
          <w:lang w:val="en-GB"/>
        </w:rPr>
        <w:t>º</w:t>
      </w:r>
      <w:r w:rsidR="00B75519" w:rsidRPr="00E6111B">
        <w:rPr>
          <w:lang w:val="en-GB"/>
        </w:rPr>
        <w:t>С</w:t>
      </w:r>
      <w:r w:rsidR="00893D17" w:rsidRPr="00E6111B">
        <w:rPr>
          <w:lang w:val="en-GB"/>
        </w:rPr>
        <w:t>;</w:t>
      </w:r>
    </w:p>
    <w:p w14:paraId="10C52F83" w14:textId="0C9CB042" w:rsidR="00893D17" w:rsidRPr="00E6111B" w:rsidRDefault="00165008" w:rsidP="00893D17">
      <w:pPr>
        <w:pStyle w:val="ab"/>
        <w:numPr>
          <w:ilvl w:val="0"/>
          <w:numId w:val="8"/>
        </w:numPr>
        <w:rPr>
          <w:lang w:val="en-GB"/>
        </w:rPr>
      </w:pPr>
      <w:r w:rsidRPr="00E6111B">
        <w:rPr>
          <w:lang w:val="en-GB"/>
        </w:rPr>
        <w:t>Wind speed</w:t>
      </w:r>
      <w:r w:rsidR="001D1637" w:rsidRPr="00E6111B">
        <w:rPr>
          <w:lang w:val="en-GB"/>
        </w:rPr>
        <w:t xml:space="preserve"> 1</w:t>
      </w:r>
      <w:r w:rsidR="00893D17" w:rsidRPr="00E6111B">
        <w:rPr>
          <w:lang w:val="en-GB"/>
        </w:rPr>
        <w:t xml:space="preserve"> </w:t>
      </w:r>
      <w:r w:rsidRPr="00E6111B">
        <w:rPr>
          <w:lang w:val="en-GB"/>
        </w:rPr>
        <w:t>km</w:t>
      </w:r>
      <w:r w:rsidR="00893D17" w:rsidRPr="00E6111B">
        <w:rPr>
          <w:lang w:val="en-GB"/>
        </w:rPr>
        <w:t>/</w:t>
      </w:r>
      <w:r w:rsidRPr="00E6111B">
        <w:rPr>
          <w:lang w:val="en-GB"/>
        </w:rPr>
        <w:t>h</w:t>
      </w:r>
      <w:r w:rsidR="00893D17" w:rsidRPr="00E6111B">
        <w:rPr>
          <w:lang w:val="en-GB"/>
        </w:rPr>
        <w:t>;</w:t>
      </w:r>
    </w:p>
    <w:p w14:paraId="77BC7F5D" w14:textId="437D692B" w:rsidR="00893D17" w:rsidRPr="00E6111B" w:rsidRDefault="00AA7DCD" w:rsidP="00893D17">
      <w:pPr>
        <w:pStyle w:val="ab"/>
        <w:numPr>
          <w:ilvl w:val="0"/>
          <w:numId w:val="8"/>
        </w:numPr>
        <w:rPr>
          <w:lang w:val="en-GB"/>
        </w:rPr>
      </w:pPr>
      <w:r w:rsidRPr="00E6111B">
        <w:rPr>
          <w:lang w:val="en-GB"/>
        </w:rPr>
        <w:t>Weather</w:t>
      </w:r>
      <w:r w:rsidR="001D1637" w:rsidRPr="00E6111B">
        <w:rPr>
          <w:lang w:val="en-GB"/>
        </w:rPr>
        <w:t xml:space="preserve"> – </w:t>
      </w:r>
      <w:r w:rsidRPr="00E6111B">
        <w:rPr>
          <w:lang w:val="en-GB"/>
        </w:rPr>
        <w:t>clear and hot with normal visibility of the signals</w:t>
      </w:r>
      <w:r w:rsidR="00893D17" w:rsidRPr="00E6111B">
        <w:rPr>
          <w:lang w:val="en-GB"/>
        </w:rPr>
        <w:t>;</w:t>
      </w:r>
    </w:p>
    <w:p w14:paraId="502BFB1F" w14:textId="32E26470" w:rsidR="00684D27" w:rsidRPr="00E6111B" w:rsidRDefault="007A2CF8" w:rsidP="008E4601">
      <w:pPr>
        <w:pStyle w:val="ab"/>
        <w:numPr>
          <w:ilvl w:val="3"/>
          <w:numId w:val="30"/>
        </w:numPr>
        <w:tabs>
          <w:tab w:val="left" w:pos="1843"/>
        </w:tabs>
        <w:spacing w:before="120"/>
        <w:ind w:left="1723" w:hanging="646"/>
        <w:contextualSpacing w:val="0"/>
        <w:rPr>
          <w:i/>
          <w:iCs/>
          <w:lang w:val="en-GB"/>
        </w:rPr>
      </w:pPr>
      <w:r w:rsidRPr="00E6111B">
        <w:rPr>
          <w:i/>
          <w:iCs/>
          <w:lang w:val="en-GB"/>
        </w:rPr>
        <w:t>Performance of construction activities on the site or in vicinity</w:t>
      </w:r>
      <w:r w:rsidR="00684D27" w:rsidRPr="00E6111B">
        <w:rPr>
          <w:i/>
          <w:iCs/>
          <w:lang w:val="en-GB"/>
        </w:rPr>
        <w:t>.</w:t>
      </w:r>
    </w:p>
    <w:p w14:paraId="1493DAA4" w14:textId="3F747486" w:rsidR="00A069E1" w:rsidRPr="00E6111B" w:rsidRDefault="00A069E1" w:rsidP="00BA6C1D">
      <w:pPr>
        <w:ind w:firstLine="720"/>
        <w:rPr>
          <w:lang w:val="en-GB"/>
        </w:rPr>
      </w:pPr>
      <w:r w:rsidRPr="00E6111B">
        <w:rPr>
          <w:lang w:val="en-GB"/>
        </w:rPr>
        <w:t xml:space="preserve">On 29.07.2021, before the accident occurred along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interstation, repair works </w:t>
      </w:r>
      <w:proofErr w:type="gramStart"/>
      <w:r w:rsidRPr="00E6111B">
        <w:rPr>
          <w:lang w:val="en-GB"/>
        </w:rPr>
        <w:t>were carried out</w:t>
      </w:r>
      <w:proofErr w:type="gramEnd"/>
      <w:r w:rsidRPr="00E6111B">
        <w:rPr>
          <w:lang w:val="en-GB"/>
        </w:rPr>
        <w:t xml:space="preserve"> due to the casting of the track along the axis </w:t>
      </w:r>
      <w:r w:rsidR="00954886" w:rsidRPr="00E6111B">
        <w:rPr>
          <w:lang w:val="en-GB"/>
        </w:rPr>
        <w:t>because of</w:t>
      </w:r>
      <w:r w:rsidRPr="00E6111B">
        <w:rPr>
          <w:lang w:val="en-GB"/>
        </w:rPr>
        <w:t xml:space="preserve"> the increased day-to-day air temperatures. The repair </w:t>
      </w:r>
      <w:proofErr w:type="gramStart"/>
      <w:r w:rsidRPr="00E6111B">
        <w:rPr>
          <w:lang w:val="en-GB"/>
        </w:rPr>
        <w:t>was carried out</w:t>
      </w:r>
      <w:proofErr w:type="gramEnd"/>
      <w:r w:rsidRPr="00E6111B">
        <w:rPr>
          <w:lang w:val="en-GB"/>
        </w:rPr>
        <w:t xml:space="preserve"> </w:t>
      </w:r>
      <w:r w:rsidR="00D6360B" w:rsidRPr="00E6111B">
        <w:rPr>
          <w:lang w:val="en-GB"/>
        </w:rPr>
        <w:t>because</w:t>
      </w:r>
      <w:r w:rsidRPr="00E6111B">
        <w:rPr>
          <w:lang w:val="en-GB"/>
        </w:rPr>
        <w:t xml:space="preserve"> of a signal from the locomotive driver of fast train No 5624, which passed at 20:00</w:t>
      </w:r>
      <w:r w:rsidR="00DC0881" w:rsidRPr="00E6111B">
        <w:rPr>
          <w:lang w:val="en-GB"/>
        </w:rPr>
        <w:t xml:space="preserve"> p.m. on 29.07.</w:t>
      </w:r>
      <w:r w:rsidRPr="00E6111B">
        <w:rPr>
          <w:lang w:val="en-GB"/>
        </w:rPr>
        <w:t xml:space="preserve">2021, for </w:t>
      </w:r>
      <w:r w:rsidR="00DC0881" w:rsidRPr="00E6111B">
        <w:rPr>
          <w:lang w:val="en-GB"/>
        </w:rPr>
        <w:t xml:space="preserve">deformations of the rail </w:t>
      </w:r>
      <w:r w:rsidRPr="00E6111B">
        <w:rPr>
          <w:lang w:val="en-GB"/>
        </w:rPr>
        <w:t>track along</w:t>
      </w:r>
      <w:r w:rsidR="00DC0881" w:rsidRPr="00E6111B">
        <w:rPr>
          <w:lang w:val="en-GB"/>
        </w:rPr>
        <w:t xml:space="preserve"> an axis in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w:t>
      </w:r>
      <w:r w:rsidR="00DC0881" w:rsidRPr="00E6111B">
        <w:rPr>
          <w:lang w:val="en-GB"/>
        </w:rPr>
        <w:t xml:space="preserve">interstation </w:t>
      </w:r>
      <w:r w:rsidRPr="00E6111B">
        <w:rPr>
          <w:lang w:val="en-GB"/>
        </w:rPr>
        <w:t>around km 107+ 700.</w:t>
      </w:r>
    </w:p>
    <w:p w14:paraId="380339CB" w14:textId="7034CD6B" w:rsidR="002E38AC" w:rsidRPr="00E6111B" w:rsidRDefault="00791DFB" w:rsidP="00F93BDF">
      <w:pPr>
        <w:pStyle w:val="ab"/>
        <w:numPr>
          <w:ilvl w:val="2"/>
          <w:numId w:val="30"/>
        </w:numPr>
        <w:spacing w:before="120"/>
        <w:contextualSpacing w:val="0"/>
        <w:rPr>
          <w:i/>
          <w:iCs/>
          <w:lang w:val="en-GB"/>
        </w:rPr>
      </w:pPr>
      <w:r w:rsidRPr="00E6111B">
        <w:rPr>
          <w:i/>
          <w:iCs/>
          <w:lang w:val="en-GB"/>
        </w:rPr>
        <w:t>Fatalities, injuries and material damages</w:t>
      </w:r>
      <w:r w:rsidR="002E38AC" w:rsidRPr="00E6111B">
        <w:rPr>
          <w:i/>
          <w:iCs/>
          <w:lang w:val="en-GB"/>
        </w:rPr>
        <w:t>:</w:t>
      </w:r>
    </w:p>
    <w:p w14:paraId="6ECCE800" w14:textId="01823249" w:rsidR="002E38AC" w:rsidRPr="00E6111B" w:rsidRDefault="009A06EC" w:rsidP="0059562B">
      <w:pPr>
        <w:pStyle w:val="ab"/>
        <w:numPr>
          <w:ilvl w:val="3"/>
          <w:numId w:val="30"/>
        </w:numPr>
        <w:ind w:left="709" w:firstLine="425"/>
        <w:rPr>
          <w:i/>
          <w:iCs/>
          <w:lang w:val="en-GB"/>
        </w:rPr>
      </w:pPr>
      <w:r w:rsidRPr="00E6111B">
        <w:rPr>
          <w:i/>
          <w:iCs/>
          <w:lang w:val="en-GB"/>
        </w:rPr>
        <w:t>Employees of the railway infrastructure manager or railway undertaking</w:t>
      </w:r>
      <w:r w:rsidR="002E38AC" w:rsidRPr="00E6111B">
        <w:rPr>
          <w:i/>
          <w:iCs/>
          <w:lang w:val="en-GB"/>
        </w:rPr>
        <w:t>.</w:t>
      </w:r>
    </w:p>
    <w:p w14:paraId="45ED3E3D" w14:textId="71B06986" w:rsidR="002E38AC" w:rsidRPr="00E6111B" w:rsidRDefault="00A436B2" w:rsidP="002E38AC">
      <w:pPr>
        <w:ind w:firstLine="720"/>
        <w:rPr>
          <w:lang w:val="en-GB"/>
        </w:rPr>
      </w:pPr>
      <w:r w:rsidRPr="00E6111B">
        <w:rPr>
          <w:lang w:val="en-GB"/>
        </w:rPr>
        <w:t>None.</w:t>
      </w:r>
    </w:p>
    <w:p w14:paraId="397975EA" w14:textId="2B8C83A2" w:rsidR="002E38AC" w:rsidRPr="00E6111B" w:rsidRDefault="00FF2890" w:rsidP="0059562B">
      <w:pPr>
        <w:pStyle w:val="ab"/>
        <w:numPr>
          <w:ilvl w:val="3"/>
          <w:numId w:val="30"/>
        </w:numPr>
        <w:rPr>
          <w:i/>
          <w:iCs/>
          <w:lang w:val="en-GB"/>
        </w:rPr>
      </w:pPr>
      <w:r w:rsidRPr="00E6111B">
        <w:rPr>
          <w:i/>
          <w:iCs/>
          <w:lang w:val="en-GB"/>
        </w:rPr>
        <w:t>Other persons officially connected with the location of the event</w:t>
      </w:r>
      <w:r w:rsidR="002E38AC" w:rsidRPr="00E6111B">
        <w:rPr>
          <w:i/>
          <w:iCs/>
          <w:lang w:val="en-GB"/>
        </w:rPr>
        <w:t>.</w:t>
      </w:r>
    </w:p>
    <w:p w14:paraId="03AD5DFD" w14:textId="7CBD76D4" w:rsidR="002E38AC" w:rsidRPr="00E6111B" w:rsidRDefault="00A436B2" w:rsidP="00BA6C1D">
      <w:pPr>
        <w:ind w:firstLine="720"/>
        <w:rPr>
          <w:lang w:val="en-GB"/>
        </w:rPr>
      </w:pPr>
      <w:r w:rsidRPr="00E6111B">
        <w:rPr>
          <w:lang w:val="en-GB"/>
        </w:rPr>
        <w:t>None.</w:t>
      </w:r>
    </w:p>
    <w:p w14:paraId="2CFB6D6E" w14:textId="15B3FAB4" w:rsidR="002E38AC" w:rsidRPr="00E6111B" w:rsidRDefault="006E1E65" w:rsidP="0059562B">
      <w:pPr>
        <w:pStyle w:val="ab"/>
        <w:numPr>
          <w:ilvl w:val="3"/>
          <w:numId w:val="30"/>
        </w:numPr>
        <w:rPr>
          <w:i/>
          <w:iCs/>
          <w:lang w:val="en-GB"/>
        </w:rPr>
      </w:pPr>
      <w:r w:rsidRPr="00E6111B">
        <w:rPr>
          <w:i/>
          <w:iCs/>
          <w:lang w:val="en-GB"/>
        </w:rPr>
        <w:lastRenderedPageBreak/>
        <w:t>Passengers</w:t>
      </w:r>
      <w:r w:rsidR="002E38AC" w:rsidRPr="00E6111B">
        <w:rPr>
          <w:i/>
          <w:iCs/>
          <w:lang w:val="en-GB"/>
        </w:rPr>
        <w:t>.</w:t>
      </w:r>
    </w:p>
    <w:p w14:paraId="44A1E97B" w14:textId="63DA93BE" w:rsidR="002E38AC" w:rsidRPr="00E6111B" w:rsidRDefault="00A436B2" w:rsidP="00BA6C1D">
      <w:pPr>
        <w:ind w:firstLine="720"/>
        <w:rPr>
          <w:lang w:val="en-GB"/>
        </w:rPr>
      </w:pPr>
      <w:r w:rsidRPr="00E6111B">
        <w:rPr>
          <w:lang w:val="en-GB"/>
        </w:rPr>
        <w:t>None.</w:t>
      </w:r>
    </w:p>
    <w:p w14:paraId="1286E954" w14:textId="3968F6CA" w:rsidR="002E38AC" w:rsidRPr="00E6111B" w:rsidRDefault="002B28A5" w:rsidP="0059562B">
      <w:pPr>
        <w:pStyle w:val="ab"/>
        <w:numPr>
          <w:ilvl w:val="3"/>
          <w:numId w:val="30"/>
        </w:numPr>
        <w:rPr>
          <w:i/>
          <w:iCs/>
          <w:lang w:val="en-GB"/>
        </w:rPr>
      </w:pPr>
      <w:r w:rsidRPr="00E6111B">
        <w:rPr>
          <w:i/>
          <w:iCs/>
          <w:lang w:val="en-GB"/>
        </w:rPr>
        <w:t>External persons</w:t>
      </w:r>
      <w:r w:rsidR="002E38AC" w:rsidRPr="00E6111B">
        <w:rPr>
          <w:i/>
          <w:iCs/>
          <w:lang w:val="en-GB"/>
        </w:rPr>
        <w:t>.</w:t>
      </w:r>
    </w:p>
    <w:p w14:paraId="5CB20698" w14:textId="19358F8F" w:rsidR="002E38AC" w:rsidRPr="00E6111B" w:rsidRDefault="00A436B2" w:rsidP="00BA6C1D">
      <w:pPr>
        <w:ind w:firstLine="720"/>
        <w:rPr>
          <w:lang w:val="en-GB"/>
        </w:rPr>
      </w:pPr>
      <w:r w:rsidRPr="00E6111B">
        <w:rPr>
          <w:lang w:val="en-GB"/>
        </w:rPr>
        <w:t>None.</w:t>
      </w:r>
    </w:p>
    <w:p w14:paraId="34B3CF35" w14:textId="7824B5DA" w:rsidR="002E38AC" w:rsidRPr="00E6111B" w:rsidRDefault="00AB7BF5" w:rsidP="0059562B">
      <w:pPr>
        <w:pStyle w:val="ab"/>
        <w:numPr>
          <w:ilvl w:val="3"/>
          <w:numId w:val="30"/>
        </w:numPr>
        <w:rPr>
          <w:i/>
          <w:iCs/>
          <w:lang w:val="en-GB"/>
        </w:rPr>
      </w:pPr>
      <w:r w:rsidRPr="00E6111B">
        <w:rPr>
          <w:i/>
          <w:iCs/>
          <w:lang w:val="en-GB"/>
        </w:rPr>
        <w:t>Cargo, luggage or other property</w:t>
      </w:r>
      <w:r w:rsidR="002E38AC" w:rsidRPr="00E6111B">
        <w:rPr>
          <w:i/>
          <w:iCs/>
          <w:lang w:val="en-GB"/>
        </w:rPr>
        <w:t>.</w:t>
      </w:r>
    </w:p>
    <w:p w14:paraId="712103DC" w14:textId="52629480" w:rsidR="002E38AC" w:rsidRPr="00E6111B" w:rsidRDefault="00A436B2" w:rsidP="00BA6C1D">
      <w:pPr>
        <w:ind w:firstLine="720"/>
        <w:rPr>
          <w:lang w:val="en-GB"/>
        </w:rPr>
      </w:pPr>
      <w:r w:rsidRPr="00E6111B">
        <w:rPr>
          <w:lang w:val="en-GB"/>
        </w:rPr>
        <w:t>None.</w:t>
      </w:r>
    </w:p>
    <w:p w14:paraId="1A9E066F" w14:textId="1997C549" w:rsidR="002E38AC" w:rsidRPr="00E6111B" w:rsidRDefault="00B13398" w:rsidP="0059562B">
      <w:pPr>
        <w:pStyle w:val="ab"/>
        <w:numPr>
          <w:ilvl w:val="3"/>
          <w:numId w:val="30"/>
        </w:numPr>
        <w:rPr>
          <w:i/>
          <w:iCs/>
          <w:lang w:val="en-GB"/>
        </w:rPr>
      </w:pPr>
      <w:r w:rsidRPr="00E6111B">
        <w:rPr>
          <w:i/>
          <w:iCs/>
          <w:lang w:val="en-GB"/>
        </w:rPr>
        <w:t>Environment</w:t>
      </w:r>
      <w:r w:rsidR="002E38AC" w:rsidRPr="00E6111B">
        <w:rPr>
          <w:i/>
          <w:iCs/>
          <w:lang w:val="en-GB"/>
        </w:rPr>
        <w:t>.</w:t>
      </w:r>
    </w:p>
    <w:p w14:paraId="32A6773B" w14:textId="50AB90E6" w:rsidR="00A11130" w:rsidRPr="00E6111B" w:rsidRDefault="00A436B2" w:rsidP="00A11130">
      <w:pPr>
        <w:rPr>
          <w:iCs/>
          <w:lang w:val="en-GB"/>
        </w:rPr>
      </w:pPr>
      <w:r w:rsidRPr="00E6111B">
        <w:rPr>
          <w:lang w:val="en-GB"/>
        </w:rPr>
        <w:t>None.</w:t>
      </w:r>
    </w:p>
    <w:p w14:paraId="5536D472" w14:textId="5B4CDB86" w:rsidR="00893D17" w:rsidRPr="00E6111B" w:rsidRDefault="00B923C1" w:rsidP="0059562B">
      <w:pPr>
        <w:pStyle w:val="ab"/>
        <w:numPr>
          <w:ilvl w:val="3"/>
          <w:numId w:val="30"/>
        </w:numPr>
        <w:rPr>
          <w:i/>
          <w:iCs/>
          <w:lang w:val="en-GB"/>
        </w:rPr>
      </w:pPr>
      <w:r w:rsidRPr="00E6111B">
        <w:rPr>
          <w:i/>
          <w:iCs/>
          <w:lang w:val="en-GB"/>
        </w:rPr>
        <w:t>Rolling stock</w:t>
      </w:r>
      <w:r w:rsidR="00893D17" w:rsidRPr="00E6111B">
        <w:rPr>
          <w:i/>
          <w:iCs/>
          <w:lang w:val="en-GB"/>
        </w:rPr>
        <w:t>.</w:t>
      </w:r>
    </w:p>
    <w:p w14:paraId="0CD56172" w14:textId="67CF44EE" w:rsidR="00DE25E2" w:rsidRPr="00E6111B" w:rsidRDefault="00DE25E2" w:rsidP="00DE25E2">
      <w:pPr>
        <w:rPr>
          <w:lang w:val="en-GB"/>
        </w:rPr>
      </w:pPr>
      <w:r w:rsidRPr="00E6111B">
        <w:rPr>
          <w:lang w:val="en-GB"/>
        </w:rPr>
        <w:t>Damages to the running gear of the derailed five wagons No 81527852130-8, 33527965338, 31527852254-7, 31527851994-9 and 82527851614-1;</w:t>
      </w:r>
    </w:p>
    <w:p w14:paraId="04FAF3F0" w14:textId="08C952D6" w:rsidR="00DE25E2" w:rsidRPr="00E6111B" w:rsidRDefault="00DE25E2" w:rsidP="00DE25E2">
      <w:pPr>
        <w:rPr>
          <w:lang w:val="en-GB"/>
        </w:rPr>
      </w:pPr>
      <w:r w:rsidRPr="00E6111B">
        <w:rPr>
          <w:lang w:val="en-GB"/>
        </w:rPr>
        <w:t>Damage</w:t>
      </w:r>
      <w:r w:rsidR="004F6051" w:rsidRPr="00E6111B">
        <w:rPr>
          <w:lang w:val="en-GB"/>
        </w:rPr>
        <w:t>s</w:t>
      </w:r>
      <w:r w:rsidRPr="00E6111B">
        <w:rPr>
          <w:lang w:val="en-GB"/>
        </w:rPr>
        <w:t xml:space="preserve"> presented by the railway undertaking </w:t>
      </w:r>
      <w:r w:rsidR="004F6051" w:rsidRPr="00E6111B">
        <w:rPr>
          <w:lang w:val="en-GB"/>
        </w:rPr>
        <w:t>BDZ-Cargo Ltd.</w:t>
      </w:r>
      <w:r w:rsidR="00252057" w:rsidRPr="00E6111B">
        <w:rPr>
          <w:lang w:val="en-GB"/>
        </w:rPr>
        <w:t xml:space="preserve"> -</w:t>
      </w:r>
      <w:r w:rsidRPr="00E6111B">
        <w:rPr>
          <w:lang w:val="en-GB"/>
        </w:rPr>
        <w:t xml:space="preserve"> BGN 10 243</w:t>
      </w:r>
      <w:proofErr w:type="gramStart"/>
      <w:r w:rsidRPr="00E6111B">
        <w:rPr>
          <w:lang w:val="en-GB"/>
        </w:rPr>
        <w:t>,00</w:t>
      </w:r>
      <w:proofErr w:type="gramEnd"/>
      <w:r w:rsidRPr="00E6111B">
        <w:rPr>
          <w:lang w:val="en-GB"/>
        </w:rPr>
        <w:t>;</w:t>
      </w:r>
    </w:p>
    <w:p w14:paraId="7F720BAC" w14:textId="53715F06" w:rsidR="00893D17" w:rsidRPr="00E6111B" w:rsidRDefault="00252057" w:rsidP="0059562B">
      <w:pPr>
        <w:pStyle w:val="ab"/>
        <w:numPr>
          <w:ilvl w:val="3"/>
          <w:numId w:val="30"/>
        </w:numPr>
        <w:rPr>
          <w:i/>
          <w:iCs/>
          <w:lang w:val="en-GB"/>
        </w:rPr>
      </w:pPr>
      <w:r w:rsidRPr="00E6111B">
        <w:rPr>
          <w:i/>
          <w:iCs/>
          <w:lang w:val="en-GB"/>
        </w:rPr>
        <w:t>Railway infrastructure</w:t>
      </w:r>
      <w:r w:rsidR="00893D17" w:rsidRPr="00E6111B">
        <w:rPr>
          <w:i/>
          <w:iCs/>
          <w:lang w:val="en-GB"/>
        </w:rPr>
        <w:t>.</w:t>
      </w:r>
    </w:p>
    <w:p w14:paraId="1EA78FAC" w14:textId="2CC6FA95" w:rsidR="00984504" w:rsidRPr="00E6111B" w:rsidRDefault="008E1B92" w:rsidP="00893D17">
      <w:pPr>
        <w:ind w:firstLine="720"/>
        <w:rPr>
          <w:lang w:val="en-GB"/>
        </w:rPr>
      </w:pPr>
      <w:r w:rsidRPr="00E6111B">
        <w:rPr>
          <w:lang w:val="en-GB"/>
        </w:rPr>
        <w:t xml:space="preserve">No damages to the rail track along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interstation were caused (not represented by the Railway Section - Sofia)</w:t>
      </w:r>
      <w:r w:rsidR="00230FB2" w:rsidRPr="00E6111B">
        <w:rPr>
          <w:lang w:val="en-GB"/>
        </w:rPr>
        <w:t>;</w:t>
      </w:r>
    </w:p>
    <w:p w14:paraId="3B699F60" w14:textId="7CCA3198" w:rsidR="002E38AC" w:rsidRPr="00E6111B" w:rsidRDefault="008E1B92" w:rsidP="00893D17">
      <w:pPr>
        <w:ind w:firstLine="720"/>
        <w:rPr>
          <w:lang w:val="en-GB"/>
        </w:rPr>
      </w:pPr>
      <w:r w:rsidRPr="00E6111B">
        <w:rPr>
          <w:lang w:val="en-GB"/>
        </w:rPr>
        <w:t>Presented damages for the catenary amounting to BGN 5 304</w:t>
      </w:r>
      <w:proofErr w:type="gramStart"/>
      <w:r w:rsidRPr="00E6111B">
        <w:rPr>
          <w:lang w:val="en-GB"/>
        </w:rPr>
        <w:t>,42</w:t>
      </w:r>
      <w:proofErr w:type="gramEnd"/>
      <w:r w:rsidR="00984504" w:rsidRPr="00E6111B">
        <w:rPr>
          <w:lang w:val="en-GB"/>
        </w:rPr>
        <w:t>;</w:t>
      </w:r>
      <w:r w:rsidR="00A11130" w:rsidRPr="00E6111B">
        <w:rPr>
          <w:lang w:val="en-GB"/>
        </w:rPr>
        <w:t xml:space="preserve"> </w:t>
      </w:r>
    </w:p>
    <w:p w14:paraId="01352BFD" w14:textId="17F09FEE" w:rsidR="00A3180A" w:rsidRPr="00E6111B" w:rsidRDefault="00163DD8" w:rsidP="00893D17">
      <w:pPr>
        <w:ind w:firstLine="720"/>
        <w:rPr>
          <w:lang w:val="en-GB"/>
        </w:rPr>
      </w:pPr>
      <w:r w:rsidRPr="00E6111B">
        <w:rPr>
          <w:lang w:val="en-GB"/>
        </w:rPr>
        <w:t>Total costs</w:t>
      </w:r>
      <w:r w:rsidR="00A3180A" w:rsidRPr="00E6111B">
        <w:rPr>
          <w:lang w:val="en-GB"/>
        </w:rPr>
        <w:t xml:space="preserve">: </w:t>
      </w:r>
      <w:r w:rsidRPr="00E6111B">
        <w:rPr>
          <w:lang w:val="en-GB"/>
        </w:rPr>
        <w:t xml:space="preserve">BGN </w:t>
      </w:r>
      <w:r w:rsidR="001E1A9E" w:rsidRPr="00E6111B">
        <w:rPr>
          <w:lang w:val="en-GB"/>
        </w:rPr>
        <w:t>15 547</w:t>
      </w:r>
      <w:proofErr w:type="gramStart"/>
      <w:r w:rsidR="001E1A9E" w:rsidRPr="00E6111B">
        <w:rPr>
          <w:lang w:val="en-GB"/>
        </w:rPr>
        <w:t>,42</w:t>
      </w:r>
      <w:proofErr w:type="gramEnd"/>
      <w:r w:rsidR="00FC221E" w:rsidRPr="00E6111B">
        <w:rPr>
          <w:lang w:val="en-GB"/>
        </w:rPr>
        <w:t>.</w:t>
      </w:r>
    </w:p>
    <w:p w14:paraId="5E13F18D" w14:textId="1BF64DE0" w:rsidR="002E38AC" w:rsidRPr="00E6111B" w:rsidRDefault="00AD67E2" w:rsidP="004164BA">
      <w:pPr>
        <w:pStyle w:val="ab"/>
        <w:numPr>
          <w:ilvl w:val="2"/>
          <w:numId w:val="30"/>
        </w:numPr>
        <w:tabs>
          <w:tab w:val="left" w:pos="1276"/>
        </w:tabs>
        <w:spacing w:before="120"/>
        <w:ind w:left="1225" w:hanging="505"/>
        <w:contextualSpacing w:val="0"/>
        <w:rPr>
          <w:i/>
          <w:iCs/>
          <w:lang w:val="en-GB"/>
        </w:rPr>
      </w:pPr>
      <w:r w:rsidRPr="00E6111B">
        <w:rPr>
          <w:i/>
          <w:iCs/>
          <w:lang w:val="en-GB"/>
        </w:rPr>
        <w:t>Description of other consequences, including the event impact on the usual activity of the participants</w:t>
      </w:r>
      <w:r w:rsidR="002E38AC" w:rsidRPr="00E6111B">
        <w:rPr>
          <w:i/>
          <w:iCs/>
          <w:lang w:val="en-GB"/>
        </w:rPr>
        <w:t>.</w:t>
      </w:r>
    </w:p>
    <w:p w14:paraId="656EFFD5" w14:textId="78014E30" w:rsidR="00184FE1" w:rsidRPr="00E6111B" w:rsidRDefault="00184FE1" w:rsidP="002E38AC">
      <w:pPr>
        <w:rPr>
          <w:iCs/>
          <w:lang w:val="en-GB"/>
        </w:rPr>
      </w:pPr>
      <w:r w:rsidRPr="00E6111B">
        <w:rPr>
          <w:iCs/>
          <w:lang w:val="en-GB"/>
        </w:rPr>
        <w:t>In the period 31.07.-01.08.2021, the railway infrastructure manager and the railway undertakings generated additional costs for changing the traffic schedule</w:t>
      </w:r>
    </w:p>
    <w:p w14:paraId="32FDE40A" w14:textId="69CCAF20" w:rsidR="00A3180A" w:rsidRPr="00E6111B" w:rsidRDefault="00184FE1" w:rsidP="0059562B">
      <w:pPr>
        <w:pStyle w:val="ab"/>
        <w:numPr>
          <w:ilvl w:val="3"/>
          <w:numId w:val="30"/>
        </w:numPr>
        <w:rPr>
          <w:i/>
          <w:iCs/>
          <w:lang w:val="en-GB"/>
        </w:rPr>
      </w:pPr>
      <w:r w:rsidRPr="00E6111B">
        <w:rPr>
          <w:i/>
          <w:iCs/>
          <w:lang w:val="en-GB"/>
        </w:rPr>
        <w:t>Railway infrastructure</w:t>
      </w:r>
      <w:r w:rsidR="0013131F" w:rsidRPr="00E6111B">
        <w:rPr>
          <w:i/>
          <w:iCs/>
          <w:lang w:val="en-GB"/>
        </w:rPr>
        <w:t>:</w:t>
      </w:r>
    </w:p>
    <w:p w14:paraId="10E067D1" w14:textId="7E3F73AF" w:rsidR="0013131F" w:rsidRPr="00E6111B" w:rsidRDefault="00184FE1" w:rsidP="0013131F">
      <w:pPr>
        <w:pStyle w:val="ab"/>
        <w:numPr>
          <w:ilvl w:val="0"/>
          <w:numId w:val="14"/>
        </w:numPr>
        <w:rPr>
          <w:lang w:val="en-GB"/>
        </w:rPr>
      </w:pPr>
      <w:r w:rsidRPr="00E6111B">
        <w:rPr>
          <w:lang w:val="en-GB"/>
        </w:rPr>
        <w:t>Deviated trains from the alignment</w:t>
      </w:r>
      <w:r w:rsidR="0013131F" w:rsidRPr="00E6111B">
        <w:rPr>
          <w:lang w:val="en-GB"/>
        </w:rPr>
        <w:t xml:space="preserve">: </w:t>
      </w:r>
      <w:r w:rsidRPr="00E6111B">
        <w:rPr>
          <w:lang w:val="en-GB"/>
        </w:rPr>
        <w:t xml:space="preserve">BGN </w:t>
      </w:r>
      <w:r w:rsidR="004164BA" w:rsidRPr="00E6111B">
        <w:rPr>
          <w:lang w:val="en-GB"/>
        </w:rPr>
        <w:t>00</w:t>
      </w:r>
      <w:r w:rsidRPr="00E6111B">
        <w:rPr>
          <w:lang w:val="en-GB"/>
        </w:rPr>
        <w:t>,00</w:t>
      </w:r>
      <w:r w:rsidR="0013131F" w:rsidRPr="00E6111B">
        <w:rPr>
          <w:lang w:val="en-GB"/>
        </w:rPr>
        <w:t>;</w:t>
      </w:r>
    </w:p>
    <w:p w14:paraId="555C9547" w14:textId="4ECF6661" w:rsidR="0013131F" w:rsidRPr="00E6111B" w:rsidRDefault="00403363" w:rsidP="0013131F">
      <w:pPr>
        <w:pStyle w:val="ab"/>
        <w:numPr>
          <w:ilvl w:val="0"/>
          <w:numId w:val="14"/>
        </w:numPr>
        <w:rPr>
          <w:lang w:val="en-GB"/>
        </w:rPr>
      </w:pPr>
      <w:r w:rsidRPr="00E6111B">
        <w:rPr>
          <w:lang w:val="en-GB"/>
        </w:rPr>
        <w:t>Cancelled trains along the section</w:t>
      </w:r>
      <w:r w:rsidR="0013131F" w:rsidRPr="00E6111B">
        <w:rPr>
          <w:lang w:val="en-GB"/>
        </w:rPr>
        <w:t xml:space="preserve">: </w:t>
      </w:r>
      <w:r w:rsidRPr="00E6111B">
        <w:rPr>
          <w:lang w:val="en-GB"/>
        </w:rPr>
        <w:t xml:space="preserve">BGN </w:t>
      </w:r>
      <w:r w:rsidR="004164BA" w:rsidRPr="00E6111B">
        <w:rPr>
          <w:lang w:val="en-GB"/>
        </w:rPr>
        <w:t>1 112,74</w:t>
      </w:r>
      <w:r w:rsidR="0013131F" w:rsidRPr="00E6111B">
        <w:rPr>
          <w:lang w:val="en-GB"/>
        </w:rPr>
        <w:t>;</w:t>
      </w:r>
    </w:p>
    <w:p w14:paraId="3190F3DB" w14:textId="2B9725C5" w:rsidR="0013131F" w:rsidRPr="00E6111B" w:rsidRDefault="00FC75C3" w:rsidP="0013131F">
      <w:pPr>
        <w:pStyle w:val="ab"/>
        <w:numPr>
          <w:ilvl w:val="0"/>
          <w:numId w:val="14"/>
        </w:numPr>
        <w:rPr>
          <w:lang w:val="en-GB"/>
        </w:rPr>
      </w:pPr>
      <w:r w:rsidRPr="00E6111B">
        <w:rPr>
          <w:lang w:val="en-GB"/>
        </w:rPr>
        <w:t>Assigned trains in the section</w:t>
      </w:r>
      <w:r w:rsidR="0013131F" w:rsidRPr="00E6111B">
        <w:rPr>
          <w:lang w:val="en-GB"/>
        </w:rPr>
        <w:t xml:space="preserve">: </w:t>
      </w:r>
      <w:r w:rsidRPr="00E6111B">
        <w:rPr>
          <w:lang w:val="en-GB"/>
        </w:rPr>
        <w:t xml:space="preserve">BGN </w:t>
      </w:r>
      <w:r w:rsidR="004164BA" w:rsidRPr="00E6111B">
        <w:rPr>
          <w:lang w:val="en-GB"/>
        </w:rPr>
        <w:t>38,76</w:t>
      </w:r>
      <w:r w:rsidR="0013131F" w:rsidRPr="00E6111B">
        <w:rPr>
          <w:lang w:val="en-GB"/>
        </w:rPr>
        <w:t>;</w:t>
      </w:r>
    </w:p>
    <w:p w14:paraId="135D24B7" w14:textId="5BD7E39A" w:rsidR="0013131F" w:rsidRPr="00E6111B" w:rsidRDefault="00194C3B" w:rsidP="0013131F">
      <w:pPr>
        <w:pStyle w:val="ab"/>
        <w:numPr>
          <w:ilvl w:val="0"/>
          <w:numId w:val="14"/>
        </w:numPr>
        <w:rPr>
          <w:lang w:val="en-GB"/>
        </w:rPr>
      </w:pPr>
      <w:r w:rsidRPr="00E6111B">
        <w:rPr>
          <w:lang w:val="en-GB"/>
        </w:rPr>
        <w:t>Costs for rehabilitation means</w:t>
      </w:r>
      <w:r w:rsidR="00754047" w:rsidRPr="00E6111B">
        <w:rPr>
          <w:lang w:val="en-GB"/>
        </w:rPr>
        <w:t xml:space="preserve">: </w:t>
      </w:r>
      <w:r w:rsidR="004514EA" w:rsidRPr="00E6111B">
        <w:rPr>
          <w:lang w:val="en-GB"/>
        </w:rPr>
        <w:t xml:space="preserve">BGN </w:t>
      </w:r>
      <w:r w:rsidR="00754047" w:rsidRPr="00E6111B">
        <w:rPr>
          <w:lang w:val="en-GB"/>
        </w:rPr>
        <w:t>1 631</w:t>
      </w:r>
      <w:r w:rsidR="00E11765" w:rsidRPr="00E6111B">
        <w:rPr>
          <w:lang w:val="en-GB"/>
        </w:rPr>
        <w:t>,00;</w:t>
      </w:r>
    </w:p>
    <w:p w14:paraId="1EC8438F" w14:textId="3BE40EF8" w:rsidR="0013131F" w:rsidRPr="00E6111B" w:rsidRDefault="004514EA" w:rsidP="0013131F">
      <w:pPr>
        <w:pStyle w:val="ab"/>
        <w:numPr>
          <w:ilvl w:val="0"/>
          <w:numId w:val="14"/>
        </w:numPr>
        <w:rPr>
          <w:lang w:val="en-GB"/>
        </w:rPr>
      </w:pPr>
      <w:r w:rsidRPr="00E6111B">
        <w:rPr>
          <w:lang w:val="en-GB"/>
        </w:rPr>
        <w:t>Total costs</w:t>
      </w:r>
      <w:r w:rsidR="004164BA" w:rsidRPr="00E6111B">
        <w:rPr>
          <w:lang w:val="en-GB"/>
        </w:rPr>
        <w:t xml:space="preserve">: </w:t>
      </w:r>
      <w:r w:rsidRPr="00E6111B">
        <w:rPr>
          <w:lang w:val="en-GB"/>
        </w:rPr>
        <w:t xml:space="preserve">BGN </w:t>
      </w:r>
      <w:r w:rsidR="004164BA" w:rsidRPr="00E6111B">
        <w:rPr>
          <w:lang w:val="en-GB"/>
        </w:rPr>
        <w:t>2 782</w:t>
      </w:r>
      <w:proofErr w:type="gramStart"/>
      <w:r w:rsidR="004164BA" w:rsidRPr="00E6111B">
        <w:rPr>
          <w:lang w:val="en-GB"/>
        </w:rPr>
        <w:t>,05</w:t>
      </w:r>
      <w:proofErr w:type="gramEnd"/>
      <w:r w:rsidR="0013131F" w:rsidRPr="00E6111B">
        <w:rPr>
          <w:lang w:val="en-GB"/>
        </w:rPr>
        <w:t>.</w:t>
      </w:r>
    </w:p>
    <w:p w14:paraId="45CA6220" w14:textId="1D8EFFC1" w:rsidR="0013131F" w:rsidRPr="00E6111B" w:rsidRDefault="00354CD2" w:rsidP="0059562B">
      <w:pPr>
        <w:pStyle w:val="ab"/>
        <w:numPr>
          <w:ilvl w:val="3"/>
          <w:numId w:val="30"/>
        </w:numPr>
        <w:rPr>
          <w:i/>
          <w:iCs/>
          <w:lang w:val="en-GB"/>
        </w:rPr>
      </w:pPr>
      <w:r w:rsidRPr="00E6111B">
        <w:rPr>
          <w:i/>
          <w:iCs/>
          <w:lang w:val="en-GB"/>
        </w:rPr>
        <w:t xml:space="preserve">Delayed trains of the railway undertakings amounting to </w:t>
      </w:r>
      <w:r w:rsidR="00302D09" w:rsidRPr="00E6111B">
        <w:rPr>
          <w:i/>
          <w:iCs/>
          <w:lang w:val="en-GB"/>
        </w:rPr>
        <w:t>–</w:t>
      </w:r>
      <w:r w:rsidR="0013131F" w:rsidRPr="00E6111B">
        <w:rPr>
          <w:i/>
          <w:iCs/>
          <w:lang w:val="en-GB"/>
        </w:rPr>
        <w:t xml:space="preserve"> </w:t>
      </w:r>
      <w:r w:rsidRPr="00E6111B">
        <w:rPr>
          <w:iCs/>
          <w:lang w:val="en-GB"/>
        </w:rPr>
        <w:t xml:space="preserve">BGN </w:t>
      </w:r>
      <w:r w:rsidR="004164BA" w:rsidRPr="00E6111B">
        <w:rPr>
          <w:lang w:val="en-GB"/>
        </w:rPr>
        <w:t>1 417,05</w:t>
      </w:r>
    </w:p>
    <w:p w14:paraId="7441DE28" w14:textId="68104142" w:rsidR="0013131F" w:rsidRPr="00E6111B" w:rsidRDefault="00354CD2" w:rsidP="00302D09">
      <w:pPr>
        <w:pStyle w:val="ab"/>
        <w:numPr>
          <w:ilvl w:val="3"/>
          <w:numId w:val="30"/>
        </w:numPr>
        <w:rPr>
          <w:lang w:val="en-GB"/>
        </w:rPr>
      </w:pPr>
      <w:r w:rsidRPr="00E6111B">
        <w:rPr>
          <w:i/>
          <w:iCs/>
          <w:lang w:val="en-GB"/>
        </w:rPr>
        <w:t>Costs for the railway undertaking BDZ-Cargo Ltd</w:t>
      </w:r>
      <w:r w:rsidR="00302D09" w:rsidRPr="00E6111B">
        <w:rPr>
          <w:i/>
          <w:iCs/>
          <w:lang w:val="en-GB"/>
        </w:rPr>
        <w:t xml:space="preserve"> –</w:t>
      </w:r>
      <w:r w:rsidR="0013131F" w:rsidRPr="00E6111B">
        <w:rPr>
          <w:lang w:val="en-GB"/>
        </w:rPr>
        <w:t xml:space="preserve"> </w:t>
      </w:r>
      <w:r w:rsidRPr="00E6111B">
        <w:rPr>
          <w:lang w:val="en-GB"/>
        </w:rPr>
        <w:t>BGN 3441</w:t>
      </w:r>
      <w:proofErr w:type="gramStart"/>
      <w:r w:rsidRPr="00E6111B">
        <w:rPr>
          <w:lang w:val="en-GB"/>
        </w:rPr>
        <w:t>,27</w:t>
      </w:r>
      <w:proofErr w:type="gramEnd"/>
      <w:r w:rsidR="00E11765" w:rsidRPr="00E6111B">
        <w:rPr>
          <w:lang w:val="en-GB"/>
        </w:rPr>
        <w:t>.</w:t>
      </w:r>
    </w:p>
    <w:p w14:paraId="69DF4138" w14:textId="44AA6358" w:rsidR="002E38AC" w:rsidRPr="00E6111B" w:rsidRDefault="00826814" w:rsidP="004164BA">
      <w:pPr>
        <w:pStyle w:val="ab"/>
        <w:numPr>
          <w:ilvl w:val="2"/>
          <w:numId w:val="30"/>
        </w:numPr>
        <w:tabs>
          <w:tab w:val="left" w:pos="1276"/>
        </w:tabs>
        <w:spacing w:before="120"/>
        <w:ind w:left="1225" w:hanging="505"/>
        <w:contextualSpacing w:val="0"/>
        <w:rPr>
          <w:i/>
          <w:iCs/>
          <w:lang w:val="en-GB"/>
        </w:rPr>
      </w:pPr>
      <w:r w:rsidRPr="00E6111B">
        <w:rPr>
          <w:i/>
          <w:iCs/>
          <w:lang w:val="en-GB"/>
        </w:rPr>
        <w:t>Identity of the participants and their functions</w:t>
      </w:r>
      <w:r w:rsidR="002E38AC" w:rsidRPr="00E6111B">
        <w:rPr>
          <w:i/>
          <w:iCs/>
          <w:lang w:val="en-GB"/>
        </w:rPr>
        <w:t>.</w:t>
      </w:r>
    </w:p>
    <w:p w14:paraId="71537050" w14:textId="1C91FBC7" w:rsidR="00893D17" w:rsidRPr="00E6111B" w:rsidRDefault="002C2EE4" w:rsidP="0059562B">
      <w:pPr>
        <w:pStyle w:val="ab"/>
        <w:numPr>
          <w:ilvl w:val="3"/>
          <w:numId w:val="30"/>
        </w:numPr>
        <w:ind w:right="28"/>
        <w:rPr>
          <w:bCs/>
          <w:i/>
          <w:iCs/>
          <w:szCs w:val="24"/>
          <w:lang w:val="en-GB"/>
        </w:rPr>
      </w:pPr>
      <w:r w:rsidRPr="00E6111B">
        <w:rPr>
          <w:bCs/>
          <w:i/>
          <w:iCs/>
          <w:szCs w:val="24"/>
          <w:lang w:val="en-GB"/>
        </w:rPr>
        <w:t>Railway infrastructure</w:t>
      </w:r>
      <w:r w:rsidR="00893D17" w:rsidRPr="00E6111B">
        <w:rPr>
          <w:bCs/>
          <w:i/>
          <w:iCs/>
          <w:szCs w:val="24"/>
          <w:lang w:val="en-GB"/>
        </w:rPr>
        <w:t>:</w:t>
      </w:r>
    </w:p>
    <w:p w14:paraId="040B5417" w14:textId="3F0FD4BB" w:rsidR="005D4634" w:rsidRPr="00E6111B" w:rsidRDefault="00BA4B5B" w:rsidP="00B231A2">
      <w:pPr>
        <w:pStyle w:val="ab"/>
        <w:numPr>
          <w:ilvl w:val="0"/>
          <w:numId w:val="9"/>
        </w:numPr>
        <w:tabs>
          <w:tab w:val="left" w:pos="993"/>
        </w:tabs>
        <w:ind w:right="28" w:firstLine="349"/>
        <w:rPr>
          <w:szCs w:val="24"/>
          <w:lang w:val="en-GB"/>
        </w:rPr>
      </w:pPr>
      <w:r w:rsidRPr="00E6111B">
        <w:rPr>
          <w:szCs w:val="24"/>
          <w:lang w:val="en-GB"/>
        </w:rPr>
        <w:t>SE National railway infrastructure company has Safety Authorization No № BG 21/2018/0001 valid from 01.07.2018 until 30.06.2023</w:t>
      </w:r>
    </w:p>
    <w:p w14:paraId="226C4554" w14:textId="6A21BE96" w:rsidR="00B231A2" w:rsidRPr="00E6111B" w:rsidRDefault="009C2B40" w:rsidP="00B231A2">
      <w:pPr>
        <w:tabs>
          <w:tab w:val="left" w:pos="993"/>
        </w:tabs>
        <w:ind w:right="28"/>
        <w:rPr>
          <w:i/>
          <w:szCs w:val="24"/>
          <w:lang w:val="en-GB"/>
        </w:rPr>
      </w:pPr>
      <w:r w:rsidRPr="00E6111B">
        <w:rPr>
          <w:i/>
          <w:szCs w:val="24"/>
          <w:lang w:val="en-GB"/>
        </w:rPr>
        <w:t>SE NRIC personnel, involved in the accident</w:t>
      </w:r>
      <w:r w:rsidR="00B231A2" w:rsidRPr="00E6111B">
        <w:rPr>
          <w:i/>
          <w:szCs w:val="24"/>
          <w:lang w:val="en-GB"/>
        </w:rPr>
        <w:t>:</w:t>
      </w:r>
    </w:p>
    <w:p w14:paraId="4C5941F8" w14:textId="4683FDAF" w:rsidR="00893D17" w:rsidRPr="00E6111B" w:rsidRDefault="00522B82" w:rsidP="004164BA">
      <w:pPr>
        <w:pStyle w:val="ab"/>
        <w:numPr>
          <w:ilvl w:val="0"/>
          <w:numId w:val="9"/>
        </w:numPr>
        <w:tabs>
          <w:tab w:val="left" w:pos="993"/>
        </w:tabs>
        <w:ind w:right="28" w:firstLine="349"/>
        <w:rPr>
          <w:szCs w:val="24"/>
          <w:lang w:val="en-GB"/>
        </w:rPr>
      </w:pPr>
      <w:r w:rsidRPr="00E6111B">
        <w:rPr>
          <w:szCs w:val="24"/>
          <w:lang w:val="en-GB"/>
        </w:rPr>
        <w:t xml:space="preserve">Traffic manager on-duty in </w:t>
      </w:r>
      <w:proofErr w:type="spellStart"/>
      <w:r w:rsidRPr="00E6111B">
        <w:rPr>
          <w:szCs w:val="24"/>
          <w:lang w:val="en-GB"/>
        </w:rPr>
        <w:t>Kocherinovo</w:t>
      </w:r>
      <w:proofErr w:type="spellEnd"/>
      <w:r w:rsidRPr="00E6111B">
        <w:rPr>
          <w:szCs w:val="24"/>
          <w:lang w:val="en-GB"/>
        </w:rPr>
        <w:t xml:space="preserve"> station</w:t>
      </w:r>
      <w:r w:rsidR="00893D17" w:rsidRPr="00E6111B">
        <w:rPr>
          <w:szCs w:val="24"/>
          <w:lang w:val="en-GB"/>
        </w:rPr>
        <w:t>;</w:t>
      </w:r>
    </w:p>
    <w:p w14:paraId="1744B2D8" w14:textId="6CD18F51" w:rsidR="00893D17" w:rsidRPr="00E6111B" w:rsidRDefault="00522B82" w:rsidP="00893D17">
      <w:pPr>
        <w:pStyle w:val="ab"/>
        <w:numPr>
          <w:ilvl w:val="0"/>
          <w:numId w:val="9"/>
        </w:numPr>
        <w:tabs>
          <w:tab w:val="left" w:pos="993"/>
        </w:tabs>
        <w:ind w:right="28" w:firstLine="349"/>
        <w:rPr>
          <w:szCs w:val="24"/>
          <w:lang w:val="en-GB"/>
        </w:rPr>
      </w:pPr>
      <w:r w:rsidRPr="00E6111B">
        <w:rPr>
          <w:szCs w:val="24"/>
          <w:lang w:val="en-GB"/>
        </w:rPr>
        <w:t xml:space="preserve">Head of </w:t>
      </w:r>
      <w:proofErr w:type="spellStart"/>
      <w:r w:rsidRPr="00E6111B">
        <w:rPr>
          <w:szCs w:val="24"/>
          <w:lang w:val="en-GB"/>
        </w:rPr>
        <w:t>Dupnitsa</w:t>
      </w:r>
      <w:proofErr w:type="spellEnd"/>
      <w:r w:rsidRPr="00E6111B">
        <w:rPr>
          <w:szCs w:val="24"/>
          <w:lang w:val="en-GB"/>
        </w:rPr>
        <w:t xml:space="preserve"> railway section</w:t>
      </w:r>
      <w:r w:rsidR="00B231A2" w:rsidRPr="00E6111B">
        <w:rPr>
          <w:szCs w:val="24"/>
          <w:lang w:val="en-GB"/>
        </w:rPr>
        <w:t>;</w:t>
      </w:r>
    </w:p>
    <w:p w14:paraId="557AF8BA" w14:textId="64B0F352" w:rsidR="00893D17" w:rsidRPr="00E6111B" w:rsidRDefault="00807E3D" w:rsidP="0059562B">
      <w:pPr>
        <w:pStyle w:val="ab"/>
        <w:numPr>
          <w:ilvl w:val="3"/>
          <w:numId w:val="30"/>
        </w:numPr>
        <w:ind w:right="28"/>
        <w:rPr>
          <w:bCs/>
          <w:i/>
          <w:iCs/>
          <w:szCs w:val="24"/>
          <w:lang w:val="en-GB"/>
        </w:rPr>
      </w:pPr>
      <w:r w:rsidRPr="00E6111B">
        <w:rPr>
          <w:bCs/>
          <w:i/>
          <w:iCs/>
          <w:szCs w:val="24"/>
          <w:lang w:val="en-GB"/>
        </w:rPr>
        <w:t>Railway undertaking</w:t>
      </w:r>
      <w:r w:rsidR="00893D17" w:rsidRPr="00E6111B">
        <w:rPr>
          <w:bCs/>
          <w:i/>
          <w:iCs/>
          <w:szCs w:val="24"/>
          <w:lang w:val="en-GB"/>
        </w:rPr>
        <w:t>:</w:t>
      </w:r>
    </w:p>
    <w:p w14:paraId="189A0A42" w14:textId="415A1F21" w:rsidR="005D4634" w:rsidRPr="00E6111B" w:rsidRDefault="005D4634" w:rsidP="005D4634">
      <w:pPr>
        <w:pStyle w:val="ab"/>
        <w:numPr>
          <w:ilvl w:val="0"/>
          <w:numId w:val="9"/>
        </w:numPr>
        <w:tabs>
          <w:tab w:val="left" w:pos="993"/>
          <w:tab w:val="left" w:pos="1134"/>
        </w:tabs>
        <w:ind w:right="28" w:firstLine="349"/>
        <w:rPr>
          <w:szCs w:val="24"/>
          <w:lang w:val="en-GB"/>
        </w:rPr>
      </w:pPr>
      <w:r w:rsidRPr="00E6111B">
        <w:rPr>
          <w:szCs w:val="24"/>
          <w:lang w:val="en-GB"/>
        </w:rPr>
        <w:t>„</w:t>
      </w:r>
      <w:r w:rsidR="00807E3D" w:rsidRPr="00E6111B">
        <w:rPr>
          <w:szCs w:val="24"/>
          <w:lang w:val="en-GB"/>
        </w:rPr>
        <w:t>BDZ-Cargo</w:t>
      </w:r>
      <w:r w:rsidRPr="00E6111B">
        <w:rPr>
          <w:szCs w:val="24"/>
          <w:lang w:val="en-GB"/>
        </w:rPr>
        <w:t xml:space="preserve">“ </w:t>
      </w:r>
      <w:r w:rsidR="00807E3D" w:rsidRPr="00E6111B">
        <w:rPr>
          <w:szCs w:val="24"/>
          <w:lang w:val="en-GB"/>
        </w:rPr>
        <w:t>Ltd. has</w:t>
      </w:r>
      <w:r w:rsidRPr="00E6111B">
        <w:rPr>
          <w:szCs w:val="24"/>
          <w:lang w:val="en-GB"/>
        </w:rPr>
        <w:t>:</w:t>
      </w:r>
      <w:r w:rsidRPr="00E6111B">
        <w:rPr>
          <w:lang w:val="en-GB"/>
        </w:rPr>
        <w:t xml:space="preserve"> </w:t>
      </w:r>
    </w:p>
    <w:p w14:paraId="688853AD" w14:textId="4D09CAFF" w:rsidR="005D4634" w:rsidRPr="00E6111B" w:rsidRDefault="009A5B07" w:rsidP="00293554">
      <w:pPr>
        <w:pStyle w:val="ab"/>
        <w:numPr>
          <w:ilvl w:val="2"/>
          <w:numId w:val="9"/>
        </w:numPr>
        <w:ind w:left="1134" w:right="28" w:hanging="196"/>
        <w:rPr>
          <w:szCs w:val="24"/>
          <w:lang w:val="en-GB"/>
        </w:rPr>
      </w:pPr>
      <w:r w:rsidRPr="00E6111B">
        <w:rPr>
          <w:szCs w:val="24"/>
          <w:lang w:val="en-GB"/>
        </w:rPr>
        <w:t xml:space="preserve">License for performing railway transport services </w:t>
      </w:r>
      <w:r w:rsidR="005D4634" w:rsidRPr="00E6111B">
        <w:rPr>
          <w:szCs w:val="24"/>
          <w:lang w:val="en-GB"/>
        </w:rPr>
        <w:t xml:space="preserve">№ 203/31.12.2018; </w:t>
      </w:r>
    </w:p>
    <w:p w14:paraId="50FF128D" w14:textId="37981718" w:rsidR="005D4634" w:rsidRPr="00E6111B" w:rsidRDefault="007B633B" w:rsidP="00293554">
      <w:pPr>
        <w:pStyle w:val="ab"/>
        <w:numPr>
          <w:ilvl w:val="2"/>
          <w:numId w:val="9"/>
        </w:numPr>
        <w:ind w:left="1134" w:right="28" w:hanging="196"/>
        <w:rPr>
          <w:szCs w:val="24"/>
          <w:lang w:val="en-GB"/>
        </w:rPr>
      </w:pPr>
      <w:r w:rsidRPr="00E6111B">
        <w:rPr>
          <w:szCs w:val="24"/>
          <w:lang w:val="en-GB"/>
        </w:rPr>
        <w:t>Safety Certificate part</w:t>
      </w:r>
      <w:r w:rsidR="005D4634" w:rsidRPr="00E6111B">
        <w:rPr>
          <w:szCs w:val="24"/>
          <w:lang w:val="en-GB"/>
        </w:rPr>
        <w:t xml:space="preserve"> А BG 11 2017 0008, </w:t>
      </w:r>
      <w:r w:rsidRPr="00E6111B">
        <w:rPr>
          <w:szCs w:val="24"/>
          <w:lang w:val="en-GB"/>
        </w:rPr>
        <w:t>valid until 30.12.2022</w:t>
      </w:r>
      <w:r w:rsidR="005D4634" w:rsidRPr="00E6111B">
        <w:rPr>
          <w:szCs w:val="24"/>
          <w:lang w:val="en-GB"/>
        </w:rPr>
        <w:t>;</w:t>
      </w:r>
    </w:p>
    <w:p w14:paraId="64778AFB" w14:textId="1D0C926F" w:rsidR="005D4634" w:rsidRPr="00E6111B" w:rsidRDefault="00A07234" w:rsidP="00293554">
      <w:pPr>
        <w:pStyle w:val="ab"/>
        <w:numPr>
          <w:ilvl w:val="2"/>
          <w:numId w:val="9"/>
        </w:numPr>
        <w:ind w:left="1134" w:hanging="196"/>
        <w:rPr>
          <w:lang w:val="en-GB"/>
        </w:rPr>
      </w:pPr>
      <w:r w:rsidRPr="00E6111B">
        <w:rPr>
          <w:szCs w:val="24"/>
          <w:lang w:val="en-GB"/>
        </w:rPr>
        <w:t>Safety Certificate part B</w:t>
      </w:r>
      <w:r w:rsidR="005D4634" w:rsidRPr="00E6111B">
        <w:rPr>
          <w:szCs w:val="24"/>
          <w:lang w:val="en-GB"/>
        </w:rPr>
        <w:t xml:space="preserve"> BG </w:t>
      </w:r>
      <w:r w:rsidR="000B3FF8" w:rsidRPr="00E6111B">
        <w:rPr>
          <w:szCs w:val="24"/>
          <w:lang w:val="en-GB"/>
        </w:rPr>
        <w:t>1</w:t>
      </w:r>
      <w:r w:rsidR="005D4634" w:rsidRPr="00E6111B">
        <w:rPr>
          <w:szCs w:val="24"/>
          <w:lang w:val="en-GB"/>
        </w:rPr>
        <w:t xml:space="preserve">2 2017 0008, </w:t>
      </w:r>
      <w:r w:rsidRPr="00E6111B">
        <w:rPr>
          <w:szCs w:val="24"/>
          <w:lang w:val="en-GB"/>
        </w:rPr>
        <w:t>valid until 30.12.2022</w:t>
      </w:r>
      <w:r w:rsidR="005D4634" w:rsidRPr="00E6111B">
        <w:rPr>
          <w:szCs w:val="24"/>
          <w:lang w:val="en-GB"/>
        </w:rPr>
        <w:t>;</w:t>
      </w:r>
    </w:p>
    <w:p w14:paraId="150377FC" w14:textId="752BE0F8" w:rsidR="00293554" w:rsidRPr="00E6111B" w:rsidRDefault="00ED1F96" w:rsidP="00293554">
      <w:pPr>
        <w:tabs>
          <w:tab w:val="left" w:pos="993"/>
        </w:tabs>
        <w:ind w:right="28"/>
        <w:rPr>
          <w:i/>
          <w:szCs w:val="24"/>
          <w:lang w:val="en-GB"/>
        </w:rPr>
      </w:pPr>
      <w:r w:rsidRPr="00E6111B">
        <w:rPr>
          <w:i/>
          <w:szCs w:val="24"/>
          <w:lang w:val="en-GB"/>
        </w:rPr>
        <w:t>Staff of BDZ-Cargo Ltd., involved in the accident</w:t>
      </w:r>
      <w:r w:rsidR="00293554" w:rsidRPr="00E6111B">
        <w:rPr>
          <w:i/>
          <w:szCs w:val="24"/>
          <w:lang w:val="en-GB"/>
        </w:rPr>
        <w:t>:</w:t>
      </w:r>
    </w:p>
    <w:p w14:paraId="69A4EC15" w14:textId="091E45DA" w:rsidR="00893D17" w:rsidRPr="00E6111B" w:rsidRDefault="00962446" w:rsidP="00893D17">
      <w:pPr>
        <w:pStyle w:val="ab"/>
        <w:numPr>
          <w:ilvl w:val="0"/>
          <w:numId w:val="9"/>
        </w:numPr>
        <w:tabs>
          <w:tab w:val="left" w:pos="993"/>
        </w:tabs>
        <w:ind w:right="28" w:firstLine="349"/>
        <w:rPr>
          <w:szCs w:val="24"/>
          <w:lang w:val="en-GB"/>
        </w:rPr>
      </w:pPr>
      <w:r w:rsidRPr="00E6111B">
        <w:rPr>
          <w:szCs w:val="24"/>
          <w:lang w:val="en-GB"/>
        </w:rPr>
        <w:t>Locomotive driver of locomotive</w:t>
      </w:r>
      <w:r w:rsidR="00893D17" w:rsidRPr="00E6111B">
        <w:rPr>
          <w:szCs w:val="24"/>
          <w:lang w:val="en-GB"/>
        </w:rPr>
        <w:t xml:space="preserve"> №</w:t>
      </w:r>
      <w:r w:rsidR="0045675C" w:rsidRPr="00E6111B">
        <w:rPr>
          <w:szCs w:val="24"/>
          <w:lang w:val="en-GB"/>
        </w:rPr>
        <w:t xml:space="preserve"> 97520061003-1</w:t>
      </w:r>
      <w:r w:rsidR="00893D17" w:rsidRPr="00E6111B">
        <w:rPr>
          <w:szCs w:val="24"/>
          <w:lang w:val="en-GB"/>
        </w:rPr>
        <w:t>;</w:t>
      </w:r>
    </w:p>
    <w:p w14:paraId="679C3C6A" w14:textId="14A44EBA" w:rsidR="0045675C" w:rsidRPr="00E6111B" w:rsidRDefault="00962446" w:rsidP="0045675C">
      <w:pPr>
        <w:pStyle w:val="ab"/>
        <w:numPr>
          <w:ilvl w:val="0"/>
          <w:numId w:val="9"/>
        </w:numPr>
        <w:tabs>
          <w:tab w:val="left" w:pos="993"/>
        </w:tabs>
        <w:ind w:firstLine="349"/>
        <w:rPr>
          <w:szCs w:val="24"/>
          <w:lang w:val="en-GB"/>
        </w:rPr>
      </w:pPr>
      <w:r w:rsidRPr="00E6111B">
        <w:rPr>
          <w:szCs w:val="24"/>
          <w:lang w:val="en-GB"/>
        </w:rPr>
        <w:t>Assistant locomotive driver of locomotive</w:t>
      </w:r>
      <w:r w:rsidR="00893D17" w:rsidRPr="00E6111B">
        <w:rPr>
          <w:szCs w:val="24"/>
          <w:lang w:val="en-GB"/>
        </w:rPr>
        <w:t xml:space="preserve"> №</w:t>
      </w:r>
      <w:r w:rsidR="007E5887" w:rsidRPr="00E6111B">
        <w:rPr>
          <w:szCs w:val="24"/>
          <w:lang w:val="en-GB"/>
        </w:rPr>
        <w:t xml:space="preserve"> </w:t>
      </w:r>
      <w:r w:rsidR="0045675C" w:rsidRPr="00E6111B">
        <w:rPr>
          <w:szCs w:val="24"/>
          <w:lang w:val="en-GB"/>
        </w:rPr>
        <w:t>97520061003-1;</w:t>
      </w:r>
    </w:p>
    <w:p w14:paraId="495FB2FD" w14:textId="7414775D" w:rsidR="0045675C" w:rsidRPr="00E6111B" w:rsidRDefault="008774F9" w:rsidP="0045675C">
      <w:pPr>
        <w:pStyle w:val="ab"/>
        <w:numPr>
          <w:ilvl w:val="0"/>
          <w:numId w:val="9"/>
        </w:numPr>
        <w:tabs>
          <w:tab w:val="left" w:pos="993"/>
        </w:tabs>
        <w:ind w:firstLine="349"/>
        <w:rPr>
          <w:szCs w:val="24"/>
          <w:lang w:val="en-GB"/>
        </w:rPr>
      </w:pPr>
      <w:r w:rsidRPr="00E6111B">
        <w:rPr>
          <w:szCs w:val="24"/>
          <w:lang w:val="en-GB"/>
        </w:rPr>
        <w:t>Locomotive driver of locomotive</w:t>
      </w:r>
      <w:r w:rsidR="0045675C" w:rsidRPr="00E6111B">
        <w:rPr>
          <w:szCs w:val="24"/>
          <w:lang w:val="en-GB"/>
        </w:rPr>
        <w:t xml:space="preserve"> № 98520055155-6;</w:t>
      </w:r>
    </w:p>
    <w:p w14:paraId="102BB35D" w14:textId="723B42F2" w:rsidR="002E38AC" w:rsidRPr="00E6111B" w:rsidRDefault="00255805" w:rsidP="004164BA">
      <w:pPr>
        <w:pStyle w:val="ab"/>
        <w:numPr>
          <w:ilvl w:val="2"/>
          <w:numId w:val="30"/>
        </w:numPr>
        <w:tabs>
          <w:tab w:val="left" w:pos="1276"/>
        </w:tabs>
        <w:spacing w:before="120"/>
        <w:ind w:left="1225" w:hanging="505"/>
        <w:contextualSpacing w:val="0"/>
        <w:rPr>
          <w:i/>
          <w:iCs/>
          <w:lang w:val="en-GB"/>
        </w:rPr>
      </w:pPr>
      <w:r w:rsidRPr="00E6111B">
        <w:rPr>
          <w:i/>
          <w:iCs/>
          <w:lang w:val="en-GB"/>
        </w:rPr>
        <w:t>Description of the respective parts of the railway infrastructure and signalling system</w:t>
      </w:r>
      <w:r w:rsidR="002E38AC" w:rsidRPr="00E6111B">
        <w:rPr>
          <w:i/>
          <w:iCs/>
          <w:lang w:val="en-GB"/>
        </w:rPr>
        <w:t>:</w:t>
      </w:r>
    </w:p>
    <w:p w14:paraId="778CB01A" w14:textId="7296A516" w:rsidR="002E38AC" w:rsidRPr="00E6111B" w:rsidRDefault="00E932FD" w:rsidP="0059562B">
      <w:pPr>
        <w:pStyle w:val="ab"/>
        <w:numPr>
          <w:ilvl w:val="3"/>
          <w:numId w:val="30"/>
        </w:numPr>
        <w:rPr>
          <w:i/>
          <w:iCs/>
          <w:lang w:val="en-GB"/>
        </w:rPr>
      </w:pPr>
      <w:r w:rsidRPr="00E6111B">
        <w:rPr>
          <w:i/>
          <w:iCs/>
          <w:lang w:val="en-GB"/>
        </w:rPr>
        <w:lastRenderedPageBreak/>
        <w:t>Type of the track, railway switch, rail crossing etc.</w:t>
      </w:r>
    </w:p>
    <w:p w14:paraId="6B4CD3EC" w14:textId="0E30A0FF" w:rsidR="00BA6C1D" w:rsidRPr="00E6111B" w:rsidRDefault="005D0915" w:rsidP="00BA6C1D">
      <w:pPr>
        <w:rPr>
          <w:lang w:val="en-GB"/>
        </w:rPr>
      </w:pPr>
      <w:r w:rsidRPr="00E6111B">
        <w:rPr>
          <w:lang w:val="en-GB"/>
        </w:rPr>
        <w:t xml:space="preserve">Single-track, continuously welded along </w:t>
      </w:r>
      <w:proofErr w:type="spellStart"/>
      <w:r w:rsidRPr="00E6111B">
        <w:rPr>
          <w:lang w:val="en-GB"/>
        </w:rPr>
        <w:t>Kocherinovo-Boboshevo</w:t>
      </w:r>
      <w:proofErr w:type="spellEnd"/>
      <w:r w:rsidRPr="00E6111B">
        <w:rPr>
          <w:lang w:val="en-GB"/>
        </w:rPr>
        <w:t xml:space="preserve"> interstation</w:t>
      </w:r>
      <w:r w:rsidR="00096E1F" w:rsidRPr="00E6111B">
        <w:rPr>
          <w:lang w:val="en-GB"/>
        </w:rPr>
        <w:t xml:space="preserve">, </w:t>
      </w:r>
      <w:r w:rsidRPr="00E6111B">
        <w:rPr>
          <w:lang w:val="en-GB"/>
        </w:rPr>
        <w:t>located in a straight line section, in movement direction with profile</w:t>
      </w:r>
      <w:r w:rsidR="004164BA" w:rsidRPr="00E6111B">
        <w:rPr>
          <w:lang w:val="en-GB"/>
        </w:rPr>
        <w:t xml:space="preserve"> 0</w:t>
      </w:r>
      <w:proofErr w:type="gramStart"/>
      <w:r w:rsidR="004164BA" w:rsidRPr="00E6111B">
        <w:rPr>
          <w:lang w:val="en-GB"/>
        </w:rPr>
        <w:t>,29</w:t>
      </w:r>
      <w:proofErr w:type="gramEnd"/>
      <w:r w:rsidR="004164BA" w:rsidRPr="00E6111B">
        <w:rPr>
          <w:lang w:val="en-GB"/>
        </w:rPr>
        <w:t xml:space="preserve"> ‰ </w:t>
      </w:r>
      <w:r w:rsidRPr="00E6111B">
        <w:rPr>
          <w:lang w:val="en-GB"/>
        </w:rPr>
        <w:t>in downhill</w:t>
      </w:r>
      <w:r w:rsidR="004164BA" w:rsidRPr="00E6111B">
        <w:rPr>
          <w:lang w:val="en-GB"/>
        </w:rPr>
        <w:t>;</w:t>
      </w:r>
    </w:p>
    <w:p w14:paraId="7D6AF5F3" w14:textId="2A0B8363" w:rsidR="002E38AC" w:rsidRPr="00E6111B" w:rsidRDefault="00C33C19" w:rsidP="0059562B">
      <w:pPr>
        <w:pStyle w:val="ab"/>
        <w:numPr>
          <w:ilvl w:val="3"/>
          <w:numId w:val="30"/>
        </w:numPr>
        <w:rPr>
          <w:i/>
          <w:iCs/>
          <w:lang w:val="en-GB"/>
        </w:rPr>
      </w:pPr>
      <w:r w:rsidRPr="00E6111B">
        <w:rPr>
          <w:i/>
          <w:iCs/>
          <w:lang w:val="en-GB"/>
        </w:rPr>
        <w:t>Interstation block system, station installation, type of signalling</w:t>
      </w:r>
      <w:r w:rsidR="002E38AC" w:rsidRPr="00E6111B">
        <w:rPr>
          <w:i/>
          <w:iCs/>
          <w:lang w:val="en-GB"/>
        </w:rPr>
        <w:t>.</w:t>
      </w:r>
    </w:p>
    <w:p w14:paraId="0B6A56CE" w14:textId="371B1C7B" w:rsidR="00BA6C1D" w:rsidRPr="00E6111B" w:rsidRDefault="00644977" w:rsidP="00BA6C1D">
      <w:pPr>
        <w:ind w:firstLine="720"/>
        <w:rPr>
          <w:lang w:val="en-GB"/>
        </w:rPr>
      </w:pPr>
      <w:proofErr w:type="spellStart"/>
      <w:r w:rsidRPr="00E6111B">
        <w:rPr>
          <w:lang w:val="en-GB"/>
        </w:rPr>
        <w:t>Kocherinovo-Boboshevo</w:t>
      </w:r>
      <w:proofErr w:type="spellEnd"/>
      <w:r w:rsidRPr="00E6111B">
        <w:rPr>
          <w:lang w:val="en-GB"/>
        </w:rPr>
        <w:t xml:space="preserve"> interstation is equipped with semi-automatic block system</w:t>
      </w:r>
      <w:r w:rsidR="00E11765" w:rsidRPr="00E6111B">
        <w:rPr>
          <w:lang w:val="en-GB"/>
        </w:rPr>
        <w:t xml:space="preserve"> (</w:t>
      </w:r>
      <w:r w:rsidRPr="00E6111B">
        <w:rPr>
          <w:lang w:val="en-GB"/>
        </w:rPr>
        <w:t>SABS</w:t>
      </w:r>
      <w:r w:rsidR="0045675C" w:rsidRPr="00E6111B">
        <w:rPr>
          <w:lang w:val="en-GB"/>
        </w:rPr>
        <w:t>)</w:t>
      </w:r>
      <w:proofErr w:type="gramStart"/>
      <w:r w:rsidR="004164BA" w:rsidRPr="00E6111B">
        <w:rPr>
          <w:lang w:val="en-GB"/>
        </w:rPr>
        <w:t>;</w:t>
      </w:r>
      <w:proofErr w:type="gramEnd"/>
    </w:p>
    <w:p w14:paraId="30746CF5" w14:textId="2B14C366" w:rsidR="00F12A63" w:rsidRPr="00E6111B" w:rsidRDefault="00001883" w:rsidP="00BA6C1D">
      <w:pPr>
        <w:ind w:firstLine="720"/>
        <w:rPr>
          <w:lang w:val="en-GB"/>
        </w:rPr>
      </w:pPr>
      <w:r w:rsidRPr="00E6111B">
        <w:rPr>
          <w:lang w:val="en-GB"/>
        </w:rPr>
        <w:t xml:space="preserve">The stations </w:t>
      </w:r>
      <w:proofErr w:type="spellStart"/>
      <w:r w:rsidRPr="00E6111B">
        <w:rPr>
          <w:lang w:val="en-GB"/>
        </w:rPr>
        <w:t>Kocherinovo</w:t>
      </w:r>
      <w:proofErr w:type="spellEnd"/>
      <w:r w:rsidRPr="00E6111B">
        <w:rPr>
          <w:lang w:val="en-GB"/>
        </w:rPr>
        <w:t xml:space="preserve"> and </w:t>
      </w:r>
      <w:proofErr w:type="spellStart"/>
      <w:r w:rsidRPr="00E6111B">
        <w:rPr>
          <w:lang w:val="en-GB"/>
        </w:rPr>
        <w:t>Boboshevo</w:t>
      </w:r>
      <w:proofErr w:type="spellEnd"/>
      <w:r w:rsidRPr="00E6111B">
        <w:rPr>
          <w:lang w:val="en-GB"/>
        </w:rPr>
        <w:t xml:space="preserve"> are equipped with station signalling equipment type Relay device for locking/key dependency</w:t>
      </w:r>
      <w:r w:rsidR="00F12A63" w:rsidRPr="00E6111B">
        <w:rPr>
          <w:lang w:val="en-GB"/>
        </w:rPr>
        <w:t xml:space="preserve"> (</w:t>
      </w:r>
      <w:r w:rsidRPr="00E6111B">
        <w:rPr>
          <w:lang w:val="en-GB"/>
        </w:rPr>
        <w:t>RDLD</w:t>
      </w:r>
      <w:r w:rsidR="00F12A63" w:rsidRPr="00E6111B">
        <w:rPr>
          <w:lang w:val="en-GB"/>
        </w:rPr>
        <w:t>)</w:t>
      </w:r>
      <w:proofErr w:type="gramStart"/>
      <w:r w:rsidR="00F12A63" w:rsidRPr="00E6111B">
        <w:rPr>
          <w:lang w:val="en-GB"/>
        </w:rPr>
        <w:t>;</w:t>
      </w:r>
      <w:proofErr w:type="gramEnd"/>
    </w:p>
    <w:p w14:paraId="0990C321" w14:textId="7B413B3F" w:rsidR="002E38AC" w:rsidRPr="00E6111B" w:rsidRDefault="004B01F4" w:rsidP="0059562B">
      <w:pPr>
        <w:pStyle w:val="ab"/>
        <w:numPr>
          <w:ilvl w:val="3"/>
          <w:numId w:val="30"/>
        </w:numPr>
        <w:rPr>
          <w:i/>
          <w:iCs/>
          <w:lang w:val="en-GB"/>
        </w:rPr>
      </w:pPr>
      <w:r w:rsidRPr="00E6111B">
        <w:rPr>
          <w:i/>
          <w:iCs/>
          <w:lang w:val="en-GB"/>
        </w:rPr>
        <w:t>Train protection systems</w:t>
      </w:r>
      <w:r w:rsidR="002E38AC" w:rsidRPr="00E6111B">
        <w:rPr>
          <w:i/>
          <w:iCs/>
          <w:lang w:val="en-GB"/>
        </w:rPr>
        <w:t>.</w:t>
      </w:r>
    </w:p>
    <w:p w14:paraId="1C7B2DD5" w14:textId="7C8E3C09" w:rsidR="00747793" w:rsidRPr="00E6111B" w:rsidRDefault="00747793" w:rsidP="00747793">
      <w:pPr>
        <w:ind w:firstLine="720"/>
        <w:rPr>
          <w:lang w:val="en-GB"/>
        </w:rPr>
      </w:pPr>
      <w:r w:rsidRPr="00E6111B">
        <w:rPr>
          <w:lang w:val="en-GB"/>
        </w:rPr>
        <w:t xml:space="preserve">There are no train protection systems on main railway line 5. The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stations are equipped with a train dispatcher radio (VDRV), with which the locomotive driver performs radio communication with a train dispatcher</w:t>
      </w:r>
      <w:r w:rsidR="00B918B8" w:rsidRPr="00E6111B">
        <w:rPr>
          <w:lang w:val="en-GB"/>
        </w:rPr>
        <w:t>,</w:t>
      </w:r>
      <w:r w:rsidRPr="00E6111B">
        <w:rPr>
          <w:lang w:val="en-GB"/>
        </w:rPr>
        <w:t xml:space="preserve"> and traffic manager </w:t>
      </w:r>
      <w:r w:rsidR="00B918B8" w:rsidRPr="00E6111B">
        <w:rPr>
          <w:lang w:val="en-GB"/>
        </w:rPr>
        <w:t xml:space="preserve">on duty </w:t>
      </w:r>
      <w:r w:rsidRPr="00E6111B">
        <w:rPr>
          <w:lang w:val="en-GB"/>
        </w:rPr>
        <w:t xml:space="preserve">in individual stations, with the trains in the respective section. Incoming and outgoing messages </w:t>
      </w:r>
      <w:proofErr w:type="gramStart"/>
      <w:r w:rsidRPr="00E6111B">
        <w:rPr>
          <w:lang w:val="en-GB"/>
        </w:rPr>
        <w:t>are made</w:t>
      </w:r>
      <w:proofErr w:type="gramEnd"/>
      <w:r w:rsidRPr="00E6111B">
        <w:rPr>
          <w:lang w:val="en-GB"/>
        </w:rPr>
        <w:t xml:space="preserve"> wi</w:t>
      </w:r>
      <w:r w:rsidR="00B918B8" w:rsidRPr="00E6111B">
        <w:rPr>
          <w:lang w:val="en-GB"/>
        </w:rPr>
        <w:t>th a communication device (station</w:t>
      </w:r>
      <w:r w:rsidRPr="00E6111B">
        <w:rPr>
          <w:lang w:val="en-GB"/>
        </w:rPr>
        <w:t xml:space="preserve"> concentrator).</w:t>
      </w:r>
    </w:p>
    <w:p w14:paraId="3C99FDA1" w14:textId="77777777" w:rsidR="00747793" w:rsidRPr="00E6111B" w:rsidRDefault="00747793" w:rsidP="00747793">
      <w:pPr>
        <w:ind w:firstLine="720"/>
        <w:rPr>
          <w:lang w:val="en-GB"/>
        </w:rPr>
      </w:pPr>
      <w:r w:rsidRPr="00E6111B">
        <w:rPr>
          <w:lang w:val="en-GB"/>
        </w:rPr>
        <w:t xml:space="preserve">Locomotive No 97520061003-1 is equipped with a Hasler RT9 speedometer and a Hasler A16 non-registration speedometer and an active vigilance device. </w:t>
      </w:r>
    </w:p>
    <w:p w14:paraId="53B6B2EC" w14:textId="7AA3CB46" w:rsidR="00747793" w:rsidRPr="00E6111B" w:rsidRDefault="00747793" w:rsidP="00747793">
      <w:pPr>
        <w:ind w:firstLine="720"/>
        <w:rPr>
          <w:lang w:val="en-GB"/>
        </w:rPr>
      </w:pPr>
      <w:r w:rsidRPr="00E6111B">
        <w:rPr>
          <w:lang w:val="en-GB"/>
        </w:rPr>
        <w:t xml:space="preserve">Locomotive No 98520055155-6 is equipped with RT 12 speedometer and non-registration </w:t>
      </w:r>
      <w:proofErr w:type="gramStart"/>
      <w:r w:rsidRPr="00E6111B">
        <w:rPr>
          <w:lang w:val="en-GB"/>
        </w:rPr>
        <w:t>A</w:t>
      </w:r>
      <w:proofErr w:type="gramEnd"/>
      <w:r w:rsidRPr="00E6111B">
        <w:rPr>
          <w:lang w:val="en-GB"/>
        </w:rPr>
        <w:t xml:space="preserve"> 28 and vigilance device active type.</w:t>
      </w:r>
    </w:p>
    <w:p w14:paraId="6D9A5EED" w14:textId="5E2A3EDE" w:rsidR="00BA6C1D" w:rsidRPr="00E6111B" w:rsidRDefault="00196051" w:rsidP="0059562B">
      <w:pPr>
        <w:pStyle w:val="ab"/>
        <w:numPr>
          <w:ilvl w:val="2"/>
          <w:numId w:val="30"/>
        </w:numPr>
        <w:spacing w:before="120"/>
        <w:ind w:left="1225" w:hanging="505"/>
        <w:contextualSpacing w:val="0"/>
        <w:rPr>
          <w:i/>
          <w:iCs/>
          <w:lang w:val="en-GB"/>
        </w:rPr>
      </w:pPr>
      <w:r w:rsidRPr="00E6111B">
        <w:rPr>
          <w:i/>
          <w:lang w:val="en-GB"/>
        </w:rPr>
        <w:t>Other information about the event</w:t>
      </w:r>
      <w:r w:rsidR="002E38AC" w:rsidRPr="00E6111B">
        <w:rPr>
          <w:i/>
          <w:iCs/>
          <w:lang w:val="en-GB"/>
        </w:rPr>
        <w:t>.</w:t>
      </w:r>
    </w:p>
    <w:p w14:paraId="5638A97A" w14:textId="5E06721A" w:rsidR="008C0832" w:rsidRPr="00E6111B" w:rsidRDefault="0022003F" w:rsidP="0022003F">
      <w:pPr>
        <w:ind w:firstLine="720"/>
        <w:rPr>
          <w:lang w:val="en-GB" w:eastAsia="bg-BG"/>
        </w:rPr>
      </w:pPr>
      <w:r w:rsidRPr="00E6111B">
        <w:rPr>
          <w:lang w:val="en-GB"/>
        </w:rPr>
        <w:t>The train documents</w:t>
      </w:r>
      <w:r w:rsidR="00636FEF" w:rsidRPr="00E6111B">
        <w:rPr>
          <w:lang w:val="en-GB"/>
        </w:rPr>
        <w:t xml:space="preserve"> </w:t>
      </w:r>
      <w:r w:rsidR="00293554" w:rsidRPr="00E6111B">
        <w:rPr>
          <w:lang w:val="en-GB"/>
        </w:rPr>
        <w:t>„</w:t>
      </w:r>
      <w:r w:rsidRPr="00E6111B">
        <w:rPr>
          <w:lang w:val="en-GB"/>
        </w:rPr>
        <w:t>Way-bill</w:t>
      </w:r>
      <w:r w:rsidR="00293554" w:rsidRPr="00E6111B">
        <w:rPr>
          <w:lang w:val="en-GB"/>
        </w:rPr>
        <w:t xml:space="preserve">“ </w:t>
      </w:r>
      <w:r w:rsidR="0053275A" w:rsidRPr="00E6111B">
        <w:rPr>
          <w:lang w:val="en-GB"/>
        </w:rPr>
        <w:t>(</w:t>
      </w:r>
      <w:r w:rsidRPr="00E6111B">
        <w:rPr>
          <w:lang w:val="en-GB"/>
        </w:rPr>
        <w:t>Fig</w:t>
      </w:r>
      <w:r w:rsidR="0053275A" w:rsidRPr="00E6111B">
        <w:rPr>
          <w:lang w:val="en-GB"/>
        </w:rPr>
        <w:t>. 3.5</w:t>
      </w:r>
      <w:r w:rsidRPr="00E6111B">
        <w:rPr>
          <w:lang w:val="en-GB"/>
        </w:rPr>
        <w:t>a and b</w:t>
      </w:r>
      <w:r w:rsidR="0053275A" w:rsidRPr="00E6111B">
        <w:rPr>
          <w:lang w:val="en-GB"/>
        </w:rPr>
        <w:t>)</w:t>
      </w:r>
      <w:r w:rsidR="00293554" w:rsidRPr="00E6111B">
        <w:rPr>
          <w:lang w:val="en-GB"/>
        </w:rPr>
        <w:t>, „</w:t>
      </w:r>
      <w:r w:rsidRPr="00E6111B">
        <w:rPr>
          <w:lang w:val="en-GB"/>
        </w:rPr>
        <w:t>Nature sheet</w:t>
      </w:r>
      <w:r w:rsidR="00293554" w:rsidRPr="00E6111B">
        <w:rPr>
          <w:lang w:val="en-GB"/>
        </w:rPr>
        <w:t xml:space="preserve">“ </w:t>
      </w:r>
      <w:r w:rsidR="0053275A" w:rsidRPr="00E6111B">
        <w:rPr>
          <w:lang w:val="en-GB"/>
        </w:rPr>
        <w:t>(</w:t>
      </w:r>
      <w:r w:rsidRPr="00E6111B">
        <w:rPr>
          <w:lang w:val="en-GB"/>
        </w:rPr>
        <w:t>Fig</w:t>
      </w:r>
      <w:r w:rsidR="0053275A" w:rsidRPr="00E6111B">
        <w:rPr>
          <w:lang w:val="en-GB"/>
        </w:rPr>
        <w:t xml:space="preserve">. 3.6) </w:t>
      </w:r>
      <w:r w:rsidRPr="00E6111B">
        <w:rPr>
          <w:lang w:val="en-GB"/>
        </w:rPr>
        <w:t>and</w:t>
      </w:r>
      <w:r w:rsidR="00293554" w:rsidRPr="00E6111B">
        <w:rPr>
          <w:lang w:val="en-GB"/>
        </w:rPr>
        <w:t xml:space="preserve"> </w:t>
      </w:r>
      <w:r w:rsidR="00636FEF" w:rsidRPr="00E6111B">
        <w:rPr>
          <w:lang w:val="en-GB"/>
        </w:rPr>
        <w:t>„</w:t>
      </w:r>
      <w:r w:rsidRPr="00E6111B">
        <w:rPr>
          <w:lang w:val="en-GB"/>
        </w:rPr>
        <w:t>Brake mass certificate</w:t>
      </w:r>
      <w:r w:rsidR="00636FEF" w:rsidRPr="00E6111B">
        <w:rPr>
          <w:lang w:val="en-GB"/>
        </w:rPr>
        <w:t>“</w:t>
      </w:r>
      <w:r w:rsidR="0053275A" w:rsidRPr="00E6111B">
        <w:rPr>
          <w:lang w:val="en-GB"/>
        </w:rPr>
        <w:t xml:space="preserve"> (</w:t>
      </w:r>
      <w:r w:rsidRPr="00E6111B">
        <w:rPr>
          <w:lang w:val="en-GB"/>
        </w:rPr>
        <w:t>fig</w:t>
      </w:r>
      <w:r w:rsidR="0053275A" w:rsidRPr="00E6111B">
        <w:rPr>
          <w:lang w:val="en-GB"/>
        </w:rPr>
        <w:t xml:space="preserve">. </w:t>
      </w:r>
      <w:r w:rsidR="00293554" w:rsidRPr="00E6111B">
        <w:rPr>
          <w:lang w:val="en-GB"/>
        </w:rPr>
        <w:t>3.7)</w:t>
      </w:r>
      <w:r w:rsidR="00636FEF" w:rsidRPr="00E6111B">
        <w:rPr>
          <w:lang w:val="en-GB"/>
        </w:rPr>
        <w:t xml:space="preserve"> </w:t>
      </w:r>
      <w:r w:rsidRPr="00E6111B">
        <w:rPr>
          <w:lang w:val="en-GB"/>
        </w:rPr>
        <w:t>corresponding to the vigilance hours of the actual movement of IT</w:t>
      </w:r>
      <w:r w:rsidR="00CA2031" w:rsidRPr="00E6111B">
        <w:rPr>
          <w:noProof/>
          <w:lang w:val="bg-BG" w:eastAsia="bg-BG"/>
        </w:rPr>
        <mc:AlternateContent>
          <mc:Choice Requires="wpg">
            <w:drawing>
              <wp:anchor distT="0" distB="0" distL="114300" distR="114300" simplePos="0" relativeHeight="251709440" behindDoc="0" locked="0" layoutInCell="1" allowOverlap="1" wp14:anchorId="3BFA290B" wp14:editId="41FF1387">
                <wp:simplePos x="0" y="0"/>
                <wp:positionH relativeFrom="column">
                  <wp:posOffset>574675</wp:posOffset>
                </wp:positionH>
                <wp:positionV relativeFrom="page">
                  <wp:posOffset>6219825</wp:posOffset>
                </wp:positionV>
                <wp:extent cx="4124325" cy="3126105"/>
                <wp:effectExtent l="0" t="0" r="9525" b="0"/>
                <wp:wrapTopAndBottom/>
                <wp:docPr id="164" name="Group 164"/>
                <wp:cNvGraphicFramePr/>
                <a:graphic xmlns:a="http://schemas.openxmlformats.org/drawingml/2006/main">
                  <a:graphicData uri="http://schemas.microsoft.com/office/word/2010/wordprocessingGroup">
                    <wpg:wgp>
                      <wpg:cNvGrpSpPr/>
                      <wpg:grpSpPr>
                        <a:xfrm>
                          <a:off x="0" y="0"/>
                          <a:ext cx="4124325" cy="3126105"/>
                          <a:chOff x="1393243" y="521223"/>
                          <a:chExt cx="4119521" cy="3126403"/>
                        </a:xfrm>
                      </wpg:grpSpPr>
                      <wps:wsp>
                        <wps:cNvPr id="165" name="Text Box 165"/>
                        <wps:cNvSpPr txBox="1"/>
                        <wps:spPr>
                          <a:xfrm>
                            <a:off x="1497891" y="3355399"/>
                            <a:ext cx="3940693" cy="292227"/>
                          </a:xfrm>
                          <a:prstGeom prst="rect">
                            <a:avLst/>
                          </a:prstGeom>
                          <a:noFill/>
                          <a:ln w="6350">
                            <a:noFill/>
                          </a:ln>
                        </wps:spPr>
                        <wps:txbx>
                          <w:txbxContent>
                            <w:p w14:paraId="2F97E518" w14:textId="1038DF54" w:rsidR="0064719A" w:rsidRPr="00BF35FE" w:rsidRDefault="0064719A" w:rsidP="00337282">
                              <w:pPr>
                                <w:ind w:firstLine="0"/>
                                <w:jc w:val="center"/>
                                <w:rPr>
                                  <w:lang w:val="bg-BG"/>
                                </w:rPr>
                              </w:pPr>
                              <w:proofErr w:type="spellStart"/>
                              <w:r>
                                <w:rPr>
                                  <w:b/>
                                  <w:bCs/>
                                  <w:lang w:val="bg-BG"/>
                                </w:rPr>
                                <w:t>Fig</w:t>
                              </w:r>
                              <w:proofErr w:type="spellEnd"/>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b/>
                                  <w:bCs/>
                                  <w:lang w:val="bg-BG"/>
                                </w:rPr>
                                <w:t>а</w:t>
                              </w:r>
                              <w:r>
                                <w:rPr>
                                  <w:lang w:val="bg-BG"/>
                                </w:rPr>
                                <w:t xml:space="preserve"> </w:t>
                              </w:r>
                              <w:r>
                                <w:rPr>
                                  <w:b/>
                                </w:rPr>
                                <w:t>Way-bill of locomotive</w:t>
                              </w:r>
                              <w:r>
                                <w:rPr>
                                  <w:b/>
                                  <w:lang w:val="bg-BG"/>
                                </w:rPr>
                                <w:t xml:space="preserve"> № 97520061003-1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6" name="Картина 5"/>
                          <pic:cNvPicPr/>
                        </pic:nvPicPr>
                        <pic:blipFill>
                          <a:blip r:embed="rId19" cstate="print">
                            <a:extLst>
                              <a:ext uri="{28A0092B-C50C-407E-A947-70E740481C1C}">
                                <a14:useLocalDpi xmlns:a14="http://schemas.microsoft.com/office/drawing/2010/main" val="0"/>
                              </a:ext>
                            </a:extLst>
                          </a:blip>
                          <a:srcRect/>
                          <a:stretch/>
                        </pic:blipFill>
                        <pic:spPr>
                          <a:xfrm>
                            <a:off x="1393243" y="521223"/>
                            <a:ext cx="4119521" cy="29025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BFA290B" id="Group 164" o:spid="_x0000_s1046" style="position:absolute;left:0;text-align:left;margin-left:45.25pt;margin-top:489.75pt;width:324.75pt;height:246.15pt;z-index:251709440;mso-position-vertical-relative:page;mso-width-relative:margin;mso-height-relative:margin" coordorigin="13932,5212" coordsize="41195,312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">
                <v:shape id="Text Box 165" o:spid="_x0000_s1047" type="#_x0000_t202" style="position:absolute;left:14978;top:33553;width:39407;height:29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xMO8IA&#10;AADcAAAADwAAAGRycy9kb3ducmV2LnhtbERPy6rCMBDdC/5DmAvuNL2CItUoUhBFdOFj425uM7bl&#10;NpPaRK1+vREEd3M4z5nMGlOKG9WusKzgtxeBIE6tLjhTcDwsuiMQziNrLC2Tggc5mE3brQnG2t55&#10;R7e9z0QIYRejgtz7KpbSpTkZdD1bEQfubGuDPsA6k7rGewg3pexH0VAaLDg05FhRklP6v78aBetk&#10;scXdX9+MnmWy3Jzn1eV4GijV+WnmYxCeGv8Vf9wrHeYPB/B+Jlw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PEw7wgAAANwAAAAPAAAAAAAAAAAAAAAAAJgCAABkcnMvZG93&#10;bnJldi54bWxQSwUGAAAAAAQABAD1AAAAhwMAAAAA&#10;" filled="f" stroked="f" strokeweight=".5pt">
                  <v:textbox>
                    <w:txbxContent>
                      <w:p w14:paraId="2F97E518" w14:textId="1038DF54" w:rsidR="0064719A" w:rsidRPr="00BF35FE" w:rsidRDefault="0064719A" w:rsidP="00337282">
                        <w:pPr>
                          <w:ind w:firstLine="0"/>
                          <w:jc w:val="center"/>
                          <w:rPr>
                            <w:lang w:val="bg-BG"/>
                          </w:rPr>
                        </w:pPr>
                        <w:r>
                          <w:rPr>
                            <w:b/>
                            <w:bCs/>
                            <w:lang w:val="bg-BG"/>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b/>
                            <w:bCs/>
                            <w:lang w:val="bg-BG"/>
                          </w:rPr>
                          <w:t>а</w:t>
                        </w:r>
                        <w:r>
                          <w:rPr>
                            <w:lang w:val="bg-BG"/>
                          </w:rPr>
                          <w:t xml:space="preserve"> </w:t>
                        </w:r>
                        <w:r>
                          <w:rPr>
                            <w:b/>
                          </w:rPr>
                          <w:t>Way-bill of locomotive</w:t>
                        </w:r>
                        <w:r>
                          <w:rPr>
                            <w:b/>
                            <w:lang w:val="bg-BG"/>
                          </w:rPr>
                          <w:t xml:space="preserve"> № 97520061003-1</w:t>
                        </w:r>
                      </w:p>
                    </w:txbxContent>
                  </v:textbox>
                </v:shape>
                <v:shape id="Картина 5" o:spid="_x0000_s1048" type="#_x0000_t75" style="position:absolute;left:13932;top:5212;width:41195;height:29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ZiqDDAAAA3AAAAA8AAABkcnMvZG93bnJldi54bWxET01rwkAQvRf8D8sIvRSzsWBoo6u0lkIF&#10;L5p6H7NjEs3Ohuw2if76bkHobR7vcxarwdSio9ZVlhVMoxgEcW51xYWC7+xz8gLCeWSNtWVScCUH&#10;q+XoYYGptj3vqNv7QoQQdikqKL1vUildXpJBF9mGOHAn2xr0AbaF1C32IdzU8jmOE2mw4tBQYkPr&#10;kvLL/scoOB8+uHrNZtfjkz1t3/G2ybJ6o9TjeHibg/A0+H/x3f2lw/wkgb9nwgV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xmKoMMAAADcAAAADwAAAAAAAAAAAAAAAACf&#10;AgAAZHJzL2Rvd25yZXYueG1sUEsFBgAAAAAEAAQA9wAAAI8DAAAAAA==&#10;">
                  <v:imagedata r:id="rId20" o:title=""/>
                </v:shape>
                <w10:wrap type="topAndBottom" anchory="page"/>
              </v:group>
            </w:pict>
          </mc:Fallback>
        </mc:AlternateContent>
      </w:r>
      <w:r w:rsidR="00636FEF" w:rsidRPr="00E6111B">
        <w:rPr>
          <w:lang w:val="en-GB"/>
        </w:rPr>
        <w:t xml:space="preserve"> №</w:t>
      </w:r>
      <w:r w:rsidR="00096E1F" w:rsidRPr="00E6111B">
        <w:rPr>
          <w:lang w:val="en-GB"/>
        </w:rPr>
        <w:t>50890</w:t>
      </w:r>
      <w:r w:rsidR="00D429E5" w:rsidRPr="00E6111B">
        <w:rPr>
          <w:lang w:val="en-GB"/>
        </w:rPr>
        <w:t xml:space="preserve"> </w:t>
      </w:r>
      <w:r w:rsidR="00DA113C" w:rsidRPr="00E6111B">
        <w:rPr>
          <w:lang w:val="en-GB"/>
        </w:rPr>
        <w:t>under the pres</w:t>
      </w:r>
      <w:r w:rsidR="009E7AD3" w:rsidRPr="00E6111B">
        <w:rPr>
          <w:lang w:val="en-GB"/>
        </w:rPr>
        <w:t>ented data of SE NRIC, and the speedometer tape of locomotive</w:t>
      </w:r>
      <w:r w:rsidR="002826C1" w:rsidRPr="00E6111B">
        <w:rPr>
          <w:lang w:val="en-GB"/>
        </w:rPr>
        <w:t xml:space="preserve"> № 97520061003-1</w:t>
      </w:r>
      <w:r w:rsidR="00636FEF" w:rsidRPr="00E6111B">
        <w:rPr>
          <w:lang w:val="en-GB"/>
        </w:rPr>
        <w:t>.</w:t>
      </w:r>
      <w:r w:rsidR="00337282" w:rsidRPr="00E6111B">
        <w:rPr>
          <w:lang w:val="en-GB" w:eastAsia="bg-BG"/>
        </w:rPr>
        <w:t xml:space="preserve"> </w:t>
      </w:r>
    </w:p>
    <w:p w14:paraId="0DE1C8EF" w14:textId="2C77793E" w:rsidR="00337282" w:rsidRPr="00E6111B" w:rsidRDefault="00CA2031" w:rsidP="00CA2031">
      <w:pPr>
        <w:ind w:firstLine="0"/>
        <w:rPr>
          <w:lang w:val="en-GB" w:eastAsia="bg-BG"/>
        </w:rPr>
      </w:pPr>
      <w:r w:rsidRPr="00E6111B">
        <w:rPr>
          <w:noProof/>
          <w:lang w:val="bg-BG" w:eastAsia="bg-BG"/>
        </w:rPr>
        <w:lastRenderedPageBreak/>
        <mc:AlternateContent>
          <mc:Choice Requires="wpg">
            <w:drawing>
              <wp:anchor distT="0" distB="0" distL="114300" distR="114300" simplePos="0" relativeHeight="251700224" behindDoc="0" locked="0" layoutInCell="1" allowOverlap="1" wp14:anchorId="19B0D412" wp14:editId="30072F7B">
                <wp:simplePos x="0" y="0"/>
                <wp:positionH relativeFrom="column">
                  <wp:posOffset>503942</wp:posOffset>
                </wp:positionH>
                <wp:positionV relativeFrom="page">
                  <wp:posOffset>6589704</wp:posOffset>
                </wp:positionV>
                <wp:extent cx="4338320" cy="3096895"/>
                <wp:effectExtent l="0" t="0" r="0" b="0"/>
                <wp:wrapTopAndBottom/>
                <wp:docPr id="170" name="Group 170"/>
                <wp:cNvGraphicFramePr/>
                <a:graphic xmlns:a="http://schemas.openxmlformats.org/drawingml/2006/main">
                  <a:graphicData uri="http://schemas.microsoft.com/office/word/2010/wordprocessingGroup">
                    <wpg:wgp>
                      <wpg:cNvGrpSpPr/>
                      <wpg:grpSpPr>
                        <a:xfrm>
                          <a:off x="0" y="0"/>
                          <a:ext cx="4338320" cy="3096895"/>
                          <a:chOff x="1323971" y="553388"/>
                          <a:chExt cx="4340348" cy="3098544"/>
                        </a:xfrm>
                      </wpg:grpSpPr>
                      <wpg:grpSp>
                        <wpg:cNvPr id="171" name="Group 171"/>
                        <wpg:cNvGrpSpPr/>
                        <wpg:grpSpPr>
                          <a:xfrm>
                            <a:off x="1323971" y="553388"/>
                            <a:ext cx="4340348" cy="3098544"/>
                            <a:chOff x="1162046" y="501433"/>
                            <a:chExt cx="4340348" cy="3098544"/>
                          </a:xfrm>
                        </wpg:grpSpPr>
                        <pic:pic xmlns:pic="http://schemas.openxmlformats.org/drawingml/2006/picture">
                          <pic:nvPicPr>
                            <pic:cNvPr id="172" name="Picture 172"/>
                            <pic:cNvPicPr/>
                          </pic:nvPicPr>
                          <pic:blipFill>
                            <a:blip r:embed="rId21" cstate="print">
                              <a:extLst>
                                <a:ext uri="{28A0092B-C50C-407E-A947-70E740481C1C}">
                                  <a14:useLocalDpi xmlns:a14="http://schemas.microsoft.com/office/drawing/2010/main" val="0"/>
                                </a:ext>
                              </a:extLst>
                            </a:blip>
                            <a:srcRect/>
                            <a:stretch/>
                          </pic:blipFill>
                          <pic:spPr>
                            <a:xfrm>
                              <a:off x="1316776" y="501433"/>
                              <a:ext cx="1935781" cy="2651738"/>
                            </a:xfrm>
                            <a:prstGeom prst="rect">
                              <a:avLst/>
                            </a:prstGeom>
                          </pic:spPr>
                        </pic:pic>
                        <wps:wsp>
                          <wps:cNvPr id="173" name="Text Box 173"/>
                          <wps:cNvSpPr txBox="1"/>
                          <wps:spPr>
                            <a:xfrm>
                              <a:off x="1162046" y="3153171"/>
                              <a:ext cx="4340348" cy="446806"/>
                            </a:xfrm>
                            <a:prstGeom prst="rect">
                              <a:avLst/>
                            </a:prstGeom>
                            <a:noFill/>
                            <a:ln w="6350">
                              <a:noFill/>
                            </a:ln>
                          </wps:spPr>
                          <wps:txbx>
                            <w:txbxContent>
                              <w:p w14:paraId="2EDC0E2E" w14:textId="34562729" w:rsidR="0064719A" w:rsidRDefault="0064719A" w:rsidP="00870EB6">
                                <w:pPr>
                                  <w:ind w:firstLine="0"/>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7</w:t>
                                </w:r>
                                <w:r w:rsidRPr="00BF35FE">
                                  <w:rPr>
                                    <w:b/>
                                    <w:bCs/>
                                    <w:lang w:val="bg-BG"/>
                                  </w:rPr>
                                  <w:t>.</w:t>
                                </w:r>
                                <w:r>
                                  <w:rPr>
                                    <w:lang w:val="bg-BG"/>
                                  </w:rPr>
                                  <w:t xml:space="preserve"> </w:t>
                                </w:r>
                                <w:r>
                                  <w:rPr>
                                    <w:b/>
                                  </w:rPr>
                                  <w:t>Brake mass certificate of IT</w:t>
                                </w:r>
                                <w:r w:rsidRPr="00453AB1">
                                  <w:rPr>
                                    <w:b/>
                                    <w:lang w:val="bg-BG"/>
                                  </w:rPr>
                                  <w:t xml:space="preserve"> № </w:t>
                                </w:r>
                                <w:r>
                                  <w:rPr>
                                    <w:b/>
                                    <w:lang w:val="bg-BG"/>
                                  </w:rPr>
                                  <w:t>5089</w:t>
                                </w:r>
                                <w:r w:rsidRPr="00453AB1">
                                  <w:rPr>
                                    <w:b/>
                                    <w:lang w:val="bg-BG"/>
                                  </w:rPr>
                                  <w:t>0</w:t>
                                </w:r>
                              </w:p>
                              <w:p w14:paraId="4B18D23A" w14:textId="1191C5DF" w:rsidR="0064719A" w:rsidRPr="00BF35FE" w:rsidRDefault="0064719A" w:rsidP="00293554">
                                <w:pPr>
                                  <w:ind w:firstLine="0"/>
                                  <w:rPr>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74" name="Картина 5"/>
                          <pic:cNvPicPr/>
                        </pic:nvPicPr>
                        <pic:blipFill>
                          <a:blip r:embed="rId22" cstate="print">
                            <a:extLst>
                              <a:ext uri="{28A0092B-C50C-407E-A947-70E740481C1C}">
                                <a14:useLocalDpi xmlns:a14="http://schemas.microsoft.com/office/drawing/2010/main" val="0"/>
                              </a:ext>
                            </a:extLst>
                          </a:blip>
                          <a:srcRect/>
                          <a:stretch/>
                        </pic:blipFill>
                        <pic:spPr>
                          <a:xfrm>
                            <a:off x="3538766" y="624373"/>
                            <a:ext cx="1866824" cy="255727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B0D412" id="Group 170" o:spid="_x0000_s1049" style="position:absolute;left:0;text-align:left;margin-left:39.7pt;margin-top:518.85pt;width:341.6pt;height:243.85pt;z-index:251700224;mso-position-vertical-relative:page;mso-width-relative:margin;mso-height-relative:margin" coordorigin="13239,5533" coordsize="43403,30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">
                <v:group id="Group 171" o:spid="_x0000_s1050" style="position:absolute;left:13239;top:5533;width:43404;height:30986" coordorigin="11620,5014" coordsize="43403,309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Picture 172" o:spid="_x0000_s1051" type="#_x0000_t75" style="position:absolute;left:13167;top:5014;width:19358;height:26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I5JvEAAAA3AAAAA8AAABkcnMvZG93bnJldi54bWxET9tqwkAQfS/4D8sIfSm6qRQboqs0lkIo&#10;iPXyAUN2TILZ2ZhdY/x7tyD4NodznfmyN7XoqHWVZQXv4wgEcW51xYWCw/5nFINwHlljbZkU3MjB&#10;cjF4mWOi7ZW31O18IUIIuwQVlN43iZQuL8mgG9uGOHBH2xr0AbaF1C1eQ7ip5SSKptJgxaGhxIZW&#10;JeWn3cUoyPLv89/m+NbFH2l22Ux/U1+tU6Veh/3XDISn3j/FD3emw/zPCfw/Ey6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I5JvEAAAA3AAAAA8AAAAAAAAAAAAAAAAA&#10;nwIAAGRycy9kb3ducmV2LnhtbFBLBQYAAAAABAAEAPcAAACQAwAAAAA=&#10;">
                    <v:imagedata r:id="rId23" o:title=""/>
                  </v:shape>
                  <v:shape id="Text Box 173" o:spid="_x0000_s1052" type="#_x0000_t202" style="position:absolute;left:11620;top:31531;width:43403;height:4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nCcMA&#10;AADcAAAADwAAAGRycy9kb3ducmV2LnhtbERPS4vCMBC+L/gfwgje1lQXV6lGkYKsiHvwcfE2NmNb&#10;bCa1iVr99ZsFwdt8fM+ZzBpTihvVrrCsoNeNQBCnVhecKdjvFp8jEM4jaywtk4IHOZhNWx8TjLW9&#10;84ZuW5+JEMIuRgW591UspUtzMui6tiIO3MnWBn2AdSZ1jfcQbkrZj6JvabDg0JBjRUlO6Xl7NQpW&#10;yeIXN8e+GT3L5Gd9mleX/WGgVKfdzMcgPDX+LX65lzrMH37B/zPhAj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DnCcMAAADcAAAADwAAAAAAAAAAAAAAAACYAgAAZHJzL2Rv&#10;d25yZXYueG1sUEsFBgAAAAAEAAQA9QAAAIgDAAAAAA==&#10;" filled="f" stroked="f" strokeweight=".5pt">
                    <v:textbox>
                      <w:txbxContent>
                        <w:p w14:paraId="2EDC0E2E" w14:textId="34562729" w:rsidR="0064719A" w:rsidRDefault="0064719A" w:rsidP="00870EB6">
                          <w:pPr>
                            <w:ind w:firstLine="0"/>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7</w:t>
                          </w:r>
                          <w:r w:rsidRPr="00BF35FE">
                            <w:rPr>
                              <w:b/>
                              <w:bCs/>
                              <w:lang w:val="bg-BG"/>
                            </w:rPr>
                            <w:t>.</w:t>
                          </w:r>
                          <w:r>
                            <w:rPr>
                              <w:lang w:val="bg-BG"/>
                            </w:rPr>
                            <w:t xml:space="preserve"> </w:t>
                          </w:r>
                          <w:r>
                            <w:rPr>
                              <w:b/>
                            </w:rPr>
                            <w:t>Brake mass certificate of IT</w:t>
                          </w:r>
                          <w:r w:rsidRPr="00453AB1">
                            <w:rPr>
                              <w:b/>
                              <w:lang w:val="bg-BG"/>
                            </w:rPr>
                            <w:t xml:space="preserve"> № </w:t>
                          </w:r>
                          <w:r>
                            <w:rPr>
                              <w:b/>
                              <w:lang w:val="bg-BG"/>
                            </w:rPr>
                            <w:t>5089</w:t>
                          </w:r>
                          <w:r w:rsidRPr="00453AB1">
                            <w:rPr>
                              <w:b/>
                              <w:lang w:val="bg-BG"/>
                            </w:rPr>
                            <w:t>0</w:t>
                          </w:r>
                        </w:p>
                        <w:p w14:paraId="4B18D23A" w14:textId="1191C5DF" w:rsidR="0064719A" w:rsidRPr="00BF35FE" w:rsidRDefault="0064719A" w:rsidP="00293554">
                          <w:pPr>
                            <w:ind w:firstLine="0"/>
                            <w:rPr>
                              <w:lang w:val="bg-BG"/>
                            </w:rPr>
                          </w:pPr>
                        </w:p>
                      </w:txbxContent>
                    </v:textbox>
                  </v:shape>
                </v:group>
                <v:shape id="Картина 5" o:spid="_x0000_s1053" type="#_x0000_t75" style="position:absolute;left:35387;top:6243;width:18668;height:25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egpTCAAAA3AAAAA8AAABkcnMvZG93bnJldi54bWxET0trwkAQvhf8D8sI3urGUKxEV1GhJRcP&#10;9XEfs2M2mp1NsxuN/75bKPQ2H99zFqve1uJOra8cK5iMExDEhdMVlwqOh4/XGQgfkDXWjknBkzys&#10;loOXBWbaPfiL7vtQihjCPkMFJoQmk9IXhiz6sWuII3dxrcUQYVtK3eIjhttapkkylRYrjg0GG9oa&#10;Km77zio4X4td7vp003RpZTbbU/eZf5NSo2G/noMI1Id/8Z8713H++xv8PhMvkM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3oKUwgAAANwAAAAPAAAAAAAAAAAAAAAAAJ8C&#10;AABkcnMvZG93bnJldi54bWxQSwUGAAAAAAQABAD3AAAAjgMAAAAA&#10;">
                  <v:imagedata r:id="rId24" o:title=""/>
                </v:shape>
                <w10:wrap type="topAndBottom" anchory="page"/>
              </v:group>
            </w:pict>
          </mc:Fallback>
        </mc:AlternateContent>
      </w:r>
      <w:r w:rsidRPr="00E6111B">
        <w:rPr>
          <w:noProof/>
          <w:lang w:val="bg-BG" w:eastAsia="bg-BG"/>
        </w:rPr>
        <mc:AlternateContent>
          <mc:Choice Requires="wpg">
            <w:drawing>
              <wp:anchor distT="0" distB="0" distL="114300" distR="114300" simplePos="0" relativeHeight="251698176" behindDoc="0" locked="0" layoutInCell="1" allowOverlap="1" wp14:anchorId="01A1221A" wp14:editId="28A145E8">
                <wp:simplePos x="0" y="0"/>
                <wp:positionH relativeFrom="column">
                  <wp:posOffset>608965</wp:posOffset>
                </wp:positionH>
                <wp:positionV relativeFrom="page">
                  <wp:posOffset>3509546</wp:posOffset>
                </wp:positionV>
                <wp:extent cx="4124325" cy="3123565"/>
                <wp:effectExtent l="0" t="0" r="9525" b="635"/>
                <wp:wrapTopAndBottom/>
                <wp:docPr id="167" name="Group 167"/>
                <wp:cNvGraphicFramePr/>
                <a:graphic xmlns:a="http://schemas.openxmlformats.org/drawingml/2006/main">
                  <a:graphicData uri="http://schemas.microsoft.com/office/word/2010/wordprocessingGroup">
                    <wpg:wgp>
                      <wpg:cNvGrpSpPr/>
                      <wpg:grpSpPr>
                        <a:xfrm>
                          <a:off x="0" y="0"/>
                          <a:ext cx="4124325" cy="3123565"/>
                          <a:chOff x="1390650" y="523951"/>
                          <a:chExt cx="4124707" cy="3124124"/>
                        </a:xfrm>
                      </wpg:grpSpPr>
                      <wps:wsp>
                        <wps:cNvPr id="168" name="Text Box 168"/>
                        <wps:cNvSpPr txBox="1"/>
                        <wps:spPr>
                          <a:xfrm>
                            <a:off x="1628776" y="3355848"/>
                            <a:ext cx="3809999" cy="292227"/>
                          </a:xfrm>
                          <a:prstGeom prst="rect">
                            <a:avLst/>
                          </a:prstGeom>
                          <a:noFill/>
                          <a:ln w="6350">
                            <a:noFill/>
                          </a:ln>
                        </wps:spPr>
                        <wps:txbx>
                          <w:txbxContent>
                            <w:p w14:paraId="392B1E51" w14:textId="6EE98F3F" w:rsidR="0064719A" w:rsidRPr="00BF35FE" w:rsidRDefault="0064719A" w:rsidP="00293554">
                              <w:pPr>
                                <w:ind w:firstLine="0"/>
                                <w:jc w:val="center"/>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6</w:t>
                              </w:r>
                              <w:r w:rsidRPr="00BF35FE">
                                <w:rPr>
                                  <w:b/>
                                  <w:bCs/>
                                  <w:lang w:val="bg-BG"/>
                                </w:rPr>
                                <w:t>.</w:t>
                              </w:r>
                              <w:r>
                                <w:rPr>
                                  <w:lang w:val="bg-BG"/>
                                </w:rPr>
                                <w:t xml:space="preserve"> </w:t>
                              </w:r>
                              <w:r>
                                <w:rPr>
                                  <w:b/>
                                </w:rPr>
                                <w:t>Nature sheet of IT</w:t>
                              </w:r>
                              <w:r>
                                <w:rPr>
                                  <w:b/>
                                  <w:lang w:val="bg-BG"/>
                                </w:rPr>
                                <w:t xml:space="preserve"> № 5089</w:t>
                              </w:r>
                              <w:r w:rsidRPr="00453AB1">
                                <w:rPr>
                                  <w:b/>
                                  <w:lang w:val="bg-BG"/>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9" name="Картина 5"/>
                          <pic:cNvPicPr/>
                        </pic:nvPicPr>
                        <pic:blipFill>
                          <a:blip r:embed="rId25">
                            <a:extLst>
                              <a:ext uri="{28A0092B-C50C-407E-A947-70E740481C1C}">
                                <a14:useLocalDpi xmlns:a14="http://schemas.microsoft.com/office/drawing/2010/main" val="0"/>
                              </a:ext>
                            </a:extLst>
                          </a:blip>
                          <a:srcRect/>
                          <a:stretch/>
                        </pic:blipFill>
                        <pic:spPr>
                          <a:xfrm>
                            <a:off x="1390650" y="523951"/>
                            <a:ext cx="4124707" cy="2897115"/>
                          </a:xfrm>
                          <a:prstGeom prst="rect">
                            <a:avLst/>
                          </a:prstGeom>
                        </pic:spPr>
                      </pic:pic>
                    </wpg:wgp>
                  </a:graphicData>
                </a:graphic>
              </wp:anchor>
            </w:drawing>
          </mc:Choice>
          <mc:Fallback>
            <w:pict>
              <v:group w14:anchorId="01A1221A" id="Group 167" o:spid="_x0000_s1054" style="position:absolute;left:0;text-align:left;margin-left:47.95pt;margin-top:276.35pt;width:324.75pt;height:245.95pt;z-index:251698176;mso-position-vertical-relative:page" coordorigin="13906,5239" coordsize="41247,31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">
                <v:shape id="Text Box 168" o:spid="_x0000_s1055" type="#_x0000_t202" style="position:absolute;left:16287;top:33558;width:38100;height:2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jpcYA&#10;AADcAAAADwAAAGRycy9kb3ducmV2LnhtbESPT2vCQBDF70K/wzIFb7pRqEjqRiQglmIPWi+9TbOT&#10;P5idjdmtpv30nYPgbYb35r3frNaDa9WV+tB4NjCbJqCIC28brgycPreTJagQkS22nsnALwVYZ0+j&#10;FabW3/hA12OslIRwSNFAHWOXah2KmhyGqe+IRSt97zDK2lfa9niTcNfqeZIstMOGpaHGjvKaivPx&#10;xxl4z7cfePieu+Vfm+/25aa7nL5ejBk/D5tXUJGG+DDfr9+s4C+EVp6RCX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j3jpcYAAADcAAAADwAAAAAAAAAAAAAAAACYAgAAZHJz&#10;L2Rvd25yZXYueG1sUEsFBgAAAAAEAAQA9QAAAIsDAAAAAA==&#10;" filled="f" stroked="f" strokeweight=".5pt">
                  <v:textbox>
                    <w:txbxContent>
                      <w:p w14:paraId="392B1E51" w14:textId="6EE98F3F" w:rsidR="0064719A" w:rsidRPr="00BF35FE" w:rsidRDefault="0064719A" w:rsidP="00293554">
                        <w:pPr>
                          <w:ind w:firstLine="0"/>
                          <w:jc w:val="center"/>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6</w:t>
                        </w:r>
                        <w:r w:rsidRPr="00BF35FE">
                          <w:rPr>
                            <w:b/>
                            <w:bCs/>
                            <w:lang w:val="bg-BG"/>
                          </w:rPr>
                          <w:t>.</w:t>
                        </w:r>
                        <w:r>
                          <w:rPr>
                            <w:lang w:val="bg-BG"/>
                          </w:rPr>
                          <w:t xml:space="preserve"> </w:t>
                        </w:r>
                        <w:r>
                          <w:rPr>
                            <w:b/>
                          </w:rPr>
                          <w:t>Nature sheet of IT</w:t>
                        </w:r>
                        <w:r>
                          <w:rPr>
                            <w:b/>
                            <w:lang w:val="bg-BG"/>
                          </w:rPr>
                          <w:t xml:space="preserve"> № 5089</w:t>
                        </w:r>
                        <w:r w:rsidRPr="00453AB1">
                          <w:rPr>
                            <w:b/>
                            <w:lang w:val="bg-BG"/>
                          </w:rPr>
                          <w:t>0</w:t>
                        </w:r>
                      </w:p>
                    </w:txbxContent>
                  </v:textbox>
                </v:shape>
                <v:shape id="Картина 5" o:spid="_x0000_s1056" type="#_x0000_t75" style="position:absolute;left:13906;top:5239;width:41247;height:28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9JRO/AAAA3AAAAA8AAABkcnMvZG93bnJldi54bWxET8kKwjAQvQv+QxjBi2iqgks1igiCFw8u&#10;iN6GZmyLzaQ0UevfG0HwNo+3znxZm0I8qXK5ZQX9XgSCOLE651TB6bjpTkA4j6yxsEwK3uRguWg2&#10;5hhr++I9PQ8+FSGEXYwKMu/LWEqXZGTQ9WxJHLibrQz6AKtU6gpfIdwUchBFI2kw59CQYUnrjJL7&#10;4WEU7C6yvg13Z3ntYDLG8XV4nyAr1W7VqxkIT7X/i3/urQ7zR1P4PhMukIs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YvSUTvwAAANwAAAAPAAAAAAAAAAAAAAAAAJ8CAABk&#10;cnMvZG93bnJldi54bWxQSwUGAAAAAAQABAD3AAAAiwMAAAAA&#10;">
                  <v:imagedata r:id="rId26" o:title=""/>
                </v:shape>
                <w10:wrap type="topAndBottom" anchory="page"/>
              </v:group>
            </w:pict>
          </mc:Fallback>
        </mc:AlternateContent>
      </w:r>
      <w:r w:rsidRPr="00E6111B">
        <w:rPr>
          <w:noProof/>
          <w:lang w:val="bg-BG" w:eastAsia="bg-BG"/>
        </w:rPr>
        <mc:AlternateContent>
          <mc:Choice Requires="wpg">
            <w:drawing>
              <wp:anchor distT="0" distB="0" distL="114300" distR="114300" simplePos="0" relativeHeight="251708416" behindDoc="0" locked="0" layoutInCell="1" allowOverlap="1" wp14:anchorId="33FD51D4" wp14:editId="4ADBD166">
                <wp:simplePos x="0" y="0"/>
                <wp:positionH relativeFrom="column">
                  <wp:posOffset>630857</wp:posOffset>
                </wp:positionH>
                <wp:positionV relativeFrom="page">
                  <wp:posOffset>383849</wp:posOffset>
                </wp:positionV>
                <wp:extent cx="4124325" cy="3126740"/>
                <wp:effectExtent l="0" t="0" r="0" b="0"/>
                <wp:wrapTopAndBottom/>
                <wp:docPr id="21" name="Group 21"/>
                <wp:cNvGraphicFramePr/>
                <a:graphic xmlns:a="http://schemas.openxmlformats.org/drawingml/2006/main">
                  <a:graphicData uri="http://schemas.microsoft.com/office/word/2010/wordprocessingGroup">
                    <wpg:wgp>
                      <wpg:cNvGrpSpPr/>
                      <wpg:grpSpPr>
                        <a:xfrm>
                          <a:off x="0" y="0"/>
                          <a:ext cx="4124325" cy="3126740"/>
                          <a:chOff x="1397245" y="521223"/>
                          <a:chExt cx="4111515" cy="3126852"/>
                        </a:xfrm>
                      </wpg:grpSpPr>
                      <wps:wsp>
                        <wps:cNvPr id="22" name="Text Box 22"/>
                        <wps:cNvSpPr txBox="1"/>
                        <wps:spPr>
                          <a:xfrm>
                            <a:off x="1516924" y="3355848"/>
                            <a:ext cx="3921852" cy="292227"/>
                          </a:xfrm>
                          <a:prstGeom prst="rect">
                            <a:avLst/>
                          </a:prstGeom>
                          <a:noFill/>
                          <a:ln w="6350">
                            <a:noFill/>
                          </a:ln>
                        </wps:spPr>
                        <wps:txbx>
                          <w:txbxContent>
                            <w:p w14:paraId="3F82FEBC" w14:textId="6F74AA5E" w:rsidR="0064719A" w:rsidRPr="00BF35FE" w:rsidRDefault="0064719A" w:rsidP="00337282">
                              <w:pPr>
                                <w:ind w:firstLine="0"/>
                                <w:jc w:val="center"/>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b/>
                                  <w:bCs/>
                                </w:rPr>
                                <w:t>b</w:t>
                              </w:r>
                              <w:r>
                                <w:rPr>
                                  <w:lang w:val="bg-BG"/>
                                </w:rPr>
                                <w:t xml:space="preserve"> </w:t>
                              </w:r>
                              <w:proofErr w:type="gramStart"/>
                              <w:r>
                                <w:rPr>
                                  <w:b/>
                                </w:rPr>
                                <w:t>Way-bill</w:t>
                              </w:r>
                              <w:proofErr w:type="gramEnd"/>
                              <w:r>
                                <w:rPr>
                                  <w:b/>
                                </w:rPr>
                                <w:t xml:space="preserve"> of locomotive</w:t>
                              </w:r>
                              <w:r>
                                <w:rPr>
                                  <w:b/>
                                  <w:lang w:val="bg-BG"/>
                                </w:rPr>
                                <w:t xml:space="preserve"> № 98520055155-6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 name="Картина 5"/>
                          <pic:cNvPicPr/>
                        </pic:nvPicPr>
                        <pic:blipFill>
                          <a:blip r:embed="rId27" cstate="print">
                            <a:extLst>
                              <a:ext uri="{28A0092B-C50C-407E-A947-70E740481C1C}">
                                <a14:useLocalDpi xmlns:a14="http://schemas.microsoft.com/office/drawing/2010/main" val="0"/>
                              </a:ext>
                            </a:extLst>
                          </a:blip>
                          <a:srcRect/>
                          <a:stretch/>
                        </pic:blipFill>
                        <pic:spPr>
                          <a:xfrm>
                            <a:off x="1397245" y="521223"/>
                            <a:ext cx="4111515" cy="2902571"/>
                          </a:xfrm>
                          <a:prstGeom prst="rect">
                            <a:avLst/>
                          </a:prstGeom>
                        </pic:spPr>
                      </pic:pic>
                    </wpg:wgp>
                  </a:graphicData>
                </a:graphic>
              </wp:anchor>
            </w:drawing>
          </mc:Choice>
          <mc:Fallback>
            <w:pict>
              <v:group w14:anchorId="33FD51D4" id="Group 21" o:spid="_x0000_s1057" style="position:absolute;left:0;text-align:left;margin-left:49.65pt;margin-top:30.2pt;width:324.75pt;height:246.2pt;z-index:251708416;mso-position-vertical-relative:page" coordorigin="13972,5212" coordsize="41115,31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&#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">
                <v:shape id="Text Box 22" o:spid="_x0000_s1058" type="#_x0000_t202" style="position:absolute;left:15169;top:33558;width:39218;height:2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14:paraId="3F82FEBC" w14:textId="6F74AA5E" w:rsidR="0064719A" w:rsidRPr="00BF35FE" w:rsidRDefault="0064719A" w:rsidP="00337282">
                        <w:pPr>
                          <w:ind w:firstLine="0"/>
                          <w:jc w:val="center"/>
                          <w:rPr>
                            <w:lang w:val="bg-BG"/>
                          </w:rPr>
                        </w:pPr>
                        <w:r>
                          <w:rPr>
                            <w:b/>
                            <w:bCs/>
                          </w:rPr>
                          <w:t>Fig</w:t>
                        </w:r>
                        <w:r w:rsidRPr="00BF35FE">
                          <w:rPr>
                            <w:b/>
                            <w:bCs/>
                            <w:lang w:val="bg-BG"/>
                          </w:rPr>
                          <w:t xml:space="preserve">. </w:t>
                        </w:r>
                        <w:r>
                          <w:rPr>
                            <w:b/>
                            <w:bCs/>
                            <w:lang w:val="bg-BG"/>
                          </w:rPr>
                          <w:t>3</w:t>
                        </w:r>
                        <w:r w:rsidRPr="00BF35FE">
                          <w:rPr>
                            <w:b/>
                            <w:bCs/>
                            <w:lang w:val="bg-BG"/>
                          </w:rPr>
                          <w:t>.</w:t>
                        </w:r>
                        <w:r>
                          <w:rPr>
                            <w:b/>
                            <w:bCs/>
                            <w:lang w:val="bg-BG"/>
                          </w:rPr>
                          <w:t>5</w:t>
                        </w:r>
                        <w:r w:rsidRPr="00BF35FE">
                          <w:rPr>
                            <w:b/>
                            <w:bCs/>
                            <w:lang w:val="bg-BG"/>
                          </w:rPr>
                          <w:t>.</w:t>
                        </w:r>
                        <w:r>
                          <w:rPr>
                            <w:b/>
                            <w:bCs/>
                          </w:rPr>
                          <w:t>b</w:t>
                        </w:r>
                        <w:r>
                          <w:rPr>
                            <w:lang w:val="bg-BG"/>
                          </w:rPr>
                          <w:t xml:space="preserve"> </w:t>
                        </w:r>
                        <w:proofErr w:type="gramStart"/>
                        <w:r>
                          <w:rPr>
                            <w:b/>
                          </w:rPr>
                          <w:t>Way-bill</w:t>
                        </w:r>
                        <w:proofErr w:type="gramEnd"/>
                        <w:r>
                          <w:rPr>
                            <w:b/>
                          </w:rPr>
                          <w:t xml:space="preserve"> of locomotive</w:t>
                        </w:r>
                        <w:r>
                          <w:rPr>
                            <w:b/>
                            <w:lang w:val="bg-BG"/>
                          </w:rPr>
                          <w:t xml:space="preserve"> № 98520055155-6</w:t>
                        </w:r>
                      </w:p>
                    </w:txbxContent>
                  </v:textbox>
                </v:shape>
                <v:shape id="Картина 5" o:spid="_x0000_s1059" type="#_x0000_t75" style="position:absolute;left:13972;top:5212;width:41115;height:29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Q0r/FAAAA2wAAAA8AAABkcnMvZG93bnJldi54bWxEj0FrAjEUhO8F/0N4hV6KZqtQdGuUVhCK&#10;oLC2tPT2unkmazcvyybq+u+NUPA4zMw3zHTeuVocqQ2VZwVPgwwEcel1xUbB58eyPwYRIrLG2jMp&#10;OFOA+ax3N8Vc+xMXdNxGIxKEQ44KbIxNLmUoLTkMA98QJ2/nW4cxydZI3eIpwV0th1n2LB1WnBYs&#10;NrSwVP5tD06Bwd/ix2wmo7Vtvvdvqy/5GIqdUg/33esLiEhdvIX/2+9awXAE1y/pB8jZ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UNK/xQAAANsAAAAPAAAAAAAAAAAAAAAA&#10;AJ8CAABkcnMvZG93bnJldi54bWxQSwUGAAAAAAQABAD3AAAAkQMAAAAA&#10;">
                  <v:imagedata r:id="rId28" o:title=""/>
                </v:shape>
                <w10:wrap type="topAndBottom" anchory="page"/>
              </v:group>
            </w:pict>
          </mc:Fallback>
        </mc:AlternateContent>
      </w:r>
    </w:p>
    <w:p w14:paraId="56CA7F11" w14:textId="0EE1E9DB" w:rsidR="00BA6C1D" w:rsidRPr="00E6111B" w:rsidRDefault="00B47F07" w:rsidP="0059562B">
      <w:pPr>
        <w:pStyle w:val="ab"/>
        <w:numPr>
          <w:ilvl w:val="1"/>
          <w:numId w:val="30"/>
        </w:numPr>
        <w:ind w:hanging="83"/>
        <w:rPr>
          <w:i/>
          <w:iCs/>
          <w:lang w:val="en-GB"/>
        </w:rPr>
      </w:pPr>
      <w:r w:rsidRPr="00E6111B">
        <w:rPr>
          <w:i/>
          <w:iCs/>
          <w:lang w:val="en-GB"/>
        </w:rPr>
        <w:lastRenderedPageBreak/>
        <w:t>Factual description of the occurred</w:t>
      </w:r>
      <w:r w:rsidR="008C0832" w:rsidRPr="00E6111B">
        <w:rPr>
          <w:i/>
          <w:iCs/>
          <w:lang w:val="en-GB"/>
        </w:rPr>
        <w:t>.</w:t>
      </w:r>
    </w:p>
    <w:p w14:paraId="31798F89" w14:textId="5A7E8519" w:rsidR="008C0832" w:rsidRPr="00E6111B" w:rsidRDefault="00B54DEA" w:rsidP="0059562B">
      <w:pPr>
        <w:pStyle w:val="ab"/>
        <w:numPr>
          <w:ilvl w:val="2"/>
          <w:numId w:val="30"/>
        </w:numPr>
        <w:spacing w:before="120"/>
        <w:ind w:left="1225" w:hanging="505"/>
        <w:contextualSpacing w:val="0"/>
        <w:rPr>
          <w:i/>
          <w:iCs/>
          <w:lang w:val="en-GB"/>
        </w:rPr>
      </w:pPr>
      <w:r w:rsidRPr="00E6111B">
        <w:rPr>
          <w:i/>
          <w:iCs/>
          <w:lang w:val="en-GB"/>
        </w:rPr>
        <w:t>Immediate sequence of events that led to the accident, including</w:t>
      </w:r>
      <w:r w:rsidR="008C0832" w:rsidRPr="00E6111B">
        <w:rPr>
          <w:i/>
          <w:iCs/>
          <w:lang w:val="en-GB"/>
        </w:rPr>
        <w:t>:</w:t>
      </w:r>
    </w:p>
    <w:p w14:paraId="1F8444E0" w14:textId="246C7DAB" w:rsidR="008C0832" w:rsidRPr="00E6111B" w:rsidRDefault="002571D4" w:rsidP="0059562B">
      <w:pPr>
        <w:pStyle w:val="ab"/>
        <w:numPr>
          <w:ilvl w:val="3"/>
          <w:numId w:val="30"/>
        </w:numPr>
        <w:rPr>
          <w:i/>
          <w:iCs/>
          <w:lang w:val="en-GB"/>
        </w:rPr>
      </w:pPr>
      <w:r w:rsidRPr="00E6111B">
        <w:rPr>
          <w:i/>
          <w:iCs/>
          <w:lang w:val="en-GB"/>
        </w:rPr>
        <w:t>Actions that the involved in the event persons undertook</w:t>
      </w:r>
      <w:r w:rsidR="008C0832" w:rsidRPr="00E6111B">
        <w:rPr>
          <w:i/>
          <w:iCs/>
          <w:lang w:val="en-GB"/>
        </w:rPr>
        <w:t>.</w:t>
      </w:r>
    </w:p>
    <w:p w14:paraId="7E1F9C3F" w14:textId="1CB09A94" w:rsidR="00EE5C87" w:rsidRPr="00E6111B" w:rsidRDefault="00EE5C87" w:rsidP="00397678">
      <w:pPr>
        <w:rPr>
          <w:iCs/>
          <w:lang w:val="en-GB"/>
        </w:rPr>
      </w:pPr>
      <w:r w:rsidRPr="00E6111B">
        <w:rPr>
          <w:iCs/>
          <w:lang w:val="en-GB"/>
        </w:rPr>
        <w:t xml:space="preserve">At 15:36 p.m. IT No 50890 was accepted at </w:t>
      </w:r>
      <w:proofErr w:type="spellStart"/>
      <w:r w:rsidRPr="00E6111B">
        <w:rPr>
          <w:iCs/>
          <w:lang w:val="en-GB"/>
        </w:rPr>
        <w:t>Kocherinovo</w:t>
      </w:r>
      <w:proofErr w:type="spellEnd"/>
      <w:r w:rsidRPr="00E6111B">
        <w:rPr>
          <w:iCs/>
          <w:lang w:val="en-GB"/>
        </w:rPr>
        <w:t xml:space="preserve"> station on the second main track with a stop for reception of the order “Model II-A” of the traffic manager on-duty under special conditions for the crossing of </w:t>
      </w:r>
      <w:proofErr w:type="spellStart"/>
      <w:r w:rsidRPr="00E6111B">
        <w:rPr>
          <w:iCs/>
          <w:lang w:val="en-GB"/>
        </w:rPr>
        <w:t>Kocherinovo</w:t>
      </w:r>
      <w:proofErr w:type="spellEnd"/>
      <w:r w:rsidRPr="00E6111B">
        <w:rPr>
          <w:iCs/>
          <w:lang w:val="en-GB"/>
        </w:rPr>
        <w:t xml:space="preserve">- </w:t>
      </w:r>
      <w:proofErr w:type="spellStart"/>
      <w:r w:rsidRPr="00E6111B">
        <w:rPr>
          <w:iCs/>
          <w:lang w:val="en-GB"/>
        </w:rPr>
        <w:t>Boboshevo</w:t>
      </w:r>
      <w:proofErr w:type="spellEnd"/>
      <w:r w:rsidRPr="00E6111B">
        <w:rPr>
          <w:iCs/>
          <w:lang w:val="en-GB"/>
        </w:rPr>
        <w:t xml:space="preserve"> interstation at a speed of up to 60 km/h.</w:t>
      </w:r>
    </w:p>
    <w:p w14:paraId="2C1298E3" w14:textId="2F4DC445" w:rsidR="003C7FE8" w:rsidRPr="00E6111B" w:rsidRDefault="003C7FE8" w:rsidP="00397678">
      <w:pPr>
        <w:rPr>
          <w:iCs/>
          <w:lang w:val="en-GB"/>
        </w:rPr>
      </w:pPr>
      <w:r w:rsidRPr="00E6111B">
        <w:rPr>
          <w:iCs/>
          <w:lang w:val="en-GB"/>
        </w:rPr>
        <w:t xml:space="preserve">At 15:37 p.m., the train departed for </w:t>
      </w:r>
      <w:proofErr w:type="spellStart"/>
      <w:r w:rsidRPr="00E6111B">
        <w:rPr>
          <w:iCs/>
          <w:lang w:val="en-GB"/>
        </w:rPr>
        <w:t>Boboshevo</w:t>
      </w:r>
      <w:proofErr w:type="spellEnd"/>
      <w:r w:rsidRPr="00E6111B">
        <w:rPr>
          <w:iCs/>
          <w:lang w:val="en-GB"/>
        </w:rPr>
        <w:t xml:space="preserve"> station with a regular output signal. When the train run in the </w:t>
      </w:r>
      <w:proofErr w:type="spellStart"/>
      <w:r w:rsidRPr="00E6111B">
        <w:rPr>
          <w:iCs/>
          <w:lang w:val="en-GB"/>
        </w:rPr>
        <w:t>Kocherinovo-Boboshevo</w:t>
      </w:r>
      <w:proofErr w:type="spellEnd"/>
      <w:r w:rsidRPr="00E6111B">
        <w:rPr>
          <w:iCs/>
          <w:lang w:val="en-GB"/>
        </w:rPr>
        <w:t xml:space="preserve"> interstation at a speed of 54 km/h, at km 107+ 545, the locomotive drivers of the two locomotives felt strong swing of the locomotives, the driver of the leading locomotive No 97520061003-1 started stopping the train with the train brake and the train stopped at km 107+ 500. The shunting crew travelling in the train together with the locomotive drivers inspected the train and found that the last </w:t>
      </w:r>
      <w:proofErr w:type="gramStart"/>
      <w:r w:rsidRPr="00E6111B">
        <w:rPr>
          <w:iCs/>
          <w:lang w:val="en-GB"/>
        </w:rPr>
        <w:t>5</w:t>
      </w:r>
      <w:proofErr w:type="gramEnd"/>
      <w:r w:rsidRPr="00E6111B">
        <w:rPr>
          <w:iCs/>
          <w:lang w:val="en-GB"/>
        </w:rPr>
        <w:t xml:space="preserve"> wagons derailed to the right in the direction of traffic. The locomotive driver of locomotive No 97520061003-1 informed its managers on the derailed wagons. </w:t>
      </w:r>
      <w:r w:rsidR="00C91C19" w:rsidRPr="00E6111B">
        <w:rPr>
          <w:iCs/>
          <w:lang w:val="en-GB"/>
        </w:rPr>
        <w:t>Because</w:t>
      </w:r>
      <w:r w:rsidRPr="00E6111B">
        <w:rPr>
          <w:iCs/>
          <w:lang w:val="en-GB"/>
        </w:rPr>
        <w:t xml:space="preserve"> of </w:t>
      </w:r>
      <w:r w:rsidR="00C91C19" w:rsidRPr="00E6111B">
        <w:rPr>
          <w:iCs/>
          <w:lang w:val="en-GB"/>
        </w:rPr>
        <w:t xml:space="preserve">the </w:t>
      </w:r>
      <w:r w:rsidRPr="00E6111B">
        <w:rPr>
          <w:iCs/>
          <w:lang w:val="en-GB"/>
        </w:rPr>
        <w:t>derailment, the wagons hit two pilla</w:t>
      </w:r>
      <w:r w:rsidR="00C91C19" w:rsidRPr="00E6111B">
        <w:rPr>
          <w:iCs/>
          <w:lang w:val="en-GB"/>
        </w:rPr>
        <w:t xml:space="preserve">rs of the catenary, which hanged and caused </w:t>
      </w:r>
      <w:r w:rsidRPr="00E6111B">
        <w:rPr>
          <w:iCs/>
          <w:lang w:val="en-GB"/>
        </w:rPr>
        <w:t xml:space="preserve">an electric volt arc, from which dry grasses and bushes </w:t>
      </w:r>
      <w:proofErr w:type="gramStart"/>
      <w:r w:rsidR="00C91C19" w:rsidRPr="00E6111B">
        <w:rPr>
          <w:iCs/>
          <w:lang w:val="en-GB"/>
        </w:rPr>
        <w:t>were</w:t>
      </w:r>
      <w:r w:rsidRPr="00E6111B">
        <w:rPr>
          <w:iCs/>
          <w:lang w:val="en-GB"/>
        </w:rPr>
        <w:t xml:space="preserve"> ignited</w:t>
      </w:r>
      <w:proofErr w:type="gramEnd"/>
      <w:r w:rsidRPr="00E6111B">
        <w:rPr>
          <w:iCs/>
          <w:lang w:val="en-GB"/>
        </w:rPr>
        <w:t xml:space="preserve"> near the track. The </w:t>
      </w:r>
      <w:r w:rsidR="00C91C19" w:rsidRPr="00E6111B">
        <w:rPr>
          <w:iCs/>
          <w:lang w:val="en-GB"/>
        </w:rPr>
        <w:t>shunting switchman of BDZ-Cargo Ltd. alerted 112 for</w:t>
      </w:r>
      <w:r w:rsidRPr="00E6111B">
        <w:rPr>
          <w:iCs/>
          <w:lang w:val="en-GB"/>
        </w:rPr>
        <w:t xml:space="preserve"> the fire. In order to prevent a fire on the wagons, the locomotive drivers, together with the </w:t>
      </w:r>
      <w:r w:rsidR="00C91C19" w:rsidRPr="00E6111B">
        <w:rPr>
          <w:iCs/>
          <w:lang w:val="en-GB"/>
        </w:rPr>
        <w:t>shunting crew</w:t>
      </w:r>
      <w:r w:rsidRPr="00E6111B">
        <w:rPr>
          <w:iCs/>
          <w:lang w:val="en-GB"/>
        </w:rPr>
        <w:t xml:space="preserve">, </w:t>
      </w:r>
      <w:r w:rsidR="00C91C19" w:rsidRPr="00E6111B">
        <w:rPr>
          <w:iCs/>
          <w:lang w:val="en-GB"/>
        </w:rPr>
        <w:t>detached the 11 non-</w:t>
      </w:r>
      <w:r w:rsidRPr="00E6111B">
        <w:rPr>
          <w:iCs/>
          <w:lang w:val="en-GB"/>
        </w:rPr>
        <w:t>de</w:t>
      </w:r>
      <w:r w:rsidR="00C91C19" w:rsidRPr="00E6111B">
        <w:rPr>
          <w:iCs/>
          <w:lang w:val="en-GB"/>
        </w:rPr>
        <w:t xml:space="preserve">railed tank wagons and </w:t>
      </w:r>
      <w:r w:rsidRPr="00E6111B">
        <w:rPr>
          <w:iCs/>
          <w:lang w:val="en-GB"/>
        </w:rPr>
        <w:t>withdrawn at a safe distance.</w:t>
      </w:r>
    </w:p>
    <w:p w14:paraId="7DD34A51" w14:textId="7AA6B275" w:rsidR="008C0832" w:rsidRPr="00E6111B" w:rsidRDefault="00BC2676" w:rsidP="00BC2676">
      <w:pPr>
        <w:pStyle w:val="ab"/>
        <w:numPr>
          <w:ilvl w:val="3"/>
          <w:numId w:val="30"/>
        </w:numPr>
        <w:rPr>
          <w:i/>
          <w:iCs/>
          <w:lang w:val="en-GB"/>
        </w:rPr>
      </w:pPr>
      <w:r w:rsidRPr="00E6111B">
        <w:rPr>
          <w:i/>
          <w:iCs/>
          <w:lang w:val="en-GB"/>
        </w:rPr>
        <w:t xml:space="preserve"> </w:t>
      </w:r>
      <w:r w:rsidR="00E35E27" w:rsidRPr="00E6111B">
        <w:rPr>
          <w:i/>
          <w:iCs/>
          <w:lang w:val="en-GB"/>
        </w:rPr>
        <w:t>Rolling stock and technical facilities functioning</w:t>
      </w:r>
      <w:r w:rsidR="008C0832" w:rsidRPr="00E6111B">
        <w:rPr>
          <w:i/>
          <w:iCs/>
          <w:lang w:val="en-GB"/>
        </w:rPr>
        <w:t>.</w:t>
      </w:r>
    </w:p>
    <w:p w14:paraId="5A444924" w14:textId="45D07821" w:rsidR="00FB5853" w:rsidRPr="00E6111B" w:rsidRDefault="00E56EFE" w:rsidP="00FB5853">
      <w:pPr>
        <w:ind w:firstLine="720"/>
        <w:rPr>
          <w:lang w:val="en-GB"/>
        </w:rPr>
      </w:pPr>
      <w:r w:rsidRPr="00E6111B">
        <w:rPr>
          <w:lang w:val="en-GB"/>
        </w:rPr>
        <w:t>Until the moment of the accident, the rolling stock is regular and functions normally</w:t>
      </w:r>
      <w:r w:rsidR="00FB5853" w:rsidRPr="00E6111B">
        <w:rPr>
          <w:lang w:val="en-GB"/>
        </w:rPr>
        <w:t>.</w:t>
      </w:r>
    </w:p>
    <w:p w14:paraId="04E264C4" w14:textId="3DE1845E" w:rsidR="00A21A7C" w:rsidRPr="00E6111B" w:rsidRDefault="00A21A7C" w:rsidP="00FB5853">
      <w:pPr>
        <w:ind w:firstLine="720"/>
        <w:rPr>
          <w:lang w:val="en-GB"/>
        </w:rPr>
      </w:pPr>
      <w:r w:rsidRPr="00E6111B">
        <w:rPr>
          <w:lang w:val="en-GB"/>
        </w:rPr>
        <w:t xml:space="preserve">The rail track along </w:t>
      </w:r>
      <w:proofErr w:type="spellStart"/>
      <w:r w:rsidRPr="00E6111B">
        <w:rPr>
          <w:lang w:val="en-GB"/>
        </w:rPr>
        <w:t>Kocherinovo</w:t>
      </w:r>
      <w:proofErr w:type="spellEnd"/>
      <w:r w:rsidRPr="00E6111B">
        <w:rPr>
          <w:lang w:val="en-GB"/>
        </w:rPr>
        <w:t xml:space="preserve"> — </w:t>
      </w:r>
      <w:proofErr w:type="spellStart"/>
      <w:r w:rsidRPr="00E6111B">
        <w:rPr>
          <w:lang w:val="en-GB"/>
        </w:rPr>
        <w:t>Boboshevo</w:t>
      </w:r>
      <w:proofErr w:type="spellEnd"/>
      <w:r w:rsidRPr="00E6111B">
        <w:rPr>
          <w:lang w:val="en-GB"/>
        </w:rPr>
        <w:t xml:space="preserve"> interstation during the passing of IT No50890 was thrown below the composition horizontally, across the axis of the track, and the last </w:t>
      </w:r>
      <w:proofErr w:type="gramStart"/>
      <w:r w:rsidRPr="00E6111B">
        <w:rPr>
          <w:lang w:val="en-GB"/>
        </w:rPr>
        <w:t>5</w:t>
      </w:r>
      <w:proofErr w:type="gramEnd"/>
      <w:r w:rsidRPr="00E6111B">
        <w:rPr>
          <w:lang w:val="en-GB"/>
        </w:rPr>
        <w:t xml:space="preserve"> wagons of the </w:t>
      </w:r>
      <w:r w:rsidR="008540BB" w:rsidRPr="00E6111B">
        <w:rPr>
          <w:lang w:val="en-GB"/>
        </w:rPr>
        <w:t>derailed train.</w:t>
      </w:r>
    </w:p>
    <w:p w14:paraId="2AF77AB8" w14:textId="3A0690B9" w:rsidR="008C0832" w:rsidRPr="00E6111B" w:rsidRDefault="00254FB3" w:rsidP="0059562B">
      <w:pPr>
        <w:pStyle w:val="ab"/>
        <w:numPr>
          <w:ilvl w:val="3"/>
          <w:numId w:val="30"/>
        </w:numPr>
        <w:rPr>
          <w:i/>
          <w:iCs/>
          <w:lang w:val="en-GB"/>
        </w:rPr>
      </w:pPr>
      <w:r w:rsidRPr="00E6111B">
        <w:rPr>
          <w:i/>
          <w:iCs/>
          <w:lang w:val="en-GB"/>
        </w:rPr>
        <w:t>Operational system functioning</w:t>
      </w:r>
      <w:r w:rsidR="008C0832" w:rsidRPr="00E6111B">
        <w:rPr>
          <w:i/>
          <w:iCs/>
          <w:lang w:val="en-GB"/>
        </w:rPr>
        <w:t>.</w:t>
      </w:r>
    </w:p>
    <w:p w14:paraId="732BB6D0" w14:textId="62C7CAA8" w:rsidR="008C0832" w:rsidRPr="00E6111B" w:rsidRDefault="004E1444" w:rsidP="008C0832">
      <w:pPr>
        <w:pStyle w:val="ab"/>
        <w:ind w:left="0"/>
        <w:rPr>
          <w:lang w:val="en-GB"/>
        </w:rPr>
      </w:pPr>
      <w:r w:rsidRPr="00E6111B">
        <w:rPr>
          <w:lang w:val="en-GB"/>
        </w:rPr>
        <w:t>The operational system is regular with proper functions</w:t>
      </w:r>
      <w:r w:rsidR="00FB5853" w:rsidRPr="00E6111B">
        <w:rPr>
          <w:lang w:val="en-GB"/>
        </w:rPr>
        <w:t>.</w:t>
      </w:r>
    </w:p>
    <w:p w14:paraId="6F113ED3" w14:textId="3616E3BA" w:rsidR="008C0832" w:rsidRPr="00E6111B" w:rsidRDefault="00215139" w:rsidP="001E1A9E">
      <w:pPr>
        <w:pStyle w:val="ab"/>
        <w:numPr>
          <w:ilvl w:val="2"/>
          <w:numId w:val="30"/>
        </w:numPr>
        <w:tabs>
          <w:tab w:val="left" w:pos="1276"/>
        </w:tabs>
        <w:spacing w:before="120"/>
        <w:ind w:left="1225" w:hanging="505"/>
        <w:contextualSpacing w:val="0"/>
        <w:rPr>
          <w:i/>
          <w:iCs/>
          <w:lang w:val="en-GB"/>
        </w:rPr>
      </w:pPr>
      <w:r w:rsidRPr="00E6111B">
        <w:rPr>
          <w:i/>
          <w:iCs/>
          <w:lang w:val="en-GB"/>
        </w:rPr>
        <w:t>Sequence of events from the beginning of the accident to the end of the rescue services actions</w:t>
      </w:r>
      <w:r w:rsidR="008C0832" w:rsidRPr="00E6111B">
        <w:rPr>
          <w:i/>
          <w:iCs/>
          <w:lang w:val="en-GB"/>
        </w:rPr>
        <w:t>:</w:t>
      </w:r>
    </w:p>
    <w:p w14:paraId="4B8FB98A" w14:textId="185C58BF" w:rsidR="00014953" w:rsidRPr="00E6111B" w:rsidRDefault="00014953" w:rsidP="00FB5853">
      <w:pPr>
        <w:tabs>
          <w:tab w:val="left" w:pos="709"/>
        </w:tabs>
        <w:rPr>
          <w:iCs/>
          <w:lang w:val="en-GB"/>
        </w:rPr>
      </w:pPr>
      <w:r w:rsidRPr="00E6111B">
        <w:rPr>
          <w:iCs/>
          <w:lang w:val="en-GB"/>
        </w:rPr>
        <w:t xml:space="preserve">At 15:40 p.m., derailed wagon No 31527852254-7 of IT No 50890 while driving along </w:t>
      </w:r>
      <w:proofErr w:type="gramStart"/>
      <w:r w:rsidRPr="00E6111B">
        <w:rPr>
          <w:iCs/>
          <w:lang w:val="en-GB"/>
        </w:rPr>
        <w:t xml:space="preserve">the  </w:t>
      </w:r>
      <w:proofErr w:type="spellStart"/>
      <w:r w:rsidRPr="00E6111B">
        <w:rPr>
          <w:iCs/>
          <w:lang w:val="en-GB"/>
        </w:rPr>
        <w:t>Kocherinovo</w:t>
      </w:r>
      <w:proofErr w:type="spellEnd"/>
      <w:proofErr w:type="gramEnd"/>
      <w:r w:rsidRPr="00E6111B">
        <w:rPr>
          <w:iCs/>
          <w:lang w:val="en-GB"/>
        </w:rPr>
        <w:t xml:space="preserve"> — </w:t>
      </w:r>
      <w:proofErr w:type="spellStart"/>
      <w:r w:rsidRPr="00E6111B">
        <w:rPr>
          <w:iCs/>
          <w:lang w:val="en-GB"/>
        </w:rPr>
        <w:t>Boboshevo</w:t>
      </w:r>
      <w:proofErr w:type="spellEnd"/>
      <w:r w:rsidRPr="00E6111B">
        <w:rPr>
          <w:iCs/>
          <w:lang w:val="en-GB"/>
        </w:rPr>
        <w:t xml:space="preserve"> interstation at km 107+ 693 with a speed of 54 km/h;</w:t>
      </w:r>
    </w:p>
    <w:p w14:paraId="03A408D6" w14:textId="4FFDB27B" w:rsidR="008C0832" w:rsidRPr="00E6111B" w:rsidRDefault="00014953" w:rsidP="0059562B">
      <w:pPr>
        <w:pStyle w:val="ab"/>
        <w:numPr>
          <w:ilvl w:val="3"/>
          <w:numId w:val="30"/>
        </w:numPr>
        <w:rPr>
          <w:i/>
          <w:iCs/>
          <w:lang w:val="en-GB"/>
        </w:rPr>
      </w:pPr>
      <w:r w:rsidRPr="00E6111B">
        <w:rPr>
          <w:i/>
          <w:iCs/>
          <w:lang w:val="en-GB"/>
        </w:rPr>
        <w:t>Undertaken measures for protecting and guarding the event location</w:t>
      </w:r>
      <w:r w:rsidR="008C0832" w:rsidRPr="00E6111B">
        <w:rPr>
          <w:i/>
          <w:iCs/>
          <w:lang w:val="en-GB"/>
        </w:rPr>
        <w:t>.</w:t>
      </w:r>
    </w:p>
    <w:p w14:paraId="01E7140D" w14:textId="01A3D4A4" w:rsidR="003D5C76" w:rsidRPr="00E6111B" w:rsidRDefault="003D5C76" w:rsidP="008C0832">
      <w:pPr>
        <w:ind w:firstLine="720"/>
        <w:rPr>
          <w:lang w:val="en-GB"/>
        </w:rPr>
      </w:pPr>
      <w:r w:rsidRPr="00E6111B">
        <w:rPr>
          <w:lang w:val="en-GB"/>
        </w:rPr>
        <w:t>The authorities of the RO Ministry of Interior have segregated the area of the accident and the movement of external persons was restricted in order to prevent fire in the derailed tank-wagons (from light fuels), apart from the representatives of the two entities involved in the accident, representatives of the FSaCP and of the NAMRATIB authorities.</w:t>
      </w:r>
    </w:p>
    <w:p w14:paraId="0C745897" w14:textId="3A9D3CF4" w:rsidR="008C0832" w:rsidRPr="00E6111B" w:rsidRDefault="00E6111B" w:rsidP="0059562B">
      <w:pPr>
        <w:pStyle w:val="ab"/>
        <w:numPr>
          <w:ilvl w:val="3"/>
          <w:numId w:val="30"/>
        </w:numPr>
        <w:rPr>
          <w:i/>
          <w:iCs/>
          <w:lang w:val="en-GB"/>
        </w:rPr>
      </w:pPr>
      <w:r>
        <w:rPr>
          <w:i/>
          <w:iCs/>
          <w:lang w:val="en-GB"/>
        </w:rPr>
        <w:t>Actions of the emergency rescue services</w:t>
      </w:r>
      <w:r w:rsidR="008C0832" w:rsidRPr="00E6111B">
        <w:rPr>
          <w:i/>
          <w:iCs/>
          <w:lang w:val="en-GB"/>
        </w:rPr>
        <w:t>.</w:t>
      </w:r>
    </w:p>
    <w:p w14:paraId="27C9D49F" w14:textId="0BED457C" w:rsidR="00FB5853" w:rsidRPr="00E6111B" w:rsidRDefault="00A401F8" w:rsidP="00FB5853">
      <w:pPr>
        <w:ind w:firstLine="720"/>
        <w:rPr>
          <w:lang w:val="en-GB"/>
        </w:rPr>
      </w:pPr>
      <w:r>
        <w:rPr>
          <w:lang w:val="en-GB"/>
        </w:rPr>
        <w:t>There were not necessary actions of the emergency-rescue services</w:t>
      </w:r>
      <w:r w:rsidR="00FB5853" w:rsidRPr="00E6111B">
        <w:rPr>
          <w:lang w:val="en-GB"/>
        </w:rPr>
        <w:t>.</w:t>
      </w:r>
    </w:p>
    <w:p w14:paraId="577BE684" w14:textId="16A6F708" w:rsidR="00D83C03" w:rsidRPr="00E6111B" w:rsidRDefault="00A401F8" w:rsidP="00FB5853">
      <w:pPr>
        <w:ind w:firstLine="720"/>
        <w:rPr>
          <w:lang w:val="en-GB"/>
        </w:rPr>
      </w:pPr>
      <w:r>
        <w:rPr>
          <w:lang w:val="en-GB"/>
        </w:rPr>
        <w:t>The authorities of the FSaCP performed extinguishment of ignited grasses and bushes near the track, as a result from the catenary voltage arc</w:t>
      </w:r>
      <w:r w:rsidR="00F62D73" w:rsidRPr="00E6111B">
        <w:rPr>
          <w:lang w:val="en-GB"/>
        </w:rPr>
        <w:t>.</w:t>
      </w:r>
    </w:p>
    <w:p w14:paraId="5410AB09" w14:textId="2F35730E" w:rsidR="00FB5853" w:rsidRPr="00E6111B" w:rsidRDefault="00F8201A" w:rsidP="0059562B">
      <w:pPr>
        <w:pStyle w:val="ab"/>
        <w:numPr>
          <w:ilvl w:val="3"/>
          <w:numId w:val="30"/>
        </w:numPr>
        <w:rPr>
          <w:i/>
          <w:iCs/>
          <w:lang w:val="en-GB"/>
        </w:rPr>
      </w:pPr>
      <w:r w:rsidRPr="00E6111B">
        <w:rPr>
          <w:i/>
          <w:iCs/>
          <w:lang w:val="en-GB"/>
        </w:rPr>
        <w:t>Actions of the emergency rescue services</w:t>
      </w:r>
      <w:r w:rsidR="00FB5853" w:rsidRPr="00E6111B">
        <w:rPr>
          <w:i/>
          <w:iCs/>
          <w:lang w:val="en-GB"/>
        </w:rPr>
        <w:t>.</w:t>
      </w:r>
    </w:p>
    <w:p w14:paraId="211E1B85" w14:textId="0B042C8E" w:rsidR="005C59F7" w:rsidRPr="00E6111B" w:rsidRDefault="00F62D73" w:rsidP="007F6B1A">
      <w:pPr>
        <w:rPr>
          <w:lang w:val="en-GB"/>
        </w:rPr>
      </w:pPr>
      <w:r w:rsidRPr="00E6111B">
        <w:rPr>
          <w:lang w:val="en-GB"/>
        </w:rPr>
        <w:sym w:font="Symbol" w:char="F0B7"/>
      </w:r>
      <w:r w:rsidRPr="00E6111B">
        <w:rPr>
          <w:lang w:val="en-GB"/>
        </w:rPr>
        <w:t xml:space="preserve"> </w:t>
      </w:r>
      <w:r w:rsidR="005C59F7" w:rsidRPr="00E6111B">
        <w:rPr>
          <w:lang w:val="en-GB"/>
        </w:rPr>
        <w:t xml:space="preserve">On 31.07.2021, at 19:00 </w:t>
      </w:r>
      <w:r w:rsidR="000E5FD7" w:rsidRPr="00E6111B">
        <w:rPr>
          <w:lang w:val="en-GB"/>
        </w:rPr>
        <w:t xml:space="preserve">p.m. </w:t>
      </w:r>
      <w:r w:rsidR="005C59F7" w:rsidRPr="00E6111B">
        <w:rPr>
          <w:lang w:val="en-GB"/>
        </w:rPr>
        <w:t>at the</w:t>
      </w:r>
      <w:r w:rsidR="000E5FD7" w:rsidRPr="00E6111B">
        <w:rPr>
          <w:lang w:val="en-GB"/>
        </w:rPr>
        <w:t xml:space="preserve"> place of the derailed wagons along</w:t>
      </w:r>
      <w:r w:rsidR="005C59F7" w:rsidRPr="00E6111B">
        <w:rPr>
          <w:lang w:val="en-GB"/>
        </w:rPr>
        <w:t xml:space="preserve"> the </w:t>
      </w:r>
      <w:proofErr w:type="spellStart"/>
      <w:r w:rsidR="005C59F7" w:rsidRPr="00E6111B">
        <w:rPr>
          <w:lang w:val="en-GB"/>
        </w:rPr>
        <w:t>Boboshevo-Kocherinovo</w:t>
      </w:r>
      <w:proofErr w:type="spellEnd"/>
      <w:r w:rsidR="005C59F7" w:rsidRPr="00E6111B">
        <w:rPr>
          <w:lang w:val="en-GB"/>
        </w:rPr>
        <w:t xml:space="preserve"> </w:t>
      </w:r>
      <w:r w:rsidR="000E5FD7" w:rsidRPr="00E6111B">
        <w:rPr>
          <w:lang w:val="en-GB"/>
        </w:rPr>
        <w:t>inter</w:t>
      </w:r>
      <w:r w:rsidR="005C59F7" w:rsidRPr="00E6111B">
        <w:rPr>
          <w:lang w:val="en-GB"/>
        </w:rPr>
        <w:t xml:space="preserve">station, a specialised recovery device </w:t>
      </w:r>
      <w:r w:rsidR="000E5FD7" w:rsidRPr="00E6111B">
        <w:rPr>
          <w:lang w:val="en-GB"/>
        </w:rPr>
        <w:t>UNIMOG</w:t>
      </w:r>
      <w:r w:rsidR="005C59F7" w:rsidRPr="00E6111B">
        <w:rPr>
          <w:lang w:val="en-GB"/>
        </w:rPr>
        <w:t xml:space="preserve"> from the S</w:t>
      </w:r>
      <w:r w:rsidR="007F6B1A" w:rsidRPr="00E6111B">
        <w:rPr>
          <w:lang w:val="en-GB"/>
        </w:rPr>
        <w:t>ofia Restoration Service arrived</w:t>
      </w:r>
      <w:r w:rsidR="005C59F7" w:rsidRPr="00E6111B">
        <w:rPr>
          <w:lang w:val="en-GB"/>
        </w:rPr>
        <w:t xml:space="preserve"> and reconstruction work </w:t>
      </w:r>
      <w:r w:rsidR="007F6B1A" w:rsidRPr="00E6111B">
        <w:rPr>
          <w:lang w:val="en-GB"/>
        </w:rPr>
        <w:t xml:space="preserve">started </w:t>
      </w:r>
      <w:r w:rsidR="005C59F7" w:rsidRPr="00E6111B">
        <w:rPr>
          <w:lang w:val="en-GB"/>
        </w:rPr>
        <w:t>at 20:00</w:t>
      </w:r>
      <w:r w:rsidR="007F6B1A" w:rsidRPr="00E6111B">
        <w:rPr>
          <w:lang w:val="en-GB"/>
        </w:rPr>
        <w:t xml:space="preserve"> p.m.</w:t>
      </w:r>
    </w:p>
    <w:p w14:paraId="78A0FAE3" w14:textId="0BEEC740" w:rsidR="0081408A" w:rsidRPr="00E6111B" w:rsidRDefault="00F62D73" w:rsidP="0081408A">
      <w:pPr>
        <w:rPr>
          <w:lang w:val="en-GB"/>
        </w:rPr>
      </w:pPr>
      <w:r w:rsidRPr="00E6111B">
        <w:rPr>
          <w:lang w:val="en-GB"/>
        </w:rPr>
        <w:sym w:font="Symbol" w:char="F0B7"/>
      </w:r>
      <w:r w:rsidRPr="00E6111B">
        <w:rPr>
          <w:lang w:val="en-GB"/>
        </w:rPr>
        <w:t xml:space="preserve"> </w:t>
      </w:r>
      <w:r w:rsidR="0081408A" w:rsidRPr="00E6111B">
        <w:rPr>
          <w:lang w:val="en-GB"/>
        </w:rPr>
        <w:t xml:space="preserve">The non-derailed 11 wagons of IT No 50890 </w:t>
      </w:r>
      <w:proofErr w:type="gramStart"/>
      <w:r w:rsidR="0081408A" w:rsidRPr="00E6111B">
        <w:rPr>
          <w:lang w:val="en-GB"/>
        </w:rPr>
        <w:t>were moved</w:t>
      </w:r>
      <w:proofErr w:type="gramEnd"/>
      <w:r w:rsidR="0081408A" w:rsidRPr="00E6111B">
        <w:rPr>
          <w:lang w:val="en-GB"/>
        </w:rPr>
        <w:t xml:space="preserve"> to </w:t>
      </w:r>
      <w:proofErr w:type="spellStart"/>
      <w:r w:rsidR="0081408A" w:rsidRPr="00E6111B">
        <w:rPr>
          <w:lang w:val="en-GB"/>
        </w:rPr>
        <w:t>Boboshevo</w:t>
      </w:r>
      <w:proofErr w:type="spellEnd"/>
      <w:r w:rsidR="0081408A" w:rsidRPr="00E6111B">
        <w:rPr>
          <w:lang w:val="en-GB"/>
        </w:rPr>
        <w:t xml:space="preserve"> station at 19:33 p.m. with the two train locomotives. After technical inspection by a mechanic inspecting wagons and drawing up a brake mass certificate VP-11, the train dispatcher authorised the movement of the train to the station of </w:t>
      </w:r>
      <w:proofErr w:type="spellStart"/>
      <w:r w:rsidR="0081408A" w:rsidRPr="00E6111B">
        <w:rPr>
          <w:lang w:val="en-GB"/>
        </w:rPr>
        <w:t>Dupnitsa</w:t>
      </w:r>
      <w:proofErr w:type="spellEnd"/>
      <w:r w:rsidR="0081408A" w:rsidRPr="00E6111B">
        <w:rPr>
          <w:lang w:val="en-GB"/>
        </w:rPr>
        <w:t>.</w:t>
      </w:r>
    </w:p>
    <w:p w14:paraId="68078332" w14:textId="7883D7B8" w:rsidR="00F62D73" w:rsidRPr="00E6111B" w:rsidRDefault="00F62D73" w:rsidP="00F62D73">
      <w:pPr>
        <w:rPr>
          <w:lang w:val="en-GB"/>
        </w:rPr>
      </w:pPr>
      <w:r w:rsidRPr="00E6111B">
        <w:rPr>
          <w:lang w:val="en-GB"/>
        </w:rPr>
        <w:sym w:font="Symbol" w:char="F0B7"/>
      </w:r>
      <w:r w:rsidRPr="00E6111B">
        <w:rPr>
          <w:lang w:val="en-GB"/>
        </w:rPr>
        <w:t xml:space="preserve"> </w:t>
      </w:r>
      <w:r w:rsidR="0034095E" w:rsidRPr="00E6111B">
        <w:rPr>
          <w:lang w:val="en-GB"/>
        </w:rPr>
        <w:t xml:space="preserve">Following the arrival of IT No 50890 at </w:t>
      </w:r>
      <w:proofErr w:type="spellStart"/>
      <w:r w:rsidR="0034095E" w:rsidRPr="00E6111B">
        <w:rPr>
          <w:lang w:val="en-GB"/>
        </w:rPr>
        <w:t>Dupnitsa</w:t>
      </w:r>
      <w:proofErr w:type="spellEnd"/>
      <w:r w:rsidR="0034095E" w:rsidRPr="00E6111B">
        <w:rPr>
          <w:lang w:val="en-GB"/>
        </w:rPr>
        <w:t xml:space="preserve"> station, BDZ Cargo Ltd. submitted a request to the SE NRIC for the preparation of timetables and the appointment of shunting train </w:t>
      </w:r>
      <w:r w:rsidR="0034095E" w:rsidRPr="00E6111B">
        <w:rPr>
          <w:lang w:val="en-GB"/>
        </w:rPr>
        <w:lastRenderedPageBreak/>
        <w:t xml:space="preserve">locomotive No 98520055155-6 in the </w:t>
      </w:r>
      <w:r w:rsidR="007E2C7B" w:rsidRPr="00E6111B">
        <w:rPr>
          <w:lang w:val="en-GB"/>
        </w:rPr>
        <w:t xml:space="preserve">section </w:t>
      </w:r>
      <w:proofErr w:type="spellStart"/>
      <w:r w:rsidR="0034095E" w:rsidRPr="00E6111B">
        <w:rPr>
          <w:lang w:val="en-GB"/>
        </w:rPr>
        <w:t>Dupnitsa</w:t>
      </w:r>
      <w:proofErr w:type="spellEnd"/>
      <w:r w:rsidR="0034095E" w:rsidRPr="00E6111B">
        <w:rPr>
          <w:lang w:val="en-GB"/>
        </w:rPr>
        <w:t xml:space="preserve"> — </w:t>
      </w:r>
      <w:proofErr w:type="spellStart"/>
      <w:r w:rsidR="0034095E" w:rsidRPr="00E6111B">
        <w:rPr>
          <w:lang w:val="en-GB"/>
        </w:rPr>
        <w:t>Boboshevo</w:t>
      </w:r>
      <w:proofErr w:type="spellEnd"/>
      <w:r w:rsidR="0034095E" w:rsidRPr="00E6111B">
        <w:rPr>
          <w:lang w:val="en-GB"/>
        </w:rPr>
        <w:t xml:space="preserve"> — </w:t>
      </w:r>
      <w:proofErr w:type="spellStart"/>
      <w:r w:rsidR="0034095E" w:rsidRPr="00E6111B">
        <w:rPr>
          <w:lang w:val="en-GB"/>
        </w:rPr>
        <w:t>Dupnitsa</w:t>
      </w:r>
      <w:proofErr w:type="spellEnd"/>
      <w:r w:rsidR="0034095E" w:rsidRPr="00E6111B">
        <w:rPr>
          <w:lang w:val="en-GB"/>
        </w:rPr>
        <w:t xml:space="preserve">, for the carriage of derailed wagons from the </w:t>
      </w:r>
      <w:proofErr w:type="spellStart"/>
      <w:r w:rsidR="0034095E" w:rsidRPr="00E6111B">
        <w:rPr>
          <w:lang w:val="en-GB"/>
        </w:rPr>
        <w:t>Kocherinovo-Boboshevo</w:t>
      </w:r>
      <w:proofErr w:type="spellEnd"/>
      <w:r w:rsidR="0034095E" w:rsidRPr="00E6111B">
        <w:rPr>
          <w:lang w:val="en-GB"/>
        </w:rPr>
        <w:t xml:space="preserve"> station.</w:t>
      </w:r>
    </w:p>
    <w:p w14:paraId="0DCBD93B" w14:textId="048CC4CB" w:rsidR="001E2498" w:rsidRPr="00E6111B" w:rsidRDefault="00F62D73" w:rsidP="001E2498">
      <w:pPr>
        <w:rPr>
          <w:lang w:val="en-GB"/>
        </w:rPr>
      </w:pPr>
      <w:r w:rsidRPr="00E6111B">
        <w:rPr>
          <w:lang w:val="en-GB"/>
        </w:rPr>
        <w:sym w:font="Symbol" w:char="F0B7"/>
      </w:r>
      <w:r w:rsidRPr="00E6111B">
        <w:rPr>
          <w:lang w:val="en-GB"/>
        </w:rPr>
        <w:t xml:space="preserve"> </w:t>
      </w:r>
      <w:r w:rsidR="001E2498" w:rsidRPr="00E6111B">
        <w:rPr>
          <w:lang w:val="en-GB"/>
        </w:rPr>
        <w:t xml:space="preserve">By order of the train dispatcher, IT No 50993 (locomotive No 98520055155-6) was appointed in the </w:t>
      </w:r>
      <w:proofErr w:type="spellStart"/>
      <w:r w:rsidR="001E2498" w:rsidRPr="00E6111B">
        <w:rPr>
          <w:lang w:val="en-GB"/>
        </w:rPr>
        <w:t>Dupnitsa</w:t>
      </w:r>
      <w:proofErr w:type="spellEnd"/>
      <w:r w:rsidR="001E2498" w:rsidRPr="00E6111B">
        <w:rPr>
          <w:lang w:val="en-GB"/>
        </w:rPr>
        <w:t xml:space="preserve"> — </w:t>
      </w:r>
      <w:proofErr w:type="spellStart"/>
      <w:r w:rsidR="001E2498" w:rsidRPr="00E6111B">
        <w:rPr>
          <w:lang w:val="en-GB"/>
        </w:rPr>
        <w:t>Boboshevo</w:t>
      </w:r>
      <w:proofErr w:type="spellEnd"/>
      <w:r w:rsidR="001E2498" w:rsidRPr="00E6111B">
        <w:rPr>
          <w:lang w:val="en-GB"/>
        </w:rPr>
        <w:t xml:space="preserve"> section. At 20:49 </w:t>
      </w:r>
      <w:proofErr w:type="gramStart"/>
      <w:r w:rsidR="001E2498" w:rsidRPr="00E6111B">
        <w:rPr>
          <w:lang w:val="en-GB"/>
        </w:rPr>
        <w:t>p.m.</w:t>
      </w:r>
      <w:proofErr w:type="gramEnd"/>
      <w:r w:rsidR="001E2498" w:rsidRPr="00E6111B">
        <w:rPr>
          <w:lang w:val="en-GB"/>
        </w:rPr>
        <w:t xml:space="preserve"> IT No 50993 departed from to </w:t>
      </w:r>
      <w:proofErr w:type="spellStart"/>
      <w:r w:rsidR="001E2498" w:rsidRPr="00E6111B">
        <w:rPr>
          <w:lang w:val="en-GB"/>
        </w:rPr>
        <w:t>Dupnitsa</w:t>
      </w:r>
      <w:proofErr w:type="spellEnd"/>
      <w:r w:rsidR="001E2498" w:rsidRPr="00E6111B">
        <w:rPr>
          <w:lang w:val="en-GB"/>
        </w:rPr>
        <w:t xml:space="preserve"> station. Locomotive No 98520055155-6 departed to </w:t>
      </w:r>
      <w:proofErr w:type="spellStart"/>
      <w:r w:rsidR="001E2498" w:rsidRPr="00E6111B">
        <w:rPr>
          <w:lang w:val="en-GB"/>
        </w:rPr>
        <w:t>Boboshevo</w:t>
      </w:r>
      <w:proofErr w:type="spellEnd"/>
      <w:r w:rsidR="001E2498" w:rsidRPr="00E6111B">
        <w:rPr>
          <w:lang w:val="en-GB"/>
        </w:rPr>
        <w:t xml:space="preserve"> -</w:t>
      </w:r>
      <w:proofErr w:type="spellStart"/>
      <w:r w:rsidR="001E2498" w:rsidRPr="00E6111B">
        <w:rPr>
          <w:lang w:val="en-GB"/>
        </w:rPr>
        <w:t>Kocherinovo</w:t>
      </w:r>
      <w:proofErr w:type="spellEnd"/>
      <w:r w:rsidR="001E2498" w:rsidRPr="00E6111B">
        <w:rPr>
          <w:lang w:val="en-GB"/>
        </w:rPr>
        <w:t xml:space="preserve"> interstation to km 107+ 500 to collect the derailed wagons from the station</w:t>
      </w:r>
    </w:p>
    <w:p w14:paraId="7174C279" w14:textId="5CA30104" w:rsidR="00FA232F" w:rsidRPr="00E6111B" w:rsidRDefault="00F62D73" w:rsidP="00F62D73">
      <w:pPr>
        <w:rPr>
          <w:lang w:val="en-GB"/>
        </w:rPr>
      </w:pPr>
      <w:r w:rsidRPr="00E6111B">
        <w:rPr>
          <w:lang w:val="en-GB"/>
        </w:rPr>
        <w:sym w:font="Symbol" w:char="F0B7"/>
      </w:r>
      <w:r w:rsidRPr="00E6111B">
        <w:rPr>
          <w:lang w:val="en-GB"/>
        </w:rPr>
        <w:t xml:space="preserve"> </w:t>
      </w:r>
      <w:r w:rsidR="00FA232F" w:rsidRPr="00E6111B">
        <w:rPr>
          <w:lang w:val="en-GB"/>
        </w:rPr>
        <w:t xml:space="preserve">At 22:13 p.m., the first three derailed wagons with №№ 81527852130-8, 335279653308 and 31527852254-7 </w:t>
      </w:r>
      <w:proofErr w:type="gramStart"/>
      <w:r w:rsidR="00FA232F" w:rsidRPr="00E6111B">
        <w:rPr>
          <w:lang w:val="en-GB"/>
        </w:rPr>
        <w:t>were withdrawn</w:t>
      </w:r>
      <w:proofErr w:type="gramEnd"/>
      <w:r w:rsidR="00FA232F" w:rsidRPr="00E6111B">
        <w:rPr>
          <w:lang w:val="en-GB"/>
        </w:rPr>
        <w:t xml:space="preserve"> by locomotive No 98520055155-6 from the train station in </w:t>
      </w:r>
      <w:proofErr w:type="spellStart"/>
      <w:r w:rsidR="00FA232F" w:rsidRPr="00E6111B">
        <w:rPr>
          <w:lang w:val="en-GB"/>
        </w:rPr>
        <w:t>Boboshevo</w:t>
      </w:r>
      <w:proofErr w:type="spellEnd"/>
      <w:r w:rsidR="00FA232F" w:rsidRPr="00E6111B">
        <w:rPr>
          <w:lang w:val="en-GB"/>
        </w:rPr>
        <w:t>, accompanied by a shunting crew. After technical inspection by a mechanic inspecting wagons and a traffic prescription up to 25 km/h.</w:t>
      </w:r>
    </w:p>
    <w:p w14:paraId="71D8F947" w14:textId="577F3F81" w:rsidR="00657557" w:rsidRPr="00E6111B" w:rsidRDefault="00F62D73" w:rsidP="00125DE9">
      <w:pPr>
        <w:rPr>
          <w:lang w:val="en-GB"/>
        </w:rPr>
      </w:pPr>
      <w:r w:rsidRPr="00E6111B">
        <w:rPr>
          <w:lang w:val="en-GB"/>
        </w:rPr>
        <w:sym w:font="Symbol" w:char="F0B7"/>
      </w:r>
      <w:r w:rsidRPr="00E6111B">
        <w:rPr>
          <w:lang w:val="en-GB"/>
        </w:rPr>
        <w:t xml:space="preserve"> </w:t>
      </w:r>
      <w:r w:rsidR="00657557" w:rsidRPr="00E6111B">
        <w:rPr>
          <w:lang w:val="en-GB"/>
        </w:rPr>
        <w:t>By o</w:t>
      </w:r>
      <w:r w:rsidR="00125DE9" w:rsidRPr="00E6111B">
        <w:rPr>
          <w:lang w:val="en-GB"/>
        </w:rPr>
        <w:t>rder of the train dispatcher, IT</w:t>
      </w:r>
      <w:r w:rsidR="00657557" w:rsidRPr="00E6111B">
        <w:rPr>
          <w:lang w:val="en-GB"/>
        </w:rPr>
        <w:t xml:space="preserve"> No 50898 was appointed (locomotive No 98520055155-6) for the carriage </w:t>
      </w:r>
      <w:r w:rsidR="00125DE9" w:rsidRPr="00E6111B">
        <w:rPr>
          <w:lang w:val="en-GB"/>
        </w:rPr>
        <w:t xml:space="preserve">of the derailed three wagons </w:t>
      </w:r>
      <w:r w:rsidR="00657557" w:rsidRPr="00E6111B">
        <w:rPr>
          <w:lang w:val="en-GB"/>
        </w:rPr>
        <w:t xml:space="preserve">No 81527852130-8, 33527965338 and 31527852254-7 to the station of </w:t>
      </w:r>
      <w:proofErr w:type="spellStart"/>
      <w:r w:rsidR="00657557" w:rsidRPr="00E6111B">
        <w:rPr>
          <w:lang w:val="en-GB"/>
        </w:rPr>
        <w:t>Dupnitsa</w:t>
      </w:r>
      <w:proofErr w:type="spellEnd"/>
      <w:r w:rsidR="00125DE9" w:rsidRPr="00E6111B">
        <w:rPr>
          <w:lang w:val="en-GB"/>
        </w:rPr>
        <w:t>.</w:t>
      </w:r>
    </w:p>
    <w:p w14:paraId="28B4012A" w14:textId="66D9C217" w:rsidR="00F62D73" w:rsidRPr="00E6111B" w:rsidRDefault="00F62D73" w:rsidP="00F62D73">
      <w:pPr>
        <w:rPr>
          <w:lang w:val="en-GB"/>
        </w:rPr>
      </w:pPr>
      <w:r w:rsidRPr="00E6111B">
        <w:rPr>
          <w:lang w:val="en-GB"/>
        </w:rPr>
        <w:sym w:font="Symbol" w:char="F0B7"/>
      </w:r>
      <w:r w:rsidRPr="00E6111B">
        <w:rPr>
          <w:lang w:val="en-GB"/>
        </w:rPr>
        <w:t xml:space="preserve"> </w:t>
      </w:r>
      <w:r w:rsidR="00410D23" w:rsidRPr="00E6111B">
        <w:rPr>
          <w:lang w:val="en-GB"/>
        </w:rPr>
        <w:t xml:space="preserve">IT No 50898 departed from </w:t>
      </w:r>
      <w:proofErr w:type="spellStart"/>
      <w:r w:rsidR="00410D23" w:rsidRPr="00E6111B">
        <w:rPr>
          <w:lang w:val="en-GB"/>
        </w:rPr>
        <w:t>Boboshevo</w:t>
      </w:r>
      <w:proofErr w:type="spellEnd"/>
      <w:r w:rsidR="00410D23" w:rsidRPr="00E6111B">
        <w:rPr>
          <w:lang w:val="en-GB"/>
        </w:rPr>
        <w:t xml:space="preserve"> station at 22:26 </w:t>
      </w:r>
      <w:r w:rsidR="0026570B" w:rsidRPr="00E6111B">
        <w:rPr>
          <w:lang w:val="en-GB"/>
        </w:rPr>
        <w:t xml:space="preserve">p.m., </w:t>
      </w:r>
      <w:r w:rsidR="00410D23" w:rsidRPr="00E6111B">
        <w:rPr>
          <w:lang w:val="en-GB"/>
        </w:rPr>
        <w:t xml:space="preserve">and arrived at </w:t>
      </w:r>
      <w:proofErr w:type="spellStart"/>
      <w:r w:rsidR="00410D23" w:rsidRPr="00E6111B">
        <w:rPr>
          <w:lang w:val="en-GB"/>
        </w:rPr>
        <w:t>Dupnitsa</w:t>
      </w:r>
      <w:proofErr w:type="spellEnd"/>
      <w:r w:rsidR="00410D23" w:rsidRPr="00E6111B">
        <w:rPr>
          <w:lang w:val="en-GB"/>
        </w:rPr>
        <w:t xml:space="preserve"> station at</w:t>
      </w:r>
      <w:r w:rsidR="0026570B" w:rsidRPr="00E6111B">
        <w:rPr>
          <w:lang w:val="en-GB"/>
        </w:rPr>
        <w:t xml:space="preserve"> 23</w:t>
      </w:r>
      <w:r w:rsidR="00410D23" w:rsidRPr="00E6111B">
        <w:rPr>
          <w:lang w:val="en-GB"/>
        </w:rPr>
        <w:t>:11 p.m</w:t>
      </w:r>
      <w:r w:rsidR="0026570B" w:rsidRPr="00E6111B">
        <w:rPr>
          <w:lang w:val="en-GB"/>
        </w:rPr>
        <w:t>.</w:t>
      </w:r>
    </w:p>
    <w:p w14:paraId="074A84BE" w14:textId="222AD771" w:rsidR="00F62D73" w:rsidRPr="00E6111B" w:rsidRDefault="00F62D73" w:rsidP="00F62D73">
      <w:pPr>
        <w:rPr>
          <w:lang w:val="en-GB"/>
        </w:rPr>
      </w:pPr>
      <w:r w:rsidRPr="00E6111B">
        <w:rPr>
          <w:lang w:val="en-GB"/>
        </w:rPr>
        <w:sym w:font="Symbol" w:char="F0B7"/>
      </w:r>
      <w:r w:rsidRPr="00E6111B">
        <w:rPr>
          <w:lang w:val="en-GB"/>
        </w:rPr>
        <w:t xml:space="preserve"> </w:t>
      </w:r>
      <w:r w:rsidR="00822996" w:rsidRPr="00E6111B">
        <w:rPr>
          <w:lang w:val="en-GB"/>
        </w:rPr>
        <w:t xml:space="preserve">At 23:58 p.m. IT No 50999 (locomotive No 98520055155-6) departed from </w:t>
      </w:r>
      <w:proofErr w:type="spellStart"/>
      <w:r w:rsidR="00822996" w:rsidRPr="00E6111B">
        <w:rPr>
          <w:lang w:val="en-GB"/>
        </w:rPr>
        <w:t>Dupnitsa</w:t>
      </w:r>
      <w:proofErr w:type="spellEnd"/>
      <w:r w:rsidR="00822996" w:rsidRPr="00E6111B">
        <w:rPr>
          <w:lang w:val="en-GB"/>
        </w:rPr>
        <w:t xml:space="preserve"> station to </w:t>
      </w:r>
      <w:proofErr w:type="spellStart"/>
      <w:r w:rsidR="00822996" w:rsidRPr="00E6111B">
        <w:rPr>
          <w:lang w:val="en-GB"/>
        </w:rPr>
        <w:t>Boboshevo</w:t>
      </w:r>
      <w:proofErr w:type="spellEnd"/>
      <w:r w:rsidR="00822996" w:rsidRPr="00E6111B">
        <w:rPr>
          <w:lang w:val="en-GB"/>
        </w:rPr>
        <w:t xml:space="preserve"> station, to move the remaining two derailed wagons No 31527851994-9 and No 82527851614-1. From the interstation of </w:t>
      </w:r>
      <w:proofErr w:type="spellStart"/>
      <w:r w:rsidR="00822996" w:rsidRPr="00E6111B">
        <w:rPr>
          <w:lang w:val="en-GB"/>
        </w:rPr>
        <w:t>Kocherinovo</w:t>
      </w:r>
      <w:proofErr w:type="spellEnd"/>
      <w:r w:rsidR="00822996" w:rsidRPr="00E6111B">
        <w:rPr>
          <w:lang w:val="en-GB"/>
        </w:rPr>
        <w:t xml:space="preserve"> — </w:t>
      </w:r>
      <w:proofErr w:type="spellStart"/>
      <w:r w:rsidR="00822996" w:rsidRPr="00E6111B">
        <w:rPr>
          <w:lang w:val="en-GB"/>
        </w:rPr>
        <w:t>Boboshevo</w:t>
      </w:r>
      <w:proofErr w:type="spellEnd"/>
      <w:r w:rsidR="00822996" w:rsidRPr="00E6111B">
        <w:rPr>
          <w:lang w:val="en-GB"/>
        </w:rPr>
        <w:t xml:space="preserve">, the derailed wagons were drawn individually to </w:t>
      </w:r>
      <w:proofErr w:type="spellStart"/>
      <w:r w:rsidR="00822996" w:rsidRPr="00E6111B">
        <w:rPr>
          <w:lang w:val="en-GB"/>
        </w:rPr>
        <w:t>Boboshevo</w:t>
      </w:r>
      <w:proofErr w:type="spellEnd"/>
      <w:r w:rsidR="00822996" w:rsidRPr="00E6111B">
        <w:rPr>
          <w:lang w:val="en-GB"/>
        </w:rPr>
        <w:t xml:space="preserve"> station with locomotive No 98520055155-6, accompanied by a shunting crew with caution.</w:t>
      </w:r>
    </w:p>
    <w:p w14:paraId="095C2EB1" w14:textId="6CD3CCA8" w:rsidR="00BA6C1D" w:rsidRPr="00E6111B" w:rsidRDefault="00F62D73" w:rsidP="003C4326">
      <w:pPr>
        <w:rPr>
          <w:lang w:val="en-GB"/>
        </w:rPr>
      </w:pPr>
      <w:r w:rsidRPr="00E6111B">
        <w:rPr>
          <w:lang w:val="en-GB"/>
        </w:rPr>
        <w:sym w:font="Symbol" w:char="F0B7"/>
      </w:r>
      <w:r w:rsidRPr="00E6111B">
        <w:rPr>
          <w:lang w:val="en-GB"/>
        </w:rPr>
        <w:t xml:space="preserve"> </w:t>
      </w:r>
      <w:r w:rsidR="003C4326" w:rsidRPr="00E6111B">
        <w:rPr>
          <w:lang w:val="en-GB"/>
        </w:rPr>
        <w:t xml:space="preserve">The last derailed wagon No. 82527851614-1 </w:t>
      </w:r>
      <w:proofErr w:type="gramStart"/>
      <w:r w:rsidR="003C4326" w:rsidRPr="00E6111B">
        <w:rPr>
          <w:lang w:val="en-GB"/>
        </w:rPr>
        <w:t>was lifted</w:t>
      </w:r>
      <w:proofErr w:type="gramEnd"/>
      <w:r w:rsidR="003C4326" w:rsidRPr="00E6111B">
        <w:rPr>
          <w:lang w:val="en-GB"/>
        </w:rPr>
        <w:t xml:space="preserve"> at 04:05 a.m., which was pulled from the station to </w:t>
      </w:r>
      <w:proofErr w:type="spellStart"/>
      <w:r w:rsidR="003C4326" w:rsidRPr="00E6111B">
        <w:rPr>
          <w:lang w:val="en-GB"/>
        </w:rPr>
        <w:t>Boboshevo</w:t>
      </w:r>
      <w:proofErr w:type="spellEnd"/>
      <w:r w:rsidR="003C4326" w:rsidRPr="00E6111B">
        <w:rPr>
          <w:lang w:val="en-GB"/>
        </w:rPr>
        <w:t xml:space="preserve"> station at 04:40 a.m. on 01.08.2021</w:t>
      </w:r>
      <w:r w:rsidR="00BA6C1D" w:rsidRPr="00E6111B">
        <w:rPr>
          <w:lang w:val="en-GB"/>
        </w:rPr>
        <w:br w:type="page"/>
      </w:r>
    </w:p>
    <w:p w14:paraId="3078001D" w14:textId="0609815F" w:rsidR="00BA6C1D" w:rsidRPr="00E6111B" w:rsidRDefault="00CF05EB" w:rsidP="0059562B">
      <w:pPr>
        <w:pStyle w:val="ab"/>
        <w:numPr>
          <w:ilvl w:val="0"/>
          <w:numId w:val="30"/>
        </w:numPr>
        <w:ind w:firstLine="349"/>
        <w:rPr>
          <w:b/>
          <w:bCs/>
          <w:sz w:val="28"/>
          <w:szCs w:val="22"/>
          <w:lang w:val="en-GB"/>
        </w:rPr>
      </w:pPr>
      <w:r w:rsidRPr="00E6111B">
        <w:rPr>
          <w:b/>
          <w:bCs/>
          <w:sz w:val="28"/>
          <w:szCs w:val="22"/>
          <w:lang w:val="en-GB"/>
        </w:rPr>
        <w:lastRenderedPageBreak/>
        <w:t>Analysis of the event</w:t>
      </w:r>
    </w:p>
    <w:p w14:paraId="06A91AC7" w14:textId="18F20FF2" w:rsidR="008C0832" w:rsidRPr="00E6111B" w:rsidRDefault="00F16EBF" w:rsidP="0059562B">
      <w:pPr>
        <w:pStyle w:val="ab"/>
        <w:numPr>
          <w:ilvl w:val="1"/>
          <w:numId w:val="30"/>
        </w:numPr>
        <w:spacing w:before="120"/>
        <w:ind w:left="788" w:hanging="79"/>
        <w:contextualSpacing w:val="0"/>
        <w:rPr>
          <w:i/>
          <w:iCs/>
          <w:lang w:val="en-GB"/>
        </w:rPr>
      </w:pPr>
      <w:r w:rsidRPr="00E6111B">
        <w:rPr>
          <w:i/>
          <w:iCs/>
          <w:lang w:val="en-GB"/>
        </w:rPr>
        <w:t>Participation and responsibilities of the entities, involved in the event</w:t>
      </w:r>
      <w:r w:rsidR="0058734C" w:rsidRPr="00E6111B">
        <w:rPr>
          <w:i/>
          <w:iCs/>
          <w:lang w:val="en-GB"/>
        </w:rPr>
        <w:t>:</w:t>
      </w:r>
    </w:p>
    <w:p w14:paraId="2074E749" w14:textId="78C1C178" w:rsidR="008C0832" w:rsidRPr="00E6111B" w:rsidRDefault="003B5E58" w:rsidP="00DE18E4">
      <w:pPr>
        <w:pStyle w:val="ab"/>
        <w:numPr>
          <w:ilvl w:val="2"/>
          <w:numId w:val="30"/>
        </w:numPr>
        <w:ind w:left="709" w:firstLine="0"/>
        <w:contextualSpacing w:val="0"/>
        <w:rPr>
          <w:i/>
          <w:iCs/>
          <w:lang w:val="en-GB"/>
        </w:rPr>
      </w:pPr>
      <w:r w:rsidRPr="00E6111B">
        <w:rPr>
          <w:i/>
          <w:iCs/>
          <w:lang w:val="en-GB"/>
        </w:rPr>
        <w:t>Railway undertaking</w:t>
      </w:r>
      <w:r w:rsidR="008C0832" w:rsidRPr="00E6111B">
        <w:rPr>
          <w:i/>
          <w:iCs/>
          <w:lang w:val="en-GB"/>
        </w:rPr>
        <w:t>.</w:t>
      </w:r>
    </w:p>
    <w:p w14:paraId="1AA242E1" w14:textId="70F4DB1E" w:rsidR="008867AB" w:rsidRPr="00E6111B" w:rsidRDefault="003B5E58" w:rsidP="008867AB">
      <w:pPr>
        <w:pStyle w:val="ab"/>
        <w:numPr>
          <w:ilvl w:val="3"/>
          <w:numId w:val="30"/>
        </w:numPr>
        <w:contextualSpacing w:val="0"/>
        <w:rPr>
          <w:i/>
          <w:iCs/>
          <w:lang w:val="en-GB"/>
        </w:rPr>
      </w:pPr>
      <w:r w:rsidRPr="00E6111B">
        <w:rPr>
          <w:i/>
          <w:iCs/>
          <w:lang w:val="en-GB"/>
        </w:rPr>
        <w:t>Analysis of the train movement</w:t>
      </w:r>
      <w:r w:rsidR="008867AB" w:rsidRPr="00E6111B">
        <w:rPr>
          <w:i/>
          <w:iCs/>
          <w:lang w:val="en-GB"/>
        </w:rPr>
        <w:t>.</w:t>
      </w:r>
    </w:p>
    <w:p w14:paraId="372BBBEC" w14:textId="7C7A837A" w:rsidR="00CD65BC" w:rsidRPr="00E6111B" w:rsidRDefault="001C2995" w:rsidP="00CD65BC">
      <w:pPr>
        <w:tabs>
          <w:tab w:val="left" w:pos="993"/>
        </w:tabs>
        <w:rPr>
          <w:bCs/>
          <w:lang w:val="en-GB"/>
        </w:rPr>
      </w:pPr>
      <w:r w:rsidRPr="00E6111B">
        <w:rPr>
          <w:noProof/>
          <w:lang w:val="bg-BG" w:eastAsia="bg-BG"/>
        </w:rPr>
        <mc:AlternateContent>
          <mc:Choice Requires="wpg">
            <w:drawing>
              <wp:anchor distT="0" distB="0" distL="114300" distR="114300" simplePos="0" relativeHeight="251718656" behindDoc="0" locked="0" layoutInCell="1" allowOverlap="1" wp14:anchorId="3AE9E781" wp14:editId="0221293B">
                <wp:simplePos x="0" y="0"/>
                <wp:positionH relativeFrom="column">
                  <wp:posOffset>838625</wp:posOffset>
                </wp:positionH>
                <wp:positionV relativeFrom="page">
                  <wp:posOffset>1838325</wp:posOffset>
                </wp:positionV>
                <wp:extent cx="4000710" cy="2024380"/>
                <wp:effectExtent l="0" t="0" r="0" b="0"/>
                <wp:wrapTopAndBottom/>
                <wp:docPr id="82" name="Group 82"/>
                <wp:cNvGraphicFramePr/>
                <a:graphic xmlns:a="http://schemas.openxmlformats.org/drawingml/2006/main">
                  <a:graphicData uri="http://schemas.microsoft.com/office/word/2010/wordprocessingGroup">
                    <wpg:wgp>
                      <wpg:cNvGrpSpPr/>
                      <wpg:grpSpPr>
                        <a:xfrm>
                          <a:off x="0" y="0"/>
                          <a:ext cx="4000710" cy="2024380"/>
                          <a:chOff x="656310" y="447674"/>
                          <a:chExt cx="4649758" cy="2352677"/>
                        </a:xfrm>
                      </wpg:grpSpPr>
                      <wps:wsp>
                        <wps:cNvPr id="100" name="Text Box 100"/>
                        <wps:cNvSpPr txBox="1"/>
                        <wps:spPr>
                          <a:xfrm>
                            <a:off x="656310" y="2443017"/>
                            <a:ext cx="4649758" cy="357334"/>
                          </a:xfrm>
                          <a:prstGeom prst="rect">
                            <a:avLst/>
                          </a:prstGeom>
                          <a:solidFill>
                            <a:schemeClr val="lt1"/>
                          </a:solidFill>
                          <a:ln w="6350">
                            <a:noFill/>
                          </a:ln>
                        </wps:spPr>
                        <wps:txbx>
                          <w:txbxContent>
                            <w:p w14:paraId="206221AE" w14:textId="4DAB231D" w:rsidR="0064719A" w:rsidRPr="00692BC1" w:rsidRDefault="0064719A" w:rsidP="001C2995">
                              <w:pPr>
                                <w:ind w:firstLine="0"/>
                                <w:jc w:val="center"/>
                                <w:rPr>
                                  <w:b/>
                                  <w:bCs/>
                                  <w:lang w:val="bg-BG"/>
                                </w:rPr>
                              </w:pPr>
                              <w:r>
                                <w:rPr>
                                  <w:b/>
                                  <w:bCs/>
                                </w:rPr>
                                <w:t>Fig</w:t>
                              </w:r>
                              <w:r w:rsidRPr="00692BC1">
                                <w:rPr>
                                  <w:b/>
                                  <w:bCs/>
                                  <w:lang w:val="bg-BG"/>
                                </w:rPr>
                                <w:t xml:space="preserve">. </w:t>
                              </w:r>
                              <w:r>
                                <w:rPr>
                                  <w:b/>
                                  <w:bCs/>
                                  <w:lang w:val="bg-BG"/>
                                </w:rPr>
                                <w:t>4.1</w:t>
                              </w:r>
                              <w:r w:rsidRPr="00692BC1">
                                <w:rPr>
                                  <w:b/>
                                  <w:bCs/>
                                  <w:lang w:val="bg-BG"/>
                                </w:rPr>
                                <w:t>.</w:t>
                              </w:r>
                              <w:r>
                                <w:rPr>
                                  <w:b/>
                                  <w:bCs/>
                                  <w:lang w:val="bg-BG"/>
                                </w:rPr>
                                <w:t xml:space="preserve"> </w:t>
                              </w:r>
                              <w:r>
                                <w:rPr>
                                  <w:b/>
                                  <w:bCs/>
                                </w:rPr>
                                <w:t>Schedule of movement of IT</w:t>
                              </w:r>
                              <w:r>
                                <w:rPr>
                                  <w:b/>
                                  <w:bCs/>
                                  <w:lang w:val="bg-BG"/>
                                </w:rPr>
                                <w:t xml:space="preserve"> № 50890.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1" name="Picture 101"/>
                          <pic:cNvPicPr>
                            <a:picLocks noChangeAspect="1"/>
                          </pic:cNvPicPr>
                        </pic:nvPicPr>
                        <pic:blipFill rotWithShape="1">
                          <a:blip r:embed="rId29" cstate="print">
                            <a:extLst>
                              <a:ext uri="{28A0092B-C50C-407E-A947-70E740481C1C}">
                                <a14:useLocalDpi xmlns:a14="http://schemas.microsoft.com/office/drawing/2010/main" val="0"/>
                              </a:ext>
                            </a:extLst>
                          </a:blip>
                          <a:srcRect l="8620" t="7029" r="25288" b="73100"/>
                          <a:stretch/>
                        </pic:blipFill>
                        <pic:spPr>
                          <a:xfrm>
                            <a:off x="656310" y="447674"/>
                            <a:ext cx="4649758" cy="19812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E9E781" id="Group 82" o:spid="_x0000_s1060" style="position:absolute;left:0;text-align:left;margin-left:66.05pt;margin-top:144.75pt;width:315pt;height:159.4pt;z-index:251718656;mso-position-vertical-relative:page;mso-width-relative:margin;mso-height-relative:margin" coordorigin="6563,4476" coordsize="46497,23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McDNIrZHNAC0UUUAFFFNbzM/KBQA6iiigAooooAKKKKACiiigAooooAbMwVMsaVPuL9KZcIXTAN&#10;PThFHtQAtFFFABRRRQAVl6w2912H1/pWoeeKydaiAdME9+/0oA8t+DgRvjJqAef5v7Jcbfq6V7NG&#10;xZAxFeH/AAbZh8c9SRs5/sVivt++i/xr3IYxwKACiiigAooooAKKKKACiiigAooooAKKKKACiiig&#10;AoooLY60AFFAOea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aWfdgLxTqACiiigAooooAKKKKACiiigCM3GLsWuw8x7t349KkppQFt3f6U6gAooooAKKKKACiii&#10;gAooooAKKKKACiiigAopryFSABSqSRk0ALRRRQAUUUUAFFFFABRRRQAUUUUANl+5Sp9wfSmXDlI8&#10;gU6M5RT/ALNADqKKKACiiigAPSsfXusZ/wB7+lbB6Vl6+5Cxrjru/pVRlylRlynlfwjmDfGvUImk&#10;XcdIbC/9toq9mg/1Kf7orxP4WwIvx6uZB97+y3/9GR17ZEAIlA/u1JI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shIXIpUHyg47UkoLJgNilT7g+lAC0UUUAFFFFAA3SszXCfLQ/X+laZ6Vma&#10;7/q0/H+lA1Kx5N8PVSL48w7z97R5gv8A30le024IgjB/uD+VeL+AIYf+F8wnB/5BExX/AL6SvaYP&#10;9Sn+6P5UCHUUUUAMYu0m0L8v96ngYG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ms7BwoU/WgB1FFFABRRRQAUUUUAFFFFABRRRQAUUUUAFFFFABRRRQAUU&#10;UUAFFFFABRRRQAUUUUAFFFFABRRRQAUUUUAFFFFABTIf4vrT6jgdXBIBHzd6AJKKKKACiiigAPSs&#10;7Xty2i+8gFaNZ/iEg2i4/wCegoGnY8bFzF/wvXQQRnN5Jt/78SV7mn3a8GkFtD8cvDsjhvmvGK/j&#10;DIK94icMuKCIy5h1FFFB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RwJtLHP8AFUlRwOrbtp/ioAkooooAKKKKAA9KztcG602g/Nu3L74rRqhr&#10;X/Ht+NBcNZWPEr+2mb41eHpEG5Y9R+bnovlSV71GoAyBXhc0xX4yaKpHH24/+i3r3VMbeKDKLT2F&#10;ooooKCiiigAooooAKKKKACiiigAooooAKKKKACiiigAooooAKKKKACiiigAooooAKKKKACiiigAo&#10;oooAKKKKACiiigAbOOKRM45paKACiiigAooooAKKKKACiiigAooz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Rl3DaelKqhVCqOBxRRQAUUUUAFFFFABRRRQAUUUUAFF&#10;FFABRRRQAUUUUAFFFFABRRRQAUUUUAFFFFABUcIVchFxzzUlRWocbt/96gCWiiigAooooAKp6r/x&#10;7NVyqOtZ+xsQaC6fxo8V13J+LmgANt/4m0f8iR+te7oAEAFeEeIBn4t+H/8AsNQfzI/rXutuxeBH&#10;I+8oNBhTH0UUUGg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Mh/i+tPqODeAd645oAkooooAKKKKACqOsoj2rb6vVn68WFn8o6uBQXT+NHiuvTG&#10;H4reHzjj+2oN3/fX/wBavd7eMwwJEx+6oFeDeKSV+J3hx3/6DFuJPrvxXvNuzNBGzHkoCfyoMoy5&#10;h9FFFBQUUUUAFFFFABRRRQAUUUUAFFFFABRRRQAUUUUAFFFFABRRRQAUUUUAFFFFABRRRQAUUUUA&#10;FFFFABRRRQAUUUUAFFNG7dT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jgcMTx3qSq9owYtg/xUAWKKKKACiiigAqlq7BbViRV2qesKDZyZFBVP40eJ+IryOL4n&#10;6AkiqWbXLcfN0+/XulrkWsYP/PNf5V4H4yiLfEvw6ueviC0/9GCvoBTuGaDOPL0Ciiigo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M0Zz0oYZGKRQQMG&#10;gBajtwi7lU/xVJUVvGqlmHrQBLkdM0U0qS2adQAUUUUAFU9W/wCPKSrlUNc3/Y22mgun8aPEvGuT&#10;8QNBZRhk1i1yf9rzV5r3qP8A1a/7teB+OEcePtFO7P8AxO7Xp/11Wve7ckwIT/dFBhT2uPooooNA&#10;JxyaAcjNBGeDQBgYoAKKKKACiiigAooooAKKKKACiiigAooooAKKKKACiiigAooooAKKKAQeh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jhuFmOFWpKACiiigAooooAKKKKACiiigAooooAKKKKACi&#10;iigAoJA60UFd3WgAooHHFFABRRRQAUUUUAFQ27RmWRVTDbvmqaq9sD9snz6j+VAFiiiigAooooAK&#10;p6t/x5yGrlU9W/48HNBUX7yPB/irJNB4o0kg7sa3a5Hr+8FfQNvH5NvHFn7qgfpXgXxTngi8S6U8&#10;iZ/4nVt/D28wH+QNe+W2/wCzR+Z97YN35UGNPsSUUUUGgUUUUAFFFFABRRRQAjNt7UoORmjGe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r23/H5P9R/KrFQwIy3Mrkc&#10;NjbQBNRRRQAUUUUAB6VS1Q5sXq7VPViVs32rQVBXkjwn4u24PiDTgONurQEZ/wB6voCD/Upz/CP5&#10;V88/Gu6Nrq+n3KHdjVofl/M/0r6HQBUCj0qpR5TGmLRRRUmgUUUUARqZN2D0+lSZB6GikVdpzmgB&#10;aKKKACimqxLMMdKd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EZGKaEA5p1F&#10;ABRRRQAUUUUAFFFFABRRRQAUUUUAFFFFABRRRQAFd3WgccUUUAFFFFABRRRQAUUUUAFFFFABRRRQ&#10;AUUUUAFFFFABRRRQAUUUUAFFFFABRRRQAUUUUAFFFFABUSjFxnjpUtV4ObyTMfKjG7PWgCxRRRQA&#10;UUUUAFVdQ/492q1VXUMC0Z2OBQVD4keE/HAkPFg/8vcZ/wA/jXvyDCAYr57+PztHHvhP3bhDn0Ge&#10;tfQkfCCgxpjqKKKDQKKKKACiiigAooooAR9xX5aREYclj9Kd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GqL53mqeowR61JUSOxm2lCBjqaAJaKKKACiiigAPSq98V+yP&#10;5gytWD0qrqGPsTUAviR4X8eYkWwuDt7j+de/DpXgP7Qdv5mlXCsR94V75EuyJU9FxQZ0x1FFFBoF&#10;FFFABRRRQAUUUUAFFFFABRRRQAUUUUAFFNZSTmnUAFFFFABRRRQAUUUUAFFBbHWgHPN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Qo0hucN021NUQQi63/7NAEtFFFABRRRQAHpVXUP+PNqtHpVe65tmyKAXxI8J+P8AMp0u&#10;5DHd02/nXvqHKCvAv2g7eP8Asi5wx7fzr3q2GLdADn5apxcTOnuSUUUVJoFFRoMPnNOLHdigB1FF&#10;FABRRRQAUUUUAFFFFABRRRQAU189qdRQADpRRRQAUUUUAFFFFAAQD1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Q&#10;or/ad7Pxtxtqamf8tvwoAfRRRQAUUUUAB6c1Xv8A/j1by+tWD0qvc/8AHu1AdTwf4/yeTpU3y5w/&#10;9DXvWnv5lhDJj70Sn9K8J/aIj3aPcMq/dYH+Y/rXuejP5mkWsn963Q/oKpybM6ZZoooqTQKKKKAC&#10;iiigAooooAKKKKACiiigAooooAKKKasiuSB2oAd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YHXFFF&#10;ABRRRQAUUUUAFFFFABRRRQAUUUUAFFFFABRRRQAUYx0FFNZudoPNADqKFzjmigAooooAKivP9Qal&#10;qO7BMBwKAPCf2gESfR7pGbGR/CfY17V4UP8AxS2m/wDYPh/9AFeMfHpFOiXYAx8oyx7fMK9i8ChV&#10;8E6OqsWH9l2/zHv+7Wqly9DOmatFFFSaBRRRQAUUUUAFFFFABRRRQAUUUUAFFFFABRRRQAUUUUAF&#10;FFFABRRRQAU0eZn5gMU6igAooooAKKKKAAnAzSKxPWl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pi8yZp9MHMm6gB9FFFABRRRQAVHdPth&#10;YipD0qvdbvs7bVyfSgDxP482zHQb0q2flHf/AGhXr3gMMPA+jBhz/Zdv/wCi1ryP49s40W6VTwww&#10;38/6V6t8M5Xn+HGgzSNuZtGtSzev7paDOmblFFFBoFFFGR0zQAUUUUAFFFFABRRTSJBzu/SgBdwz&#10;ilpoAPJPNOoAKKKKACiijOe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UZO2WpKjwC/wAx&#10;oAkByM0UDgcUUAFFFFABUdyrGI7BzUlNl+5QB4n8egE0K4kbo2R9PlNenfChxJ8L/Dki9G0O0P8A&#10;5BWvNfjrCkmj3DpxwQu71wa9I+Eef+FV+G93X+w7X/0UtBnTOiooooNApCuW3ZpaKAGsxBwKdRgH&#10;qKKACiiigApGJAyKWkYEjAoAQDd82adQowMUUAFFFFAAeRikVdvel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jf/AFtSVFL/AKygCRPu0tFFABRRRQAU2X7lOpsn3cUAeLfHdtuhzJn5t3H5&#10;H+telfCXb/wqzw3t/wCgHa/+ilrzT49jfocz5/i/oa9G+DL7vhP4a/7AVrj/AL9LQZ0zpqKKKDQK&#10;KKKACiiigAprbs8Zp1FADXz2pw6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AeeKAu3pRRQAUUUUAFFFF&#10;ABRRRQAVUv3K3NvhC2ZwOO3B5q3VDVGZbq1Ctj/SB/JqF8VgLqDauB6n+dOpqElMgev86I2Zs7lx&#10;zQgHUUUUAFNcE9BTqKAPIPjPOP7GuSB6H8jmu2+DEyy/Czw+wB/5BcKfiIx/hXDfG1VGh3ATjdjn&#10;8ef0zXZ/A1DH8KPD6PJub+zoj/44M/rVSjymdM6+iiipNApAwLbaWjAB3YoAKKKKACiiigAoJA60&#10;U19rDFADgc9KKRBhcYp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xjoKKKKACiiigAooooAKKKKACiiigAoooo&#10;AKKKKACiiigAooooAKKKKACiiigAooooAKKKKACiiigAqG8RnRQo/jBqaobvzNi+Uf4xQBMM45oo&#10;GccmigAooooAKKKKAPKfjJg6FeZH/LM1vfs+s5+FGguyYzaSKPwkasD4ycaHdD/YP8q3v2emjPwn&#10;0URg/wCpfP4SPQZ0zt2cg4pWYjpS4HpRjPUUGgA5GaKKKACiiigAooooAKarknFOpqqQc0AOoooo&#10;AKKKKACiiigAooooAKKKKACmlG8zeH/Cn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">
                <v:shape id="Text Box 100" o:spid="_x0000_s1061" type="#_x0000_t202" style="position:absolute;left:6563;top:24430;width:46497;height:3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A//scA&#10;AADcAAAADwAAAGRycy9kb3ducmV2LnhtbESPS2vDQAyE74H+h0WFXkqybkOT4GQTSumL3hrnQW7C&#10;q9qmXq3xbm3n30eHQm4SM5r5tNoMrlYdtaHybOBhkoAizr2tuDCwy97GC1AhIlusPZOBMwXYrG9G&#10;K0yt7/mbum0slIRwSNFAGWOTah3ykhyGiW+IRfvxrcMoa1to22Iv4a7Wj0ky0w4rloYSG3opKf/d&#10;/jkDp/vi+BWG930/fZo2rx9dNj/YzJi72+F5CSrSEK/m/+tPK/iJ4MszMoFe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wP/7HAAAA3AAAAA8AAAAAAAAAAAAAAAAAmAIAAGRy&#10;cy9kb3ducmV2LnhtbFBLBQYAAAAABAAEAPUAAACMAwAAAAA=&#10;" fillcolor="white [3201]" stroked="f" strokeweight=".5pt">
                  <v:textbox>
                    <w:txbxContent>
                      <w:p w14:paraId="206221AE" w14:textId="4DAB231D" w:rsidR="0064719A" w:rsidRPr="00692BC1" w:rsidRDefault="0064719A" w:rsidP="001C2995">
                        <w:pPr>
                          <w:ind w:firstLine="0"/>
                          <w:jc w:val="center"/>
                          <w:rPr>
                            <w:b/>
                            <w:bCs/>
                            <w:lang w:val="bg-BG"/>
                          </w:rPr>
                        </w:pPr>
                        <w:r>
                          <w:rPr>
                            <w:b/>
                            <w:bCs/>
                          </w:rPr>
                          <w:t>Fig</w:t>
                        </w:r>
                        <w:r w:rsidRPr="00692BC1">
                          <w:rPr>
                            <w:b/>
                            <w:bCs/>
                            <w:lang w:val="bg-BG"/>
                          </w:rPr>
                          <w:t xml:space="preserve">. </w:t>
                        </w:r>
                        <w:r>
                          <w:rPr>
                            <w:b/>
                            <w:bCs/>
                            <w:lang w:val="bg-BG"/>
                          </w:rPr>
                          <w:t>4.1</w:t>
                        </w:r>
                        <w:r w:rsidRPr="00692BC1">
                          <w:rPr>
                            <w:b/>
                            <w:bCs/>
                            <w:lang w:val="bg-BG"/>
                          </w:rPr>
                          <w:t>.</w:t>
                        </w:r>
                        <w:r>
                          <w:rPr>
                            <w:b/>
                            <w:bCs/>
                            <w:lang w:val="bg-BG"/>
                          </w:rPr>
                          <w:t xml:space="preserve"> </w:t>
                        </w:r>
                        <w:r>
                          <w:rPr>
                            <w:b/>
                            <w:bCs/>
                          </w:rPr>
                          <w:t>Schedule of movement of IT</w:t>
                        </w:r>
                        <w:r>
                          <w:rPr>
                            <w:b/>
                            <w:bCs/>
                            <w:lang w:val="bg-BG"/>
                          </w:rPr>
                          <w:t xml:space="preserve"> № 50890.</w:t>
                        </w:r>
                      </w:p>
                    </w:txbxContent>
                  </v:textbox>
                </v:shape>
                <v:shape id="Picture 101" o:spid="_x0000_s1062" type="#_x0000_t75" style="position:absolute;left:6563;top:4476;width:46497;height:19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14pDCAAAA3AAAAA8AAABkcnMvZG93bnJldi54bWxET82KwjAQvi/sO4QRvK1JPYjbNYpaRA+L&#10;sLoPMDRjW2wm2SZqffuNIHibj+93ZovetuJKXWgca8hGCgRx6UzDlYbf4+ZjCiJEZIOtY9JwpwCL&#10;+fvbDHPjbvxD10OsRArhkKOGOkafSxnKmiyGkfPEiTu5zmJMsKuk6fCWwm0rx0pNpMWGU0ONntY1&#10;lefDxWr4PH/v/LFY7febv2VWrAr2W7XVejjol18gIvXxJX66dybNVxk8nkkXy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NeKQwgAAANwAAAAPAAAAAAAAAAAAAAAAAJ8C&#10;AABkcnMvZG93bnJldi54bWxQSwUGAAAAAAQABAD3AAAAjgMAAAAA&#10;">
                  <v:imagedata r:id="rId30" o:title="" croptop="4607f" cropbottom="47907f" cropleft="5649f" cropright="16573f"/>
                  <v:path arrowok="t"/>
                </v:shape>
                <w10:wrap type="topAndBottom" anchory="page"/>
              </v:group>
            </w:pict>
          </mc:Fallback>
        </mc:AlternateContent>
      </w:r>
      <w:r w:rsidR="003B5E58" w:rsidRPr="00E6111B">
        <w:rPr>
          <w:bCs/>
          <w:lang w:val="en-GB"/>
        </w:rPr>
        <w:t>IT</w:t>
      </w:r>
      <w:r w:rsidR="00CD65BC" w:rsidRPr="00E6111B">
        <w:rPr>
          <w:bCs/>
          <w:lang w:val="en-GB"/>
        </w:rPr>
        <w:t xml:space="preserve"> № 50890 </w:t>
      </w:r>
      <w:proofErr w:type="gramStart"/>
      <w:r w:rsidR="003B5E58" w:rsidRPr="00E6111B">
        <w:rPr>
          <w:bCs/>
          <w:lang w:val="en-GB"/>
        </w:rPr>
        <w:t>was assigned</w:t>
      </w:r>
      <w:proofErr w:type="gramEnd"/>
      <w:r w:rsidR="003B5E58" w:rsidRPr="00E6111B">
        <w:rPr>
          <w:bCs/>
          <w:lang w:val="en-GB"/>
        </w:rPr>
        <w:t xml:space="preserve"> for movement with telegram</w:t>
      </w:r>
      <w:r w:rsidR="00CD65BC" w:rsidRPr="00E6111B">
        <w:rPr>
          <w:bCs/>
          <w:lang w:val="en-GB"/>
        </w:rPr>
        <w:t xml:space="preserve"> № 309/31.07.2021</w:t>
      </w:r>
      <w:r w:rsidR="003B5E58" w:rsidRPr="00E6111B">
        <w:rPr>
          <w:bCs/>
          <w:lang w:val="en-GB"/>
        </w:rPr>
        <w:t xml:space="preserve"> from Blagoevgrad to </w:t>
      </w:r>
      <w:proofErr w:type="spellStart"/>
      <w:r w:rsidR="003B5E58" w:rsidRPr="00E6111B">
        <w:rPr>
          <w:bCs/>
          <w:lang w:val="en-GB"/>
        </w:rPr>
        <w:t>Dupnitsa</w:t>
      </w:r>
      <w:proofErr w:type="spellEnd"/>
      <w:r w:rsidR="003B5E58" w:rsidRPr="00E6111B">
        <w:rPr>
          <w:bCs/>
          <w:lang w:val="en-GB"/>
        </w:rPr>
        <w:t xml:space="preserve"> station</w:t>
      </w:r>
      <w:r w:rsidR="00CD65BC" w:rsidRPr="00E6111B">
        <w:rPr>
          <w:bCs/>
          <w:lang w:val="en-GB"/>
        </w:rPr>
        <w:t xml:space="preserve"> (</w:t>
      </w:r>
      <w:r w:rsidR="003B5E58" w:rsidRPr="00E6111B">
        <w:rPr>
          <w:bCs/>
          <w:lang w:val="en-GB"/>
        </w:rPr>
        <w:t>fig</w:t>
      </w:r>
      <w:r w:rsidR="00CD65BC" w:rsidRPr="00E6111B">
        <w:rPr>
          <w:bCs/>
          <w:lang w:val="en-GB"/>
        </w:rPr>
        <w:t xml:space="preserve">. </w:t>
      </w:r>
      <w:r w:rsidRPr="00E6111B">
        <w:rPr>
          <w:bCs/>
          <w:lang w:val="en-GB"/>
        </w:rPr>
        <w:t>4</w:t>
      </w:r>
      <w:r w:rsidR="007551FF" w:rsidRPr="00E6111B">
        <w:rPr>
          <w:bCs/>
          <w:lang w:val="en-GB"/>
        </w:rPr>
        <w:t>.</w:t>
      </w:r>
      <w:r w:rsidRPr="00E6111B">
        <w:rPr>
          <w:bCs/>
          <w:lang w:val="en-GB"/>
        </w:rPr>
        <w:t>1</w:t>
      </w:r>
      <w:r w:rsidR="00CD65BC" w:rsidRPr="00E6111B">
        <w:rPr>
          <w:bCs/>
          <w:lang w:val="en-GB"/>
        </w:rPr>
        <w:t>).</w:t>
      </w:r>
    </w:p>
    <w:p w14:paraId="23D526A6" w14:textId="1C47D46B" w:rsidR="00CD65BC" w:rsidRPr="00E6111B" w:rsidRDefault="001C2995" w:rsidP="00CD65BC">
      <w:pPr>
        <w:tabs>
          <w:tab w:val="left" w:pos="993"/>
        </w:tabs>
        <w:rPr>
          <w:bCs/>
          <w:lang w:val="en-GB"/>
        </w:rPr>
      </w:pPr>
      <w:r w:rsidRPr="00E6111B">
        <w:rPr>
          <w:noProof/>
          <w:lang w:val="bg-BG" w:eastAsia="bg-BG"/>
        </w:rPr>
        <mc:AlternateContent>
          <mc:Choice Requires="wpg">
            <w:drawing>
              <wp:anchor distT="0" distB="0" distL="114300" distR="114300" simplePos="0" relativeHeight="251712512" behindDoc="0" locked="0" layoutInCell="1" allowOverlap="1" wp14:anchorId="3312E8E5" wp14:editId="7A911B2C">
                <wp:simplePos x="0" y="0"/>
                <wp:positionH relativeFrom="column">
                  <wp:posOffset>64135</wp:posOffset>
                </wp:positionH>
                <wp:positionV relativeFrom="page">
                  <wp:posOffset>4334510</wp:posOffset>
                </wp:positionV>
                <wp:extent cx="5819140" cy="3773170"/>
                <wp:effectExtent l="0" t="0" r="0" b="0"/>
                <wp:wrapTopAndBottom/>
                <wp:docPr id="88" name="Group 88"/>
                <wp:cNvGraphicFramePr/>
                <a:graphic xmlns:a="http://schemas.openxmlformats.org/drawingml/2006/main">
                  <a:graphicData uri="http://schemas.microsoft.com/office/word/2010/wordprocessingGroup">
                    <wpg:wgp>
                      <wpg:cNvGrpSpPr/>
                      <wpg:grpSpPr>
                        <a:xfrm>
                          <a:off x="0" y="0"/>
                          <a:ext cx="5819140" cy="3773170"/>
                          <a:chOff x="0" y="0"/>
                          <a:chExt cx="5819140" cy="3773170"/>
                        </a:xfrm>
                      </wpg:grpSpPr>
                      <wpg:grpSp>
                        <wpg:cNvPr id="4" name="Group 13"/>
                        <wpg:cNvGrpSpPr/>
                        <wpg:grpSpPr>
                          <a:xfrm>
                            <a:off x="0" y="0"/>
                            <a:ext cx="5819140" cy="3773170"/>
                            <a:chOff x="50735" y="49537"/>
                            <a:chExt cx="5819591" cy="3773700"/>
                          </a:xfrm>
                        </wpg:grpSpPr>
                        <wpg:grpSp>
                          <wpg:cNvPr id="14" name="Group 14"/>
                          <wpg:cNvGrpSpPr/>
                          <wpg:grpSpPr>
                            <a:xfrm>
                              <a:off x="50735" y="49537"/>
                              <a:ext cx="5819591" cy="3773700"/>
                              <a:chOff x="50735" y="49537"/>
                              <a:chExt cx="5819591" cy="3773700"/>
                            </a:xfrm>
                          </wpg:grpSpPr>
                          <wpg:grpSp>
                            <wpg:cNvPr id="9" name="Group 15"/>
                            <wpg:cNvGrpSpPr/>
                            <wpg:grpSpPr>
                              <a:xfrm>
                                <a:off x="50735" y="49537"/>
                                <a:ext cx="5819591" cy="3773700"/>
                                <a:chOff x="50735" y="49537"/>
                                <a:chExt cx="5819591" cy="3773700"/>
                              </a:xfrm>
                            </wpg:grpSpPr>
                            <wpg:grpSp>
                              <wpg:cNvPr id="18" name="Group 16"/>
                              <wpg:cNvGrpSpPr/>
                              <wpg:grpSpPr>
                                <a:xfrm>
                                  <a:off x="50735" y="49537"/>
                                  <a:ext cx="5819591" cy="3773700"/>
                                  <a:chOff x="50735" y="826875"/>
                                  <a:chExt cx="5819591" cy="3773700"/>
                                </a:xfrm>
                              </wpg:grpSpPr>
                              <wpg:grpSp>
                                <wpg:cNvPr id="19" name="Group 17"/>
                                <wpg:cNvGrpSpPr/>
                                <wpg:grpSpPr>
                                  <a:xfrm>
                                    <a:off x="50735" y="826875"/>
                                    <a:ext cx="5819591" cy="3773700"/>
                                    <a:chOff x="50735" y="826875"/>
                                    <a:chExt cx="5819591" cy="3773700"/>
                                  </a:xfrm>
                                </wpg:grpSpPr>
                                <wpg:grpSp>
                                  <wpg:cNvPr id="20" name="Group 18"/>
                                  <wpg:cNvGrpSpPr/>
                                  <wpg:grpSpPr>
                                    <a:xfrm>
                                      <a:off x="50735" y="826875"/>
                                      <a:ext cx="5819591" cy="3773700"/>
                                      <a:chOff x="50735" y="826875"/>
                                      <a:chExt cx="5819591" cy="3773700"/>
                                    </a:xfrm>
                                  </wpg:grpSpPr>
                                  <wpg:grpSp>
                                    <wpg:cNvPr id="24" name="Group 19"/>
                                    <wpg:cNvGrpSpPr/>
                                    <wpg:grpSpPr>
                                      <a:xfrm>
                                        <a:off x="50735" y="826875"/>
                                        <a:ext cx="5819591" cy="3773700"/>
                                        <a:chOff x="50735" y="826875"/>
                                        <a:chExt cx="5819591" cy="3773700"/>
                                      </a:xfrm>
                                    </wpg:grpSpPr>
                                    <wpg:grpSp>
                                      <wpg:cNvPr id="25" name="Group 20"/>
                                      <wpg:cNvGrpSpPr/>
                                      <wpg:grpSpPr>
                                        <a:xfrm>
                                          <a:off x="50735" y="826875"/>
                                          <a:ext cx="5819591" cy="3773700"/>
                                          <a:chOff x="50735" y="826875"/>
                                          <a:chExt cx="5819591" cy="3773700"/>
                                        </a:xfrm>
                                      </wpg:grpSpPr>
                                      <wpg:grpSp>
                                        <wpg:cNvPr id="26" name="Group 21"/>
                                        <wpg:cNvGrpSpPr/>
                                        <wpg:grpSpPr>
                                          <a:xfrm>
                                            <a:off x="50735" y="826875"/>
                                            <a:ext cx="5819591" cy="3773700"/>
                                            <a:chOff x="50735" y="826875"/>
                                            <a:chExt cx="5819591" cy="3773700"/>
                                          </a:xfrm>
                                        </wpg:grpSpPr>
                                        <wpg:grpSp>
                                          <wpg:cNvPr id="27" name="Group 22"/>
                                          <wpg:cNvGrpSpPr/>
                                          <wpg:grpSpPr>
                                            <a:xfrm>
                                              <a:off x="50735" y="826875"/>
                                              <a:ext cx="5819591" cy="3773700"/>
                                              <a:chOff x="50735" y="826875"/>
                                              <a:chExt cx="5819591" cy="3773700"/>
                                            </a:xfrm>
                                          </wpg:grpSpPr>
                                          <wpg:grpSp>
                                            <wpg:cNvPr id="28" name="Group 23"/>
                                            <wpg:cNvGrpSpPr/>
                                            <wpg:grpSpPr>
                                              <a:xfrm>
                                                <a:off x="50735" y="826875"/>
                                                <a:ext cx="5819591" cy="3773700"/>
                                                <a:chOff x="50735" y="826875"/>
                                                <a:chExt cx="5819591" cy="3773700"/>
                                              </a:xfrm>
                                            </wpg:grpSpPr>
                                            <wpg:grpSp>
                                              <wpg:cNvPr id="29" name="Group 24"/>
                                              <wpg:cNvGrpSpPr/>
                                              <wpg:grpSpPr>
                                                <a:xfrm>
                                                  <a:off x="50735" y="826875"/>
                                                  <a:ext cx="5819591" cy="3773700"/>
                                                  <a:chOff x="50735" y="826875"/>
                                                  <a:chExt cx="5819591" cy="3773700"/>
                                                </a:xfrm>
                                              </wpg:grpSpPr>
                                              <wpg:grpSp>
                                                <wpg:cNvPr id="30" name="Group 25"/>
                                                <wpg:cNvGrpSpPr/>
                                                <wpg:grpSpPr>
                                                  <a:xfrm>
                                                    <a:off x="50735" y="826875"/>
                                                    <a:ext cx="5819591" cy="3773700"/>
                                                    <a:chOff x="88835" y="-1840125"/>
                                                    <a:chExt cx="5819591" cy="3773700"/>
                                                  </a:xfrm>
                                                </wpg:grpSpPr>
                                                <wps:wsp>
                                                  <wps:cNvPr id="31" name="Text Box 26"/>
                                                  <wps:cNvSpPr txBox="1"/>
                                                  <wps:spPr>
                                                    <a:xfrm>
                                                      <a:off x="88835" y="1657349"/>
                                                      <a:ext cx="5819591" cy="276226"/>
                                                    </a:xfrm>
                                                    <a:prstGeom prst="rect">
                                                      <a:avLst/>
                                                    </a:prstGeom>
                                                    <a:solidFill>
                                                      <a:schemeClr val="lt1"/>
                                                    </a:solidFill>
                                                    <a:ln w="6350">
                                                      <a:noFill/>
                                                    </a:ln>
                                                  </wps:spPr>
                                                  <wps:txbx>
                                                    <w:txbxContent>
                                                      <w:p w14:paraId="7333D845" w14:textId="769A1B69"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2. </w:t>
                                                        </w:r>
                                                        <w:r>
                                                          <w:rPr>
                                                            <w:b/>
                                                            <w:bCs/>
                                                          </w:rPr>
                                                          <w:t>Speedometer tape of locomotive</w:t>
                                                        </w:r>
                                                        <w:r>
                                                          <w:rPr>
                                                            <w:b/>
                                                            <w:bCs/>
                                                            <w:lang w:val="bg-BG"/>
                                                          </w:rPr>
                                                          <w:t xml:space="preserve"> № 97520061003-1.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Picture 27"/>
                                                    <pic:cNvPicPr>
                                                      <a:picLocks noChangeAspect="1"/>
                                                    </pic:cNvPicPr>
                                                  </pic:nvPicPr>
                                                  <pic:blipFill rotWithShape="1">
                                                    <a:blip r:embed="rId31" cstate="print">
                                                      <a:extLst>
                                                        <a:ext uri="{28A0092B-C50C-407E-A947-70E740481C1C}">
                                                          <a14:useLocalDpi xmlns:a14="http://schemas.microsoft.com/office/drawing/2010/main" val="0"/>
                                                        </a:ext>
                                                      </a:extLst>
                                                    </a:blip>
                                                    <a:srcRect t="1777" r="32604" b="-1434"/>
                                                    <a:stretch/>
                                                  </pic:blipFill>
                                                  <pic:spPr>
                                                    <a:xfrm>
                                                      <a:off x="88835" y="-1840125"/>
                                                      <a:ext cx="5819591" cy="3547012"/>
                                                    </a:xfrm>
                                                    <a:prstGeom prst="rect">
                                                      <a:avLst/>
                                                    </a:prstGeom>
                                                  </pic:spPr>
                                                </pic:pic>
                                              </wpg:grpSp>
                                              <wps:wsp>
                                                <wps:cNvPr id="33" name="Straight Arrow Connector 28"/>
                                                <wps:cNvCnPr/>
                                                <wps:spPr>
                                                  <a:xfrm flipH="1" flipV="1">
                                                    <a:off x="1857375" y="3124200"/>
                                                    <a:ext cx="457200" cy="2571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4" name="Text Box 29"/>
                                                <wps:cNvSpPr txBox="1"/>
                                                <wps:spPr>
                                                  <a:xfrm>
                                                    <a:off x="2019300" y="3286125"/>
                                                    <a:ext cx="190515" cy="390580"/>
                                                  </a:xfrm>
                                                  <a:prstGeom prst="rect">
                                                    <a:avLst/>
                                                  </a:prstGeom>
                                                  <a:noFill/>
                                                  <a:ln w="6350">
                                                    <a:noFill/>
                                                  </a:ln>
                                                </wps:spPr>
                                                <wps:txbx>
                                                  <w:txbxContent>
                                                    <w:p w14:paraId="49555682" w14:textId="77777777" w:rsidR="0064719A" w:rsidRPr="006E1938" w:rsidRDefault="0064719A"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grpSp>
                                            <wps:wsp>
                                              <wps:cNvPr id="35" name="Straight Arrow Connector 30"/>
                                              <wps:cNvCnPr/>
                                              <wps:spPr>
                                                <a:xfrm flipH="1" flipV="1">
                                                  <a:off x="1923075" y="1303950"/>
                                                  <a:ext cx="457200" cy="2571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 name="Text Box 5"/>
                                              <wps:cNvSpPr txBox="1"/>
                                              <wps:spPr>
                                                <a:xfrm>
                                                  <a:off x="2085000" y="1465875"/>
                                                  <a:ext cx="194960" cy="390580"/>
                                                </a:xfrm>
                                                <a:prstGeom prst="rect">
                                                  <a:avLst/>
                                                </a:prstGeom>
                                                <a:noFill/>
                                                <a:ln w="6350">
                                                  <a:noFill/>
                                                </a:ln>
                                              </wps:spPr>
                                              <wps:txbx>
                                                <w:txbxContent>
                                                  <w:p w14:paraId="023555FB" w14:textId="77777777" w:rsidR="0064719A" w:rsidRPr="006E1938"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37" name="Straight Arrow Connector 32"/>
                                            <wps:cNvCnPr/>
                                            <wps:spPr>
                                              <a:xfrm>
                                                <a:off x="1857375" y="2201180"/>
                                                <a:ext cx="128652" cy="45926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 name="Straight Arrow Connector 33"/>
                                            <wps:cNvCnPr/>
                                            <wps:spPr>
                                              <a:xfrm>
                                                <a:off x="2339805" y="1979837"/>
                                                <a:ext cx="12827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9" name="Straight Connector 34"/>
                                            <wps:cNvCnPr/>
                                            <wps:spPr>
                                              <a:xfrm>
                                                <a:off x="1762125" y="2470796"/>
                                                <a:ext cx="1433031" cy="0"/>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s:wsp>
                                            <wps:cNvPr id="40" name="Straight Arrow Connector 35"/>
                                            <wps:cNvCnPr/>
                                            <wps:spPr>
                                              <a:xfrm flipV="1">
                                                <a:off x="2665176" y="2552009"/>
                                                <a:ext cx="0" cy="4763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 name="Straight Arrow Connector 36"/>
                                            <wps:cNvCnPr/>
                                            <wps:spPr>
                                              <a:xfrm>
                                                <a:off x="2847767" y="1979837"/>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2" name="Straight Arrow Connector 37"/>
                                            <wps:cNvCnPr/>
                                            <wps:spPr>
                                              <a:xfrm flipV="1">
                                                <a:off x="3365669" y="2600154"/>
                                                <a:ext cx="0" cy="476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3" name="Straight Arrow Connector 38"/>
                                            <wps:cNvCnPr/>
                                            <wps:spPr>
                                              <a:xfrm>
                                                <a:off x="3633922" y="2055293"/>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 name="Straight Arrow Connector 39"/>
                                            <wps:cNvCnPr/>
                                            <wps:spPr>
                                              <a:xfrm flipH="1">
                                                <a:off x="3828572" y="2246925"/>
                                                <a:ext cx="435610" cy="30508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5" name="Straight Arrow Connector 40"/>
                                            <wps:cNvCnPr/>
                                            <wps:spPr>
                                              <a:xfrm flipH="1">
                                                <a:off x="3951940" y="3381375"/>
                                                <a:ext cx="266975" cy="2952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6" name="Straight Arrow Connector 41"/>
                                            <wps:cNvCnPr/>
                                            <wps:spPr>
                                              <a:xfrm flipH="1" flipV="1">
                                                <a:off x="3856776" y="3124200"/>
                                                <a:ext cx="502469" cy="130521"/>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7" name="Text Box 5"/>
                                          <wps:cNvSpPr txBox="1"/>
                                          <wps:spPr>
                                            <a:xfrm>
                                              <a:off x="2495926" y="2990850"/>
                                              <a:ext cx="190515" cy="390580"/>
                                            </a:xfrm>
                                            <a:prstGeom prst="rect">
                                              <a:avLst/>
                                            </a:prstGeom>
                                            <a:noFill/>
                                            <a:ln w="6350">
                                              <a:noFill/>
                                            </a:ln>
                                          </wps:spPr>
                                          <wps:txbx>
                                            <w:txbxContent>
                                              <w:p w14:paraId="78D46A40"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48" name="Text Box 5"/>
                                        <wps:cNvSpPr txBox="1"/>
                                        <wps:spPr>
                                          <a:xfrm>
                                            <a:off x="2847767" y="1589312"/>
                                            <a:ext cx="198770" cy="389945"/>
                                          </a:xfrm>
                                          <a:prstGeom prst="rect">
                                            <a:avLst/>
                                          </a:prstGeom>
                                          <a:noFill/>
                                          <a:ln w="6350">
                                            <a:noFill/>
                                          </a:ln>
                                        </wps:spPr>
                                        <wps:txbx>
                                          <w:txbxContent>
                                            <w:p w14:paraId="11E91E5C"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49" name="Text Box 5"/>
                                      <wps:cNvSpPr txBox="1"/>
                                      <wps:spPr>
                                        <a:xfrm>
                                          <a:off x="3539150" y="1704000"/>
                                          <a:ext cx="193690" cy="390580"/>
                                        </a:xfrm>
                                        <a:prstGeom prst="rect">
                                          <a:avLst/>
                                        </a:prstGeom>
                                        <a:noFill/>
                                        <a:ln w="6350">
                                          <a:noFill/>
                                        </a:ln>
                                      </wps:spPr>
                                      <wps:txbx>
                                        <w:txbxContent>
                                          <w:p w14:paraId="6F67C318"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0" name="Text Box 5"/>
                                    <wps:cNvSpPr txBox="1"/>
                                    <wps:spPr>
                                      <a:xfrm>
                                        <a:off x="4252412" y="1979837"/>
                                        <a:ext cx="191150" cy="390580"/>
                                      </a:xfrm>
                                      <a:prstGeom prst="rect">
                                        <a:avLst/>
                                      </a:prstGeom>
                                      <a:noFill/>
                                      <a:ln w="6350">
                                        <a:noFill/>
                                      </a:ln>
                                    </wps:spPr>
                                    <wps:txbx>
                                      <w:txbxContent>
                                        <w:p w14:paraId="76872A71"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1" name="Text Box 5"/>
                                  <wps:cNvSpPr txBox="1"/>
                                  <wps:spPr>
                                    <a:xfrm>
                                      <a:off x="4347475" y="2948600"/>
                                      <a:ext cx="410047" cy="390580"/>
                                    </a:xfrm>
                                    <a:prstGeom prst="rect">
                                      <a:avLst/>
                                    </a:prstGeom>
                                    <a:noFill/>
                                    <a:ln w="6350">
                                      <a:noFill/>
                                    </a:ln>
                                  </wps:spPr>
                                  <wps:txbx>
                                    <w:txbxContent>
                                      <w:p w14:paraId="16086292"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11</w:t>
                                        </w:r>
                                      </w:p>
                                    </w:txbxContent>
                                  </wps:txbx>
                                  <wps:bodyPr rot="0" spcFirstLastPara="0" vert="horz" wrap="none" lIns="0" tIns="0" rIns="36000" bIns="0" numCol="1" spcCol="0" rtlCol="0" fromWordArt="0" anchor="t" anchorCtr="0" forceAA="0" compatLnSpc="1">
                                    <a:prstTxWarp prst="textNoShape">
                                      <a:avLst/>
                                    </a:prstTxWarp>
                                    <a:noAutofit/>
                                  </wps:bodyPr>
                                </wps:wsp>
                              </wpg:grpSp>
                              <wps:wsp>
                                <wps:cNvPr id="52" name="Text Box 5"/>
                                <wps:cNvSpPr txBox="1"/>
                                <wps:spPr>
                                  <a:xfrm>
                                    <a:off x="4176365" y="3254721"/>
                                    <a:ext cx="410047" cy="390580"/>
                                  </a:xfrm>
                                  <a:prstGeom prst="rect">
                                    <a:avLst/>
                                  </a:prstGeom>
                                  <a:noFill/>
                                  <a:ln w="6350">
                                    <a:noFill/>
                                  </a:ln>
                                </wps:spPr>
                                <wps:txbx>
                                  <w:txbxContent>
                                    <w:p w14:paraId="35775A07"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wps:txbx>
                                <wps:bodyPr rot="0" spcFirstLastPara="0" vert="horz" wrap="none" lIns="0" tIns="0" rIns="36000" bIns="0" numCol="1" spcCol="0" rtlCol="0" fromWordArt="0" anchor="t" anchorCtr="0" forceAA="0" compatLnSpc="1">
                                  <a:prstTxWarp prst="textNoShape">
                                    <a:avLst/>
                                  </a:prstTxWarp>
                                  <a:noAutofit/>
                                </wps:bodyPr>
                              </wps:wsp>
                            </wpg:grpSp>
                            <wps:wsp>
                              <wps:cNvPr id="53" name="Text Box 5"/>
                              <wps:cNvSpPr txBox="1"/>
                              <wps:spPr>
                                <a:xfrm>
                                  <a:off x="1824102" y="1053224"/>
                                  <a:ext cx="191785" cy="390580"/>
                                </a:xfrm>
                                <a:prstGeom prst="rect">
                                  <a:avLst/>
                                </a:prstGeom>
                                <a:noFill/>
                                <a:ln w="6350">
                                  <a:noFill/>
                                </a:ln>
                              </wps:spPr>
                              <wps:txbx>
                                <w:txbxContent>
                                  <w:p w14:paraId="3DBB960A"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3</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4" name="Text Box 49"/>
                            <wps:cNvSpPr txBox="1"/>
                            <wps:spPr>
                              <a:xfrm>
                                <a:off x="2314575" y="836936"/>
                                <a:ext cx="191785" cy="390580"/>
                              </a:xfrm>
                              <a:prstGeom prst="rect">
                                <a:avLst/>
                              </a:prstGeom>
                              <a:noFill/>
                              <a:ln w="6350">
                                <a:noFill/>
                              </a:ln>
                            </wps:spPr>
                            <wps:txbx>
                              <w:txbxContent>
                                <w:p w14:paraId="724F9A95"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4</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55" name="Text Box 5"/>
                          <wps:cNvSpPr txBox="1"/>
                          <wps:spPr>
                            <a:xfrm>
                              <a:off x="3225296" y="2251046"/>
                              <a:ext cx="198135" cy="390580"/>
                            </a:xfrm>
                            <a:prstGeom prst="rect">
                              <a:avLst/>
                            </a:prstGeom>
                            <a:noFill/>
                            <a:ln w="6350">
                              <a:noFill/>
                            </a:ln>
                          </wps:spPr>
                          <wps:txbx>
                            <w:txbxContent>
                              <w:p w14:paraId="1CCA8865"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87" name="Straight Connector 87"/>
                        <wps:cNvCnPr/>
                        <wps:spPr>
                          <a:xfrm>
                            <a:off x="1695450" y="1746464"/>
                            <a:ext cx="2101625" cy="19050"/>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312E8E5" id="Group 88" o:spid="_x0000_s1063" style="position:absolute;left:0;text-align:left;margin-left:5.05pt;margin-top:341.3pt;width:458.2pt;height:297.1pt;z-index:251712512;mso-position-vertical-relative:page" coordsize="58191,377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">
                <v:group id="Group 13" o:spid="_x0000_s1064" style="position:absolute;width:58191;height:37731" coordorigin="507,495"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14" o:spid="_x0000_s1065" style="position:absolute;left:507;top:495;width:58196;height:37737" coordorigin="507,495"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_x0000_s1066" style="position:absolute;left:507;top:495;width:58196;height:37737" coordorigin="507,495"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6" o:spid="_x0000_s1067" style="position:absolute;left:507;top:495;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17" o:spid="_x0000_s1068"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group id="Group 18" o:spid="_x0000_s1069"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 19" o:spid="_x0000_s1070"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 20" o:spid="_x0000_s1071"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_x0000_s1072"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22" o:spid="_x0000_s1073"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group id="Group 23" o:spid="_x0000_s1074"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group id="Group 24" o:spid="_x0000_s1075" style="position:absolute;left:507;top:8268;width:58196;height:37737" coordorigin="507,8268"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Group 25" o:spid="_x0000_s1076" style="position:absolute;left:507;top:8268;width:58196;height:37737" coordorigin="888,-18401" coordsize="58195,37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202" coordsize="21600,21600" o:spt="202" path="m,l,21600r21600,l21600,xe">
                                            <v:stroke joinstyle="miter"/>
                                            <v:path gradientshapeok="t" o:connecttype="rect"/>
                                          </v:shapetype>
                                          <v:shape id="Text Box 26" o:spid="_x0000_s1077" type="#_x0000_t202" style="position:absolute;left:888;top:16573;width:5819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7333D845" w14:textId="769A1B69"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2. </w:t>
                                                  </w:r>
                                                  <w:r>
                                                    <w:rPr>
                                                      <w:b/>
                                                      <w:bCs/>
                                                    </w:rPr>
                                                    <w:t>Speedometer tape of locomotive</w:t>
                                                  </w:r>
                                                  <w:r>
                                                    <w:rPr>
                                                      <w:b/>
                                                      <w:bCs/>
                                                      <w:lang w:val="bg-BG"/>
                                                    </w:rPr>
                                                    <w:t xml:space="preserve"> № 97520061003-1.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78" type="#_x0000_t75" style="position:absolute;left:888;top:-18401;width:58196;height:3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">
                                            <v:imagedata r:id="rId32" o:title="" croptop="1165f" cropbottom="-940f" cropright="21367f"/>
                                            <v:path arrowok="t"/>
                                          </v:shape>
                                        </v:group>
                                        <v:shapetype id="_x0000_t32" coordsize="21600,21600" o:spt="32" o:oned="t" path="m,l21600,21600e" filled="f">
                                          <v:path arrowok="t" fillok="f" o:connecttype="none"/>
                                          <o:lock v:ext="edit" shapetype="t"/>
                                        </v:shapetype>
                                        <v:shape id="Straight Arrow Connector 28" o:spid="_x0000_s1079" type="#_x0000_t32" style="position:absolute;left:18573;top:31242;width:4572;height:25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" strokecolor="red" strokeweight="3pt">
                                          <v:stroke endarrow="block"/>
                                        </v:shape>
                                        <v:shape id="Text Box 29" o:spid="_x0000_s1080" type="#_x0000_t202" style="position:absolute;left:20193;top:32861;width:1905;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" filled="f" stroked="f" strokeweight=".5pt">
                                          <v:textbox inset="0,0,0,0">
                                            <w:txbxContent>
                                              <w:p w14:paraId="49555682" w14:textId="77777777" w:rsidR="0064719A" w:rsidRPr="006E1938" w:rsidRDefault="0064719A"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v:textbox>
                                        </v:shape>
                                      </v:group>
                                      <v:shape id="Straight Arrow Connector 30" o:spid="_x0000_s1081" type="#_x0000_t32" style="position:absolute;left:19230;top:13039;width:4572;height:2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" strokecolor="red" strokeweight="3pt">
                                        <v:stroke endarrow="block"/>
                                      </v:shape>
                                      <v:shape id="Text Box 5" o:spid="_x0000_s1082" type="#_x0000_t202" style="position:absolute;left:20850;top:14658;width:1949;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" filled="f" stroked="f" strokeweight=".5pt">
                                        <v:textbox inset="0,0,0,0">
                                          <w:txbxContent>
                                            <w:p w14:paraId="023555FB" w14:textId="77777777" w:rsidR="0064719A" w:rsidRPr="006E1938"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v:textbox>
                                      </v:shape>
                                    </v:group>
                                    <v:shape id="Straight Arrow Connector 32" o:spid="_x0000_s1083" type="#_x0000_t32" style="position:absolute;left:18573;top:22011;width:1287;height:45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" strokecolor="red" strokeweight="3pt">
                                      <v:stroke endarrow="block"/>
                                    </v:shape>
                                    <v:shape id="Straight Arrow Connector 33" o:spid="_x0000_s1084" type="#_x0000_t32" style="position:absolute;left:23398;top:19798;width:1282;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" strokecolor="red" strokeweight="3pt">
                                      <v:stroke endarrow="block"/>
                                    </v:shape>
                                    <v:line id="Straight Connector 34" o:spid="_x0000_s1085" style="position:absolute;visibility:visible;mso-wrap-style:square" from="17621,24707" to="31951,2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" strokecolor="yellow" strokeweight=".25pt"/>
                                    <v:shape id="Straight Arrow Connector 35" o:spid="_x0000_s1086" type="#_x0000_t32" style="position:absolute;left:26651;top:25520;width:0;height: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" strokecolor="red" strokeweight="3pt">
                                      <v:stroke endarrow="block"/>
                                    </v:shape>
                                    <v:shape id="Straight Arrow Connector 36" o:spid="_x0000_s1087" type="#_x0000_t32" style="position:absolute;left:28477;top:19798;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" strokecolor="red" strokeweight="3pt">
                                      <v:stroke endarrow="block"/>
                                    </v:shape>
                                    <v:shape id="Straight Arrow Connector 37" o:spid="_x0000_s1088" type="#_x0000_t32" style="position:absolute;left:33656;top:26001;width:0;height: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" strokecolor="red" strokeweight="3pt">
                                      <v:stroke endarrow="block"/>
                                    </v:shape>
                                    <v:shape id="Straight Arrow Connector 38" o:spid="_x0000_s1089" type="#_x0000_t32" style="position:absolute;left:36339;top:20552;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" strokecolor="red" strokeweight="3pt">
                                      <v:stroke endarrow="block"/>
                                    </v:shape>
                                    <v:shape id="Straight Arrow Connector 39" o:spid="_x0000_s1090" type="#_x0000_t32" style="position:absolute;left:38285;top:22469;width:4356;height:30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" strokecolor="red" strokeweight="3pt">
                                      <v:stroke endarrow="block"/>
                                    </v:shape>
                                    <v:shape id="Straight Arrow Connector 40" o:spid="_x0000_s1091" type="#_x0000_t32" style="position:absolute;left:39519;top:33813;width:2670;height:2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" strokecolor="red" strokeweight="3pt">
                                      <v:stroke endarrow="block"/>
                                    </v:shape>
                                    <v:shape id="Straight Arrow Connector 41" o:spid="_x0000_s1092" type="#_x0000_t32" style="position:absolute;left:38567;top:31242;width:5025;height:130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" strokecolor="red" strokeweight="3pt">
                                      <v:stroke endarrow="block"/>
                                    </v:shape>
                                  </v:group>
                                  <v:shape id="Text Box 5" o:spid="_x0000_s1093" type="#_x0000_t202" style="position:absolute;left:24959;top:29908;width:1905;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" filled="f" stroked="f" strokeweight=".5pt">
                                    <v:textbox inset="0,0,0,0">
                                      <w:txbxContent>
                                        <w:p w14:paraId="78D46A40"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v:textbox>
                                  </v:shape>
                                </v:group>
                                <v:shape id="Text Box 5" o:spid="_x0000_s1094" type="#_x0000_t202" style="position:absolute;left:28477;top:15893;width:1988;height:38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" filled="f" stroked="f" strokeweight=".5pt">
                                  <v:textbox inset="0,0,0,0">
                                    <w:txbxContent>
                                      <w:p w14:paraId="11E91E5C"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v:textbox>
                                </v:shape>
                              </v:group>
                              <v:shape id="Text Box 5" o:spid="_x0000_s1095" type="#_x0000_t202" style="position:absolute;left:35391;top:17040;width:1937;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" filled="f" stroked="f" strokeweight=".5pt">
                                <v:textbox inset="0,0,0,0">
                                  <w:txbxContent>
                                    <w:p w14:paraId="6F67C318"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v:textbox>
                              </v:shape>
                            </v:group>
                            <v:shape id="Text Box 5" o:spid="_x0000_s1096" type="#_x0000_t202" style="position:absolute;left:42524;top:19798;width:1911;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" filled="f" stroked="f" strokeweight=".5pt">
                              <v:textbox inset="0,0,0,0">
                                <w:txbxContent>
                                  <w:p w14:paraId="76872A71"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v:textbox>
                            </v:shape>
                          </v:group>
                          <v:shape id="Text Box 5" o:spid="_x0000_s1097" type="#_x0000_t202" style="position:absolute;left:43474;top:29486;width:4101;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" filled="f" stroked="f" strokeweight=".5pt">
                            <v:textbox inset="0,0,1mm,0">
                              <w:txbxContent>
                                <w:p w14:paraId="16086292"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11</w:t>
                                  </w:r>
                                </w:p>
                              </w:txbxContent>
                            </v:textbox>
                          </v:shape>
                        </v:group>
                        <v:shape id="Text Box 5" o:spid="_x0000_s1098" type="#_x0000_t202" style="position:absolute;left:41763;top:32547;width:4101;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" filled="f" stroked="f" strokeweight=".5pt">
                          <v:textbox inset="0,0,1mm,0">
                            <w:txbxContent>
                              <w:p w14:paraId="35775A07"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v:textbox>
                        </v:shape>
                      </v:group>
                      <v:shape id="Text Box 5" o:spid="_x0000_s1099" type="#_x0000_t202" style="position:absolute;left:18241;top:10532;width:1917;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" filled="f" stroked="f" strokeweight=".5pt">
                        <v:textbox inset="0,0,0,0">
                          <w:txbxContent>
                            <w:p w14:paraId="3DBB960A"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3</w:t>
                              </w:r>
                            </w:p>
                          </w:txbxContent>
                        </v:textbox>
                      </v:shape>
                    </v:group>
                    <v:shape id="Text Box 49" o:spid="_x0000_s1100" type="#_x0000_t202" style="position:absolute;left:23145;top:8369;width:1918;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" filled="f" stroked="f" strokeweight=".5pt">
                      <v:textbox inset="0,0,0,0">
                        <w:txbxContent>
                          <w:p w14:paraId="724F9A95"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4</w:t>
                            </w:r>
                          </w:p>
                        </w:txbxContent>
                      </v:textbox>
                    </v:shape>
                  </v:group>
                  <v:shape id="Text Box 5" o:spid="_x0000_s1101" type="#_x0000_t202" style="position:absolute;left:32252;top:22510;width:1982;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" filled="f" stroked="f" strokeweight=".5pt">
                    <v:textbox inset="0,0,0,0">
                      <w:txbxContent>
                        <w:p w14:paraId="1CCA8865"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v:textbox>
                  </v:shape>
                </v:group>
                <v:line id="Straight Connector 87" o:spid="_x0000_s1102" style="position:absolute;visibility:visible;mso-wrap-style:square" from="16954,17464" to="37970,17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" strokecolor="yellow" strokeweight=".25pt"/>
                <w10:wrap type="topAndBottom" anchory="page"/>
              </v:group>
            </w:pict>
          </mc:Fallback>
        </mc:AlternateContent>
      </w:r>
      <w:r w:rsidR="007C5BDB" w:rsidRPr="00E6111B">
        <w:rPr>
          <w:bCs/>
          <w:lang w:val="en-GB"/>
        </w:rPr>
        <w:t xml:space="preserve">The analysis of the movement was prepared separately for the two locomotives, starting from </w:t>
      </w:r>
      <w:proofErr w:type="spellStart"/>
      <w:r w:rsidR="007C5BDB" w:rsidRPr="00E6111B">
        <w:rPr>
          <w:bCs/>
          <w:lang w:val="en-GB"/>
        </w:rPr>
        <w:t>Kocherinovo</w:t>
      </w:r>
      <w:proofErr w:type="spellEnd"/>
      <w:r w:rsidR="007C5BDB" w:rsidRPr="00E6111B">
        <w:rPr>
          <w:bCs/>
          <w:lang w:val="en-GB"/>
        </w:rPr>
        <w:t xml:space="preserve"> station</w:t>
      </w:r>
      <w:r w:rsidR="00CD65BC" w:rsidRPr="00E6111B">
        <w:rPr>
          <w:bCs/>
          <w:lang w:val="en-GB"/>
        </w:rPr>
        <w:t>.</w:t>
      </w:r>
    </w:p>
    <w:p w14:paraId="433886F2" w14:textId="2A5BD5A7" w:rsidR="00CD65BC" w:rsidRPr="00E6111B" w:rsidRDefault="00F172E9" w:rsidP="0022401B">
      <w:pPr>
        <w:tabs>
          <w:tab w:val="left" w:pos="993"/>
        </w:tabs>
        <w:rPr>
          <w:lang w:val="en-GB"/>
        </w:rPr>
      </w:pPr>
      <w:r w:rsidRPr="00E6111B">
        <w:rPr>
          <w:bCs/>
          <w:lang w:val="en-GB"/>
        </w:rPr>
        <w:t xml:space="preserve">Train movement analysis under locomotive speedometer tape recording No 97520061003-1 (Figure 4.2). The locomotive is equipped with RT 9 speedometer and non-registering A16. </w:t>
      </w:r>
      <w:proofErr w:type="gramStart"/>
      <w:r w:rsidRPr="00E6111B">
        <w:rPr>
          <w:bCs/>
          <w:lang w:val="en-GB"/>
        </w:rPr>
        <w:t>The speedometer tape is placed in such a way that the nibs recording speed, time, air pressure in the main air duct and additional registrations are displaced in a vertical direction by about 1-2 mm, and the nibs recording the time and pressure of the air in the main air duct exceed the stylus, which also recorded the speed by about 1-2 mm (Figure 4.2, position. 1 and 2).</w:t>
      </w:r>
      <w:proofErr w:type="gramEnd"/>
      <w:r w:rsidRPr="00E6111B">
        <w:rPr>
          <w:bCs/>
          <w:lang w:val="en-GB"/>
        </w:rPr>
        <w:t xml:space="preserve"> This made it very difficult </w:t>
      </w:r>
      <w:r w:rsidRPr="00E6111B">
        <w:rPr>
          <w:bCs/>
          <w:lang w:val="en-GB"/>
        </w:rPr>
        <w:lastRenderedPageBreak/>
        <w:t xml:space="preserve">to read the information recorded on the speedometer tape and the train running analysis. </w:t>
      </w:r>
      <w:r w:rsidR="00DA04FA" w:rsidRPr="00E6111B">
        <w:rPr>
          <w:lang w:val="en-GB"/>
        </w:rPr>
        <w:t xml:space="preserve">As per the recording of locomotive No 97520061003-1, the train departed from </w:t>
      </w:r>
      <w:proofErr w:type="spellStart"/>
      <w:r w:rsidR="00DA04FA" w:rsidRPr="00E6111B">
        <w:rPr>
          <w:lang w:val="en-GB"/>
        </w:rPr>
        <w:t>Kocherinovo</w:t>
      </w:r>
      <w:proofErr w:type="spellEnd"/>
      <w:r w:rsidR="00DA04FA" w:rsidRPr="00E6111B">
        <w:rPr>
          <w:lang w:val="en-GB"/>
        </w:rPr>
        <w:t xml:space="preserve"> station at 15:38 p.m. after a stay of almost 2 minutes. </w:t>
      </w:r>
      <w:proofErr w:type="gramStart"/>
      <w:r w:rsidR="00DA04FA" w:rsidRPr="00E6111B">
        <w:rPr>
          <w:lang w:val="en-GB"/>
        </w:rPr>
        <w:t>After departure, it accelerated and developed a speed of 43 km/h (it was established that the shifted stylus of the speedometer was 3 km/h high</w:t>
      </w:r>
      <w:r w:rsidR="0022401B" w:rsidRPr="00E6111B">
        <w:rPr>
          <w:lang w:val="en-GB"/>
        </w:rPr>
        <w:t xml:space="preserve">er), it travelled </w:t>
      </w:r>
      <w:r w:rsidR="00DA04FA" w:rsidRPr="00E6111B">
        <w:rPr>
          <w:lang w:val="en-GB"/>
        </w:rPr>
        <w:t>400 meters (Figure</w:t>
      </w:r>
      <w:r w:rsidR="0022401B" w:rsidRPr="00E6111B">
        <w:rPr>
          <w:lang w:val="en-GB"/>
        </w:rPr>
        <w:t xml:space="preserve"> 4.2, pos. 3), then accelerated </w:t>
      </w:r>
      <w:r w:rsidR="00DA04FA" w:rsidRPr="00E6111B">
        <w:rPr>
          <w:lang w:val="en-GB"/>
        </w:rPr>
        <w:t xml:space="preserve">again, reaching a speed of 62 km/h at 15:41 </w:t>
      </w:r>
      <w:r w:rsidR="0022401B" w:rsidRPr="00E6111B">
        <w:rPr>
          <w:lang w:val="en-GB"/>
        </w:rPr>
        <w:t xml:space="preserve">p.m. </w:t>
      </w:r>
      <w:r w:rsidR="00DA04FA" w:rsidRPr="00E6111B">
        <w:rPr>
          <w:lang w:val="en-GB"/>
        </w:rPr>
        <w:t xml:space="preserve">after passing about 1600 meters from the departure, i.e. about km </w:t>
      </w:r>
      <w:r w:rsidR="0022401B" w:rsidRPr="00E6111B">
        <w:rPr>
          <w:lang w:val="en-GB"/>
        </w:rPr>
        <w:t>110</w:t>
      </w:r>
      <w:r w:rsidR="0022401B" w:rsidRPr="00E6111B">
        <w:rPr>
          <w:vertAlign w:val="superscript"/>
          <w:lang w:val="en-GB"/>
        </w:rPr>
        <w:t>+730</w:t>
      </w:r>
      <w:r w:rsidR="0022401B" w:rsidRPr="00E6111B">
        <w:rPr>
          <w:lang w:val="en-GB"/>
        </w:rPr>
        <w:t xml:space="preserve"> </w:t>
      </w:r>
      <w:r w:rsidR="00DA04FA" w:rsidRPr="00E6111B">
        <w:rPr>
          <w:lang w:val="en-GB"/>
        </w:rPr>
        <w:t>(Figure 4.2, pos. 4).</w:t>
      </w:r>
      <w:proofErr w:type="gramEnd"/>
      <w:r w:rsidR="00DA04FA" w:rsidRPr="00E6111B">
        <w:rPr>
          <w:lang w:val="en-GB"/>
        </w:rPr>
        <w:t xml:space="preserve"> </w:t>
      </w:r>
      <w:r w:rsidR="003702EE" w:rsidRPr="00E6111B">
        <w:rPr>
          <w:lang w:val="en-GB"/>
        </w:rPr>
        <w:t>There followed a reduction in speed to 56 km/h after a further 400 meters (Figure 4.2, pos. 5), then accelerated again and reached 62 km/h at 15:42 p.m., travelled another 400 meters, i.e. about km 109</w:t>
      </w:r>
      <w:r w:rsidR="003702EE" w:rsidRPr="00E6111B">
        <w:rPr>
          <w:vertAlign w:val="superscript"/>
          <w:lang w:val="en-GB"/>
        </w:rPr>
        <w:t>+930</w:t>
      </w:r>
      <w:r w:rsidR="003702EE" w:rsidRPr="00E6111B">
        <w:rPr>
          <w:lang w:val="en-GB"/>
        </w:rPr>
        <w:t xml:space="preserve"> (Figure 4.2, pos. 6). </w:t>
      </w:r>
      <w:r w:rsidR="00942C7D" w:rsidRPr="00E6111B">
        <w:rPr>
          <w:lang w:val="en-GB"/>
        </w:rPr>
        <w:t>From that moment on, the speed started again to decrease and at 15:43 p.m. after passed 1,200 metres, it reached a value of 52 km/h without using the train brake, i.e. the natural resistance of the train (Figure 4.2, pos. 7). The locomotive driver accelerated the train to a speed of 58 km/h at 15:43 p.m. after passing about 750 meters (Figure 4.2, pos. 8).</w:t>
      </w:r>
      <w:r w:rsidR="00872227" w:rsidRPr="00E6111B">
        <w:rPr>
          <w:lang w:val="en-GB"/>
        </w:rPr>
        <w:t xml:space="preserve"> </w:t>
      </w:r>
      <w:r w:rsidR="00D92694" w:rsidRPr="00E6111B">
        <w:rPr>
          <w:lang w:val="en-GB"/>
        </w:rPr>
        <w:t>From that moment on, the speed again began to decrease and again from the natural resistance of the tr</w:t>
      </w:r>
      <w:r w:rsidR="00CC30A2" w:rsidRPr="00E6111B">
        <w:rPr>
          <w:lang w:val="en-GB"/>
        </w:rPr>
        <w:t xml:space="preserve">ain. That traffic regime lasted </w:t>
      </w:r>
      <w:r w:rsidR="00D92694" w:rsidRPr="00E6111B">
        <w:rPr>
          <w:lang w:val="en-GB"/>
        </w:rPr>
        <w:t xml:space="preserve">until 15:44 </w:t>
      </w:r>
      <w:r w:rsidR="00CC30A2" w:rsidRPr="00E6111B">
        <w:rPr>
          <w:lang w:val="en-GB"/>
        </w:rPr>
        <w:t>p.m.</w:t>
      </w:r>
      <w:r w:rsidR="00D92694" w:rsidRPr="00E6111B">
        <w:rPr>
          <w:lang w:val="en-GB"/>
        </w:rPr>
        <w:t xml:space="preserve"> after traveling around 380 meters, i.e. the lead</w:t>
      </w:r>
      <w:r w:rsidR="00CC30A2" w:rsidRPr="00E6111B">
        <w:rPr>
          <w:lang w:val="en-GB"/>
        </w:rPr>
        <w:t>ing</w:t>
      </w:r>
      <w:r w:rsidR="00D92694" w:rsidRPr="00E6111B">
        <w:rPr>
          <w:lang w:val="en-GB"/>
        </w:rPr>
        <w:t xml:space="preserve"> locomotive No 97520061003-1 </w:t>
      </w:r>
      <w:r w:rsidR="00CC30A2" w:rsidRPr="00E6111B">
        <w:rPr>
          <w:lang w:val="en-GB"/>
        </w:rPr>
        <w:t>was</w:t>
      </w:r>
      <w:r w:rsidR="00D92694" w:rsidRPr="00E6111B">
        <w:rPr>
          <w:lang w:val="en-GB"/>
        </w:rPr>
        <w:t xml:space="preserve"> approximated at km </w:t>
      </w:r>
      <w:r w:rsidR="00CC30A2" w:rsidRPr="00E6111B">
        <w:rPr>
          <w:lang w:val="en-GB"/>
        </w:rPr>
        <w:t>107</w:t>
      </w:r>
      <w:r w:rsidR="00CC30A2" w:rsidRPr="00E6111B">
        <w:rPr>
          <w:vertAlign w:val="superscript"/>
          <w:lang w:val="en-GB"/>
        </w:rPr>
        <w:t>+545</w:t>
      </w:r>
      <w:r w:rsidR="00CC30A2" w:rsidRPr="00E6111B">
        <w:rPr>
          <w:lang w:val="en-GB"/>
        </w:rPr>
        <w:t xml:space="preserve"> </w:t>
      </w:r>
      <w:r w:rsidR="00D92694" w:rsidRPr="00E6111B">
        <w:rPr>
          <w:lang w:val="en-GB"/>
        </w:rPr>
        <w:t xml:space="preserve">when derailing the 14th wagon at km </w:t>
      </w:r>
      <w:r w:rsidR="00CC30A2" w:rsidRPr="00E6111B">
        <w:rPr>
          <w:lang w:val="en-GB"/>
        </w:rPr>
        <w:t>107</w:t>
      </w:r>
      <w:r w:rsidR="00CC30A2" w:rsidRPr="00E6111B">
        <w:rPr>
          <w:vertAlign w:val="superscript"/>
          <w:lang w:val="en-GB"/>
        </w:rPr>
        <w:t>+693</w:t>
      </w:r>
      <w:r w:rsidR="00CC30A2" w:rsidRPr="00E6111B">
        <w:rPr>
          <w:lang w:val="en-GB"/>
        </w:rPr>
        <w:t xml:space="preserve"> </w:t>
      </w:r>
      <w:r w:rsidR="00D92694" w:rsidRPr="00E6111B">
        <w:rPr>
          <w:lang w:val="en-GB"/>
        </w:rPr>
        <w:t xml:space="preserve">(Figure 4.2, pos. 9). </w:t>
      </w:r>
      <w:r w:rsidR="00697150" w:rsidRPr="00E6111B">
        <w:rPr>
          <w:lang w:val="en-GB"/>
        </w:rPr>
        <w:t>The speed at that point was 54 km/h. At that location at 15:44 p.m., the speed dropped sharply to 0 km/h due to the activation of the automatic train brake by the driver (Figure 4.2, pos. 10). That was the moment when the driver took hold with the automatic train brake by dropping 1.5 bar from the main air duct, reducing the pressure there to 3.5 bar, thus carrying out a full service hold. The train was set up at km 107</w:t>
      </w:r>
      <w:r w:rsidR="00697150" w:rsidRPr="00E6111B">
        <w:rPr>
          <w:vertAlign w:val="superscript"/>
          <w:lang w:val="en-GB"/>
        </w:rPr>
        <w:t>+500</w:t>
      </w:r>
      <w:r w:rsidR="00697150" w:rsidRPr="00E6111B">
        <w:rPr>
          <w:lang w:val="en-GB"/>
        </w:rPr>
        <w:t xml:space="preserve"> at 15:44 p.m. </w:t>
      </w:r>
      <w:r w:rsidR="00CD65BC" w:rsidRPr="00E6111B">
        <w:rPr>
          <w:lang w:val="en-GB"/>
        </w:rPr>
        <w:t>(</w:t>
      </w:r>
      <w:r w:rsidR="00697150" w:rsidRPr="00E6111B">
        <w:rPr>
          <w:lang w:val="en-GB"/>
        </w:rPr>
        <w:t>fig</w:t>
      </w:r>
      <w:r w:rsidR="00CD65BC" w:rsidRPr="00E6111B">
        <w:rPr>
          <w:lang w:val="en-GB"/>
        </w:rPr>
        <w:t xml:space="preserve">. </w:t>
      </w:r>
      <w:r w:rsidR="001C2995" w:rsidRPr="00E6111B">
        <w:rPr>
          <w:lang w:val="en-GB"/>
        </w:rPr>
        <w:t>4.2</w:t>
      </w:r>
      <w:r w:rsidR="00CD65BC" w:rsidRPr="00E6111B">
        <w:rPr>
          <w:lang w:val="en-GB"/>
        </w:rPr>
        <w:t xml:space="preserve">, </w:t>
      </w:r>
      <w:r w:rsidR="00D0612B" w:rsidRPr="00E6111B">
        <w:rPr>
          <w:noProof/>
          <w:lang w:val="bg-BG" w:eastAsia="bg-BG"/>
        </w:rPr>
        <mc:AlternateContent>
          <mc:Choice Requires="wpg">
            <w:drawing>
              <wp:anchor distT="0" distB="0" distL="114300" distR="114300" simplePos="0" relativeHeight="251713536" behindDoc="0" locked="0" layoutInCell="1" allowOverlap="1" wp14:anchorId="1EBEF91A" wp14:editId="6BBC2E91">
                <wp:simplePos x="0" y="0"/>
                <wp:positionH relativeFrom="column">
                  <wp:posOffset>23495</wp:posOffset>
                </wp:positionH>
                <wp:positionV relativeFrom="page">
                  <wp:posOffset>5010150</wp:posOffset>
                </wp:positionV>
                <wp:extent cx="5990590" cy="3856990"/>
                <wp:effectExtent l="0" t="0" r="0" b="0"/>
                <wp:wrapTopAndBottom/>
                <wp:docPr id="90" name="Group 90"/>
                <wp:cNvGraphicFramePr/>
                <a:graphic xmlns:a="http://schemas.openxmlformats.org/drawingml/2006/main">
                  <a:graphicData uri="http://schemas.microsoft.com/office/word/2010/wordprocessingGroup">
                    <wpg:wgp>
                      <wpg:cNvGrpSpPr/>
                      <wpg:grpSpPr>
                        <a:xfrm>
                          <a:off x="0" y="0"/>
                          <a:ext cx="5990590" cy="3856990"/>
                          <a:chOff x="0" y="0"/>
                          <a:chExt cx="5990590" cy="3856990"/>
                        </a:xfrm>
                      </wpg:grpSpPr>
                      <wpg:grpSp>
                        <wpg:cNvPr id="56" name="Group 51"/>
                        <wpg:cNvGrpSpPr/>
                        <wpg:grpSpPr>
                          <a:xfrm>
                            <a:off x="0" y="0"/>
                            <a:ext cx="5990590" cy="3856990"/>
                            <a:chOff x="0" y="112007"/>
                            <a:chExt cx="5991041" cy="3857280"/>
                          </a:xfrm>
                        </wpg:grpSpPr>
                        <wps:wsp>
                          <wps:cNvPr id="57" name="Text Box 52"/>
                          <wps:cNvSpPr txBox="1"/>
                          <wps:spPr>
                            <a:xfrm>
                              <a:off x="0" y="3693061"/>
                              <a:ext cx="5991041" cy="276226"/>
                            </a:xfrm>
                            <a:prstGeom prst="rect">
                              <a:avLst/>
                            </a:prstGeom>
                            <a:solidFill>
                              <a:schemeClr val="lt1"/>
                            </a:solidFill>
                            <a:ln w="6350">
                              <a:noFill/>
                            </a:ln>
                          </wps:spPr>
                          <wps:txbx>
                            <w:txbxContent>
                              <w:p w14:paraId="31B6AE65" w14:textId="544CFBB3"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3. </w:t>
                                </w:r>
                                <w:r>
                                  <w:rPr>
                                    <w:b/>
                                    <w:bCs/>
                                  </w:rPr>
                                  <w:t>Speedometer tape of locomotive</w:t>
                                </w:r>
                                <w:r>
                                  <w:rPr>
                                    <w:b/>
                                    <w:bCs/>
                                    <w:lang w:val="bg-BG"/>
                                  </w:rPr>
                                  <w:t xml:space="preserve"> № 97520055155-6.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8" name="Group 53"/>
                          <wpg:cNvGrpSpPr/>
                          <wpg:grpSpPr>
                            <a:xfrm>
                              <a:off x="0" y="112007"/>
                              <a:ext cx="5991041" cy="3547012"/>
                              <a:chOff x="0" y="112007"/>
                              <a:chExt cx="5991041" cy="3547012"/>
                            </a:xfrm>
                          </wpg:grpSpPr>
                          <wpg:grpSp>
                            <wpg:cNvPr id="59" name="Group 54"/>
                            <wpg:cNvGrpSpPr/>
                            <wpg:grpSpPr>
                              <a:xfrm>
                                <a:off x="0" y="112007"/>
                                <a:ext cx="5991041" cy="3547012"/>
                                <a:chOff x="0" y="112007"/>
                                <a:chExt cx="5991041" cy="3547012"/>
                              </a:xfrm>
                            </wpg:grpSpPr>
                            <wpg:grpSp>
                              <wpg:cNvPr id="60" name="Group 55"/>
                              <wpg:cNvGrpSpPr/>
                              <wpg:grpSpPr>
                                <a:xfrm>
                                  <a:off x="0" y="112007"/>
                                  <a:ext cx="5991041" cy="3547012"/>
                                  <a:chOff x="0" y="112007"/>
                                  <a:chExt cx="5991041" cy="3547012"/>
                                </a:xfrm>
                              </wpg:grpSpPr>
                              <wpg:grpSp>
                                <wpg:cNvPr id="61" name="Group 56"/>
                                <wpg:cNvGrpSpPr/>
                                <wpg:grpSpPr>
                                  <a:xfrm>
                                    <a:off x="0" y="112007"/>
                                    <a:ext cx="5991041" cy="3547012"/>
                                    <a:chOff x="0" y="112007"/>
                                    <a:chExt cx="5991041" cy="3547012"/>
                                  </a:xfrm>
                                </wpg:grpSpPr>
                                <wpg:grpSp>
                                  <wpg:cNvPr id="62" name="Group 57"/>
                                  <wpg:cNvGrpSpPr/>
                                  <wpg:grpSpPr>
                                    <a:xfrm>
                                      <a:off x="0" y="112007"/>
                                      <a:ext cx="5991041" cy="3547012"/>
                                      <a:chOff x="0" y="112007"/>
                                      <a:chExt cx="5991041" cy="3547012"/>
                                    </a:xfrm>
                                  </wpg:grpSpPr>
                                  <wpg:grpSp>
                                    <wpg:cNvPr id="63" name="Group 58"/>
                                    <wpg:cNvGrpSpPr/>
                                    <wpg:grpSpPr>
                                      <a:xfrm>
                                        <a:off x="0" y="112007"/>
                                        <a:ext cx="5991041" cy="3547012"/>
                                        <a:chOff x="0" y="112007"/>
                                        <a:chExt cx="5991041" cy="3547012"/>
                                      </a:xfrm>
                                    </wpg:grpSpPr>
                                    <wpg:grpSp>
                                      <wpg:cNvPr id="64" name="Group 59"/>
                                      <wpg:cNvGrpSpPr/>
                                      <wpg:grpSpPr>
                                        <a:xfrm>
                                          <a:off x="0" y="112007"/>
                                          <a:ext cx="5991041" cy="3547012"/>
                                          <a:chOff x="0" y="112007"/>
                                          <a:chExt cx="5991041" cy="3547012"/>
                                        </a:xfrm>
                                      </wpg:grpSpPr>
                                      <wpg:grpSp>
                                        <wpg:cNvPr id="65" name="Group 60"/>
                                        <wpg:cNvGrpSpPr/>
                                        <wpg:grpSpPr>
                                          <a:xfrm>
                                            <a:off x="0" y="112007"/>
                                            <a:ext cx="5991041" cy="3547012"/>
                                            <a:chOff x="0" y="112007"/>
                                            <a:chExt cx="5991041" cy="3547012"/>
                                          </a:xfrm>
                                        </wpg:grpSpPr>
                                        <pic:pic xmlns:pic="http://schemas.openxmlformats.org/drawingml/2006/picture">
                                          <pic:nvPicPr>
                                            <pic:cNvPr id="66" name="Picture 61"/>
                                            <pic:cNvPicPr>
                                              <a:picLocks noChangeAspect="1"/>
                                            </pic:cNvPicPr>
                                          </pic:nvPicPr>
                                          <pic:blipFill rotWithShape="1">
                                            <a:blip r:embed="rId33" cstate="print">
                                              <a:extLst>
                                                <a:ext uri="{28A0092B-C50C-407E-A947-70E740481C1C}">
                                                  <a14:useLocalDpi xmlns:a14="http://schemas.microsoft.com/office/drawing/2010/main" val="0"/>
                                                </a:ext>
                                              </a:extLst>
                                            </a:blip>
                                            <a:srcRect l="39337" r="1965"/>
                                            <a:stretch/>
                                          </pic:blipFill>
                                          <pic:spPr>
                                            <a:xfrm>
                                              <a:off x="0" y="112007"/>
                                              <a:ext cx="5991041" cy="3547012"/>
                                            </a:xfrm>
                                            <a:prstGeom prst="rect">
                                              <a:avLst/>
                                            </a:prstGeom>
                                          </pic:spPr>
                                        </pic:pic>
                                        <wpg:grpSp>
                                          <wpg:cNvPr id="67" name="Group 62"/>
                                          <wpg:cNvGrpSpPr/>
                                          <wpg:grpSpPr>
                                            <a:xfrm>
                                              <a:off x="1338940" y="625037"/>
                                              <a:ext cx="4376060" cy="2260601"/>
                                              <a:chOff x="1338940" y="625037"/>
                                              <a:chExt cx="4376060" cy="2260601"/>
                                            </a:xfrm>
                                          </wpg:grpSpPr>
                                          <wps:wsp>
                                            <wps:cNvPr id="68" name="Straight Arrow Connector 63"/>
                                            <wps:cNvCnPr/>
                                            <wps:spPr>
                                              <a:xfrm flipV="1">
                                                <a:off x="5514975" y="2495084"/>
                                                <a:ext cx="200025" cy="32431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 name="Text Box 64"/>
                                            <wps:cNvSpPr txBox="1"/>
                                            <wps:spPr>
                                              <a:xfrm>
                                                <a:off x="5302315" y="2495084"/>
                                                <a:ext cx="190514" cy="390554"/>
                                              </a:xfrm>
                                              <a:prstGeom prst="rect">
                                                <a:avLst/>
                                              </a:prstGeom>
                                              <a:noFill/>
                                              <a:ln w="6350">
                                                <a:noFill/>
                                              </a:ln>
                                            </wps:spPr>
                                            <wps:txbx>
                                              <w:txbxContent>
                                                <w:p w14:paraId="528D349D" w14:textId="77777777" w:rsidR="0064719A" w:rsidRPr="006E1938" w:rsidRDefault="0064719A"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70" name="Straight Arrow Connector 65"/>
                                            <wps:cNvCnPr/>
                                            <wps:spPr>
                                              <a:xfrm flipH="1" flipV="1">
                                                <a:off x="1338940" y="758387"/>
                                                <a:ext cx="457200" cy="2571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 name="Text Box 5"/>
                                            <wps:cNvSpPr txBox="1"/>
                                            <wps:spPr>
                                              <a:xfrm>
                                                <a:off x="1796140" y="625037"/>
                                                <a:ext cx="190514" cy="390554"/>
                                              </a:xfrm>
                                              <a:prstGeom prst="rect">
                                                <a:avLst/>
                                              </a:prstGeom>
                                              <a:noFill/>
                                              <a:ln w="6350">
                                                <a:noFill/>
                                              </a:ln>
                                            </wps:spPr>
                                            <wps:txbx>
                                              <w:txbxContent>
                                                <w:p w14:paraId="3D00735A" w14:textId="77777777" w:rsidR="0064719A" w:rsidRPr="006E1938"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2" name="Straight Arrow Connector 67"/>
                                          <wps:cNvCnPr/>
                                          <wps:spPr>
                                            <a:xfrm>
                                              <a:off x="1287463" y="1596024"/>
                                              <a:ext cx="128652" cy="45926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 name="Straight Arrow Connector 68"/>
                                          <wps:cNvCnPr/>
                                          <wps:spPr>
                                            <a:xfrm>
                                              <a:off x="1831773" y="1397295"/>
                                              <a:ext cx="12827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Connector 69"/>
                                          <wps:cNvCnPr/>
                                          <wps:spPr>
                                            <a:xfrm>
                                              <a:off x="1182718" y="1877681"/>
                                              <a:ext cx="1649459" cy="0"/>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g:grpSp>
                                      <wps:wsp>
                                        <wps:cNvPr id="75" name="Text Box 5"/>
                                        <wps:cNvSpPr txBox="1"/>
                                        <wps:spPr>
                                          <a:xfrm>
                                            <a:off x="3968980" y="2489617"/>
                                            <a:ext cx="410046" cy="390554"/>
                                          </a:xfrm>
                                          <a:prstGeom prst="rect">
                                            <a:avLst/>
                                          </a:prstGeom>
                                          <a:noFill/>
                                          <a:ln w="6350">
                                            <a:noFill/>
                                          </a:ln>
                                        </wps:spPr>
                                        <wps:txbx>
                                          <w:txbxContent>
                                            <w:p w14:paraId="65AC0BF0"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wps:txbx>
                                        <wps:bodyPr rot="0" spcFirstLastPara="0" vert="horz" wrap="none" lIns="0" tIns="0" rIns="36000" bIns="0" numCol="1" spcCol="0" rtlCol="0" fromWordArt="0" anchor="t" anchorCtr="0" forceAA="0" compatLnSpc="1">
                                          <a:prstTxWarp prst="textNoShape">
                                            <a:avLst/>
                                          </a:prstTxWarp>
                                          <a:noAutofit/>
                                        </wps:bodyPr>
                                      </wps:wsp>
                                    </wpg:grpSp>
                                    <wps:wsp>
                                      <wps:cNvPr id="76" name="Text Box 5"/>
                                      <wps:cNvSpPr txBox="1"/>
                                      <wps:spPr>
                                        <a:xfrm>
                                          <a:off x="3865714" y="1243827"/>
                                          <a:ext cx="190514" cy="390554"/>
                                        </a:xfrm>
                                        <a:prstGeom prst="rect">
                                          <a:avLst/>
                                        </a:prstGeom>
                                        <a:noFill/>
                                        <a:ln w="6350">
                                          <a:noFill/>
                                        </a:ln>
                                      </wps:spPr>
                                      <wps:txbx>
                                        <w:txbxContent>
                                          <w:p w14:paraId="49B85A8F"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7" name="Text Box 5"/>
                                    <wps:cNvSpPr txBox="1"/>
                                    <wps:spPr>
                                      <a:xfrm>
                                        <a:off x="2961312" y="2428875"/>
                                        <a:ext cx="198135" cy="390554"/>
                                      </a:xfrm>
                                      <a:prstGeom prst="rect">
                                        <a:avLst/>
                                      </a:prstGeom>
                                      <a:noFill/>
                                      <a:ln w="6350">
                                        <a:noFill/>
                                      </a:ln>
                                    </wps:spPr>
                                    <wps:txbx>
                                      <w:txbxContent>
                                        <w:p w14:paraId="2D65628F"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8" name="Text Box 5"/>
                                  <wps:cNvSpPr txBox="1"/>
                                  <wps:spPr>
                                    <a:xfrm>
                                      <a:off x="3160702" y="1006770"/>
                                      <a:ext cx="190514" cy="390554"/>
                                    </a:xfrm>
                                    <a:prstGeom prst="rect">
                                      <a:avLst/>
                                    </a:prstGeom>
                                    <a:noFill/>
                                    <a:ln w="6350">
                                      <a:noFill/>
                                    </a:ln>
                                  </wps:spPr>
                                  <wps:txbx>
                                    <w:txbxContent>
                                      <w:p w14:paraId="27456944"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79" name="Text Box 5"/>
                                <wps:cNvSpPr txBox="1"/>
                                <wps:spPr>
                                  <a:xfrm>
                                    <a:off x="2385990" y="976330"/>
                                    <a:ext cx="198770" cy="390554"/>
                                  </a:xfrm>
                                  <a:prstGeom prst="rect">
                                    <a:avLst/>
                                  </a:prstGeom>
                                  <a:noFill/>
                                  <a:ln w="6350">
                                    <a:noFill/>
                                  </a:ln>
                                </wps:spPr>
                                <wps:txbx>
                                  <w:txbxContent>
                                    <w:p w14:paraId="46BC134B"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wps:txbx>
                                <wps:bodyPr rot="0" spcFirstLastPara="0" vert="horz" wrap="none" lIns="0" tIns="0" rIns="0" bIns="0" numCol="1" spcCol="0" rtlCol="0" fromWordArt="0" anchor="t" anchorCtr="0" forceAA="0" compatLnSpc="1">
                                  <a:prstTxWarp prst="textNoShape">
                                    <a:avLst/>
                                  </a:prstTxWarp>
                                  <a:noAutofit/>
                                </wps:bodyPr>
                              </wps:wsp>
                            </wpg:grpSp>
                            <wps:wsp>
                              <wps:cNvPr id="80" name="Text Box 5"/>
                              <wps:cNvSpPr txBox="1"/>
                              <wps:spPr>
                                <a:xfrm>
                                  <a:off x="2035956" y="2428875"/>
                                  <a:ext cx="190514" cy="390554"/>
                                </a:xfrm>
                                <a:prstGeom prst="rect">
                                  <a:avLst/>
                                </a:prstGeom>
                                <a:noFill/>
                                <a:ln w="6350">
                                  <a:noFill/>
                                </a:ln>
                              </wps:spPr>
                              <wps:txbx>
                                <w:txbxContent>
                                  <w:p w14:paraId="1520785C"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wps:txbx>
                              <wps:bodyPr rot="0" spcFirstLastPara="0" vert="horz" wrap="none" lIns="0" tIns="0" rIns="0" bIns="0" numCol="1" spcCol="0" rtlCol="0" fromWordArt="0" anchor="t" anchorCtr="0" forceAA="0" compatLnSpc="1">
                                <a:prstTxWarp prst="textNoShape">
                                  <a:avLst/>
                                </a:prstTxWarp>
                                <a:noAutofit/>
                              </wps:bodyPr>
                            </wps:wsp>
                          </wpg:grpSp>
                          <wpg:grpSp>
                            <wpg:cNvPr id="81" name="Group 76"/>
                            <wpg:cNvGrpSpPr/>
                            <wpg:grpSpPr>
                              <a:xfrm>
                                <a:off x="2223916" y="1366855"/>
                                <a:ext cx="1782063" cy="1428028"/>
                                <a:chOff x="2223916" y="1366855"/>
                                <a:chExt cx="1782063" cy="1428028"/>
                              </a:xfrm>
                            </wpg:grpSpPr>
                            <wps:wsp>
                              <wps:cNvPr id="83" name="Straight Arrow Connector 77"/>
                              <wps:cNvCnPr/>
                              <wps:spPr>
                                <a:xfrm flipV="1">
                                  <a:off x="2223916" y="1993717"/>
                                  <a:ext cx="0" cy="4763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4" name="Straight Arrow Connector 78"/>
                              <wps:cNvCnPr/>
                              <wps:spPr>
                                <a:xfrm>
                                  <a:off x="2492232" y="1366855"/>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5" name="Straight Arrow Connector 79"/>
                              <wps:cNvCnPr/>
                              <wps:spPr>
                                <a:xfrm flipV="1">
                                  <a:off x="3038709" y="2018834"/>
                                  <a:ext cx="0" cy="4762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 name="Straight Arrow Connector 80"/>
                              <wps:cNvCnPr/>
                              <wps:spPr>
                                <a:xfrm>
                                  <a:off x="3297437" y="1404466"/>
                                  <a:ext cx="0" cy="45910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9" name="Straight Arrow Connector 81"/>
                              <wps:cNvCnPr/>
                              <wps:spPr>
                                <a:xfrm flipH="1">
                                  <a:off x="3570369" y="1634352"/>
                                  <a:ext cx="435610" cy="305084"/>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1" name="Straight Arrow Connector 83"/>
                              <wps:cNvCnPr/>
                              <wps:spPr>
                                <a:xfrm flipH="1" flipV="1">
                                  <a:off x="3611658" y="2489617"/>
                                  <a:ext cx="337629" cy="30526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s:wsp>
                        <wps:cNvPr id="92" name="Straight Connector 89"/>
                        <wps:cNvCnPr/>
                        <wps:spPr>
                          <a:xfrm>
                            <a:off x="1047750" y="1819275"/>
                            <a:ext cx="2483982" cy="13435"/>
                          </a:xfrm>
                          <a:prstGeom prst="line">
                            <a:avLst/>
                          </a:prstGeom>
                          <a:ln w="31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BEF91A" id="Group 90" o:spid="_x0000_s1103" style="position:absolute;left:0;text-align:left;margin-left:1.85pt;margin-top:394.5pt;width:471.7pt;height:303.7pt;z-index:251713536;mso-position-vertical-relative:page" coordsize="59905,38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">
                <v:group id="Group 51" o:spid="_x0000_s1104" style="position:absolute;width:59905;height:38569" coordorigin=",1120" coordsize="59910,3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52" o:spid="_x0000_s1105" type="#_x0000_t202" style="position:absolute;top:36930;width:59910;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14:paraId="31B6AE65" w14:textId="544CFBB3"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3. </w:t>
                          </w:r>
                          <w:r>
                            <w:rPr>
                              <w:b/>
                              <w:bCs/>
                            </w:rPr>
                            <w:t>Speedometer tape of locomotive</w:t>
                          </w:r>
                          <w:r>
                            <w:rPr>
                              <w:b/>
                              <w:bCs/>
                              <w:lang w:val="bg-BG"/>
                            </w:rPr>
                            <w:t xml:space="preserve"> № 97520055155-6.</w:t>
                          </w:r>
                        </w:p>
                      </w:txbxContent>
                    </v:textbox>
                  </v:shape>
                  <v:group id="Group 53" o:spid="_x0000_s1106"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 54" o:spid="_x0000_s1107"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55" o:spid="_x0000_s1108"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group id="Group 56" o:spid="_x0000_s1109"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group id="Group 57" o:spid="_x0000_s1110"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58" o:spid="_x0000_s1111"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group id="Group 59" o:spid="_x0000_s1112"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60" o:spid="_x0000_s1113" style="position:absolute;top:1120;width:59910;height:35470" coordorigin=",1120" coordsize="59910,3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Picture 61" o:spid="_x0000_s1114" type="#_x0000_t75" style="position:absolute;top:1120;width:59910;height:3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">
                                    <v:imagedata r:id="rId34" o:title="" cropleft="25780f" cropright="1288f"/>
                                    <v:path arrowok="t"/>
                                  </v:shape>
                                  <v:group id="Group 62" o:spid="_x0000_s1115" style="position:absolute;left:13389;top:6250;width:43761;height:22606" coordorigin="13389,6250" coordsize="43760,22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Straight Arrow Connector 63" o:spid="_x0000_s1116" type="#_x0000_t32" style="position:absolute;left:55149;top:24950;width:2001;height:32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" strokecolor="red" strokeweight="3pt">
                                      <v:stroke endarrow="block"/>
                                    </v:shape>
                                    <v:shape id="Text Box 64" o:spid="_x0000_s1117" type="#_x0000_t202" style="position:absolute;left:53023;top:24950;width:1905;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" filled="f" stroked="f" strokeweight=".5pt">
                                      <v:textbox inset="0,0,0,0">
                                        <w:txbxContent>
                                          <w:p w14:paraId="528D349D" w14:textId="77777777" w:rsidR="0064719A" w:rsidRPr="006E1938" w:rsidRDefault="0064719A" w:rsidP="00CD65BC">
                                            <w:pPr>
                                              <w:ind w:firstLine="0"/>
                                              <w:rPr>
                                                <w:rFonts w:ascii="ISOCPEUR" w:hAnsi="ISOCPEUR"/>
                                                <w:b/>
                                                <w:bCs/>
                                                <w:i/>
                                                <w:iCs/>
                                                <w:color w:val="FF0000"/>
                                                <w:sz w:val="52"/>
                                                <w:szCs w:val="48"/>
                                                <w:lang w:val="bg-BG"/>
                                              </w:rPr>
                                            </w:pPr>
                                            <w:r w:rsidRPr="006E1938">
                                              <w:rPr>
                                                <w:rFonts w:ascii="ISOCPEUR" w:hAnsi="ISOCPEUR"/>
                                                <w:b/>
                                                <w:bCs/>
                                                <w:i/>
                                                <w:iCs/>
                                                <w:color w:val="FF0000"/>
                                                <w:sz w:val="52"/>
                                                <w:szCs w:val="48"/>
                                                <w:lang w:val="bg-BG"/>
                                              </w:rPr>
                                              <w:t>1</w:t>
                                            </w:r>
                                          </w:p>
                                        </w:txbxContent>
                                      </v:textbox>
                                    </v:shape>
                                    <v:shape id="Straight Arrow Connector 65" o:spid="_x0000_s1118" type="#_x0000_t32" style="position:absolute;left:13389;top:7583;width:4572;height:2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" strokecolor="red" strokeweight="3pt">
                                      <v:stroke endarrow="block"/>
                                    </v:shape>
                                    <v:shape id="Text Box 5" o:spid="_x0000_s1119" type="#_x0000_t202" style="position:absolute;left:17961;top:6250;width:1905;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" filled="f" stroked="f" strokeweight=".5pt">
                                      <v:textbox inset="0,0,0,0">
                                        <w:txbxContent>
                                          <w:p w14:paraId="3D00735A" w14:textId="77777777" w:rsidR="0064719A" w:rsidRPr="006E1938"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2</w:t>
                                            </w:r>
                                          </w:p>
                                        </w:txbxContent>
                                      </v:textbox>
                                    </v:shape>
                                  </v:group>
                                  <v:shape id="Straight Arrow Connector 67" o:spid="_x0000_s1120" type="#_x0000_t32" style="position:absolute;left:12874;top:15960;width:1287;height:45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" strokecolor="red" strokeweight="3pt">
                                    <v:stroke endarrow="block"/>
                                  </v:shape>
                                  <v:shape id="Straight Arrow Connector 68" o:spid="_x0000_s1121" type="#_x0000_t32" style="position:absolute;left:18317;top:13972;width:1283;height:45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" strokecolor="red" strokeweight="3pt">
                                    <v:stroke endarrow="block"/>
                                  </v:shape>
                                  <v:line id="Straight Connector 69" o:spid="_x0000_s1122" style="position:absolute;visibility:visible;mso-wrap-style:square" from="11827,18776" to="28321,18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" strokecolor="yellow" strokeweight=".25pt"/>
                                </v:group>
                                <v:shape id="Text Box 5" o:spid="_x0000_s1123" type="#_x0000_t202" style="position:absolute;left:39689;top:24896;width:4101;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" filled="f" stroked="f" strokeweight=".5pt">
                                  <v:textbox inset="0,0,1mm,0">
                                    <w:txbxContent>
                                      <w:p w14:paraId="65AC0BF0"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10</w:t>
                                        </w:r>
                                      </w:p>
                                    </w:txbxContent>
                                  </v:textbox>
                                </v:shape>
                              </v:group>
                              <v:shape id="Text Box 5" o:spid="_x0000_s1124" type="#_x0000_t202" style="position:absolute;left:38657;top:12438;width:1905;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" filled="f" stroked="f" strokeweight=".5pt">
                                <v:textbox inset="0,0,0,0">
                                  <w:txbxContent>
                                    <w:p w14:paraId="49B85A8F"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9</w:t>
                                      </w:r>
                                    </w:p>
                                  </w:txbxContent>
                                </v:textbox>
                              </v:shape>
                            </v:group>
                            <v:shape id="Text Box 5" o:spid="_x0000_s1125" type="#_x0000_t202" style="position:absolute;left:29613;top:24288;width:1981;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" filled="f" stroked="f" strokeweight=".5pt">
                              <v:textbox inset="0,0,0,0">
                                <w:txbxContent>
                                  <w:p w14:paraId="2D65628F" w14:textId="77777777" w:rsidR="0064719A" w:rsidRPr="00C1498E"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7</w:t>
                                    </w:r>
                                  </w:p>
                                </w:txbxContent>
                              </v:textbox>
                            </v:shape>
                          </v:group>
                          <v:shape id="Text Box 5" o:spid="_x0000_s1126" type="#_x0000_t202" style="position:absolute;left:31607;top:10067;width:1905;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" filled="f" stroked="f" strokeweight=".5pt">
                            <v:textbox inset="0,0,0,0">
                              <w:txbxContent>
                                <w:p w14:paraId="27456944"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8</w:t>
                                  </w:r>
                                </w:p>
                              </w:txbxContent>
                            </v:textbox>
                          </v:shape>
                        </v:group>
                        <v:shape id="Text Box 5" o:spid="_x0000_s1127" type="#_x0000_t202" style="position:absolute;left:23859;top:9763;width:1988;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" filled="f" stroked="f" strokeweight=".5pt">
                          <v:textbox inset="0,0,0,0">
                            <w:txbxContent>
                              <w:p w14:paraId="46BC134B"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6</w:t>
                                </w:r>
                              </w:p>
                            </w:txbxContent>
                          </v:textbox>
                        </v:shape>
                      </v:group>
                      <v:shape id="Text Box 5" o:spid="_x0000_s1128" type="#_x0000_t202" style="position:absolute;left:20359;top:24288;width:1905;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" filled="f" stroked="f" strokeweight=".5pt">
                        <v:textbox inset="0,0,0,0">
                          <w:txbxContent>
                            <w:p w14:paraId="1520785C" w14:textId="77777777" w:rsidR="0064719A" w:rsidRPr="00E6493B" w:rsidRDefault="0064719A" w:rsidP="00CD65BC">
                              <w:pPr>
                                <w:ind w:firstLine="0"/>
                                <w:rPr>
                                  <w:rFonts w:ascii="ISOCPEUR" w:eastAsia="Calibri" w:hAnsi="ISOCPEUR"/>
                                  <w:b/>
                                  <w:bCs/>
                                  <w:i/>
                                  <w:iCs/>
                                  <w:color w:val="FF0000"/>
                                  <w:sz w:val="52"/>
                                  <w:szCs w:val="52"/>
                                  <w:lang w:val="bg-BG"/>
                                </w:rPr>
                              </w:pPr>
                              <w:r>
                                <w:rPr>
                                  <w:rFonts w:ascii="ISOCPEUR" w:eastAsia="Calibri" w:hAnsi="ISOCPEUR"/>
                                  <w:b/>
                                  <w:bCs/>
                                  <w:i/>
                                  <w:iCs/>
                                  <w:color w:val="FF0000"/>
                                  <w:sz w:val="52"/>
                                  <w:szCs w:val="52"/>
                                  <w:lang w:val="bg-BG"/>
                                </w:rPr>
                                <w:t>5</w:t>
                              </w:r>
                            </w:p>
                          </w:txbxContent>
                        </v:textbox>
                      </v:shape>
                    </v:group>
                    <v:group id="Group 76" o:spid="_x0000_s1129" style="position:absolute;left:22239;top:13668;width:17820;height:14280" coordorigin="22239,13668" coordsize="17820,14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Straight Arrow Connector 77" o:spid="_x0000_s1130" type="#_x0000_t32" style="position:absolute;left:22239;top:19937;width:0;height:47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" strokecolor="red" strokeweight="3pt">
                        <v:stroke endarrow="block"/>
                      </v:shape>
                      <v:shape id="Straight Arrow Connector 78" o:spid="_x0000_s1131" type="#_x0000_t32" style="position:absolute;left:24922;top:13668;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" strokecolor="red" strokeweight="3pt">
                        <v:stroke endarrow="block"/>
                      </v:shape>
                      <v:shape id="Straight Arrow Connector 79" o:spid="_x0000_s1132" type="#_x0000_t32" style="position:absolute;left:30387;top:20188;width:0;height:476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" strokecolor="red" strokeweight="3pt">
                        <v:stroke endarrow="block"/>
                      </v:shape>
                      <v:shape id="Straight Arrow Connector 80" o:spid="_x0000_s1133" type="#_x0000_t32" style="position:absolute;left:32974;top:14044;width:0;height:45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" strokecolor="red" strokeweight="3pt">
                        <v:stroke endarrow="block"/>
                      </v:shape>
                      <v:shape id="Straight Arrow Connector 81" o:spid="_x0000_s1134" type="#_x0000_t32" style="position:absolute;left:35703;top:16343;width:4356;height:30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" strokecolor="red" strokeweight="3pt">
                        <v:stroke endarrow="block"/>
                      </v:shape>
                      <v:shape id="Straight Arrow Connector 83" o:spid="_x0000_s1135" type="#_x0000_t32" style="position:absolute;left:36116;top:24896;width:3376;height:305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" strokecolor="red" strokeweight="3pt">
                        <v:stroke endarrow="block"/>
                      </v:shape>
                    </v:group>
                  </v:group>
                </v:group>
                <v:line id="Straight Connector 89" o:spid="_x0000_s1136" style="position:absolute;visibility:visible;mso-wrap-style:square" from="10477,18192" to="35317,18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" strokecolor="yellow" strokeweight=".25pt"/>
                <w10:wrap type="topAndBottom" anchory="page"/>
              </v:group>
            </w:pict>
          </mc:Fallback>
        </mc:AlternateContent>
      </w:r>
      <w:r w:rsidR="00697150" w:rsidRPr="00E6111B">
        <w:rPr>
          <w:lang w:val="en-GB"/>
        </w:rPr>
        <w:t>pos</w:t>
      </w:r>
      <w:r w:rsidR="00CD65BC" w:rsidRPr="00E6111B">
        <w:rPr>
          <w:lang w:val="en-GB"/>
        </w:rPr>
        <w:t>. 11).</w:t>
      </w:r>
    </w:p>
    <w:p w14:paraId="6A9DC72E" w14:textId="13B397CC" w:rsidR="00CD65BC" w:rsidRPr="00E6111B" w:rsidRDefault="00603C13" w:rsidP="00CD65BC">
      <w:pPr>
        <w:tabs>
          <w:tab w:val="left" w:pos="993"/>
        </w:tabs>
        <w:rPr>
          <w:lang w:val="en-GB"/>
        </w:rPr>
      </w:pPr>
      <w:bookmarkStart w:id="5" w:name="_Hlk88781763"/>
      <w:r w:rsidRPr="00E6111B">
        <w:rPr>
          <w:lang w:val="en-GB"/>
        </w:rPr>
        <w:t xml:space="preserve">Analysis of the train running under the speedometer tape of locomotive No 98520055155-6 - train (Figure 4.3). </w:t>
      </w:r>
      <w:bookmarkEnd w:id="5"/>
      <w:r w:rsidRPr="00E6111B">
        <w:rPr>
          <w:lang w:val="en-GB"/>
        </w:rPr>
        <w:t xml:space="preserve">The locomotive was equipped with a recording speedometer RT 12 and non-registering A 28 (these speedometers only recorded speed, time and travelled without recording the pressure in the main air duct). </w:t>
      </w:r>
      <w:r w:rsidR="0089664B" w:rsidRPr="00E6111B">
        <w:rPr>
          <w:lang w:val="en-GB"/>
        </w:rPr>
        <w:t xml:space="preserve">The nibs recording speed and time were located lower by about 1-2 mm in a vertical direction and the time stylus outpaced the speed stylus by about 1-2 mm again, which made it difficult to </w:t>
      </w:r>
      <w:r w:rsidR="00D11A3D" w:rsidRPr="00E6111B">
        <w:rPr>
          <w:lang w:val="en-GB"/>
        </w:rPr>
        <w:t>analyse</w:t>
      </w:r>
      <w:r w:rsidR="0089664B" w:rsidRPr="00E6111B">
        <w:rPr>
          <w:lang w:val="en-GB"/>
        </w:rPr>
        <w:t xml:space="preserve"> the movement of IT No 50890 (Figure 4.3, point. 1 and 2). </w:t>
      </w:r>
      <w:r w:rsidR="0079044C" w:rsidRPr="00E6111B">
        <w:rPr>
          <w:lang w:val="en-GB"/>
        </w:rPr>
        <w:t xml:space="preserve">The </w:t>
      </w:r>
      <w:r w:rsidR="0079044C" w:rsidRPr="00E6111B">
        <w:rPr>
          <w:lang w:val="en-GB"/>
        </w:rPr>
        <w:lastRenderedPageBreak/>
        <w:t xml:space="preserve">train departed from </w:t>
      </w:r>
      <w:proofErr w:type="spellStart"/>
      <w:r w:rsidR="0079044C" w:rsidRPr="00E6111B">
        <w:rPr>
          <w:lang w:val="en-GB"/>
        </w:rPr>
        <w:t>Kocherinovo</w:t>
      </w:r>
      <w:proofErr w:type="spellEnd"/>
      <w:r w:rsidR="0079044C" w:rsidRPr="00E6111B">
        <w:rPr>
          <w:lang w:val="en-GB"/>
        </w:rPr>
        <w:t xml:space="preserve"> station at 15:37 p.m., accelerated to 40 km/h after about 470 meters (Figure 4.3, pos. 3), then it moved at that speed about 320 meters and again increased its speed to 56 km/h after 800 meters at 15:39 p.m. (Figure 4.3, pos. 4). </w:t>
      </w:r>
      <w:r w:rsidR="00F848D4" w:rsidRPr="00E6111B">
        <w:rPr>
          <w:noProof/>
          <w:lang w:val="bg-BG" w:eastAsia="bg-BG"/>
        </w:rPr>
        <mc:AlternateContent>
          <mc:Choice Requires="wpg">
            <w:drawing>
              <wp:anchor distT="0" distB="0" distL="114300" distR="114300" simplePos="0" relativeHeight="251711488" behindDoc="0" locked="0" layoutInCell="1" allowOverlap="1" wp14:anchorId="542E3320" wp14:editId="67F9B61A">
                <wp:simplePos x="0" y="0"/>
                <wp:positionH relativeFrom="column">
                  <wp:posOffset>125897</wp:posOffset>
                </wp:positionH>
                <wp:positionV relativeFrom="page">
                  <wp:posOffset>3552825</wp:posOffset>
                </wp:positionV>
                <wp:extent cx="5715000" cy="4852670"/>
                <wp:effectExtent l="0" t="0" r="0" b="5080"/>
                <wp:wrapTopAndBottom/>
                <wp:docPr id="93" name="Group 93"/>
                <wp:cNvGraphicFramePr/>
                <a:graphic xmlns:a="http://schemas.openxmlformats.org/drawingml/2006/main">
                  <a:graphicData uri="http://schemas.microsoft.com/office/word/2010/wordprocessingGroup">
                    <wpg:wgp>
                      <wpg:cNvGrpSpPr/>
                      <wpg:grpSpPr>
                        <a:xfrm>
                          <a:off x="0" y="0"/>
                          <a:ext cx="5715000" cy="4852670"/>
                          <a:chOff x="-1" y="-242301"/>
                          <a:chExt cx="6106945" cy="5185776"/>
                        </a:xfrm>
                      </wpg:grpSpPr>
                      <wps:wsp>
                        <wps:cNvPr id="94" name="Text Box 85"/>
                        <wps:cNvSpPr txBox="1"/>
                        <wps:spPr>
                          <a:xfrm>
                            <a:off x="66675" y="4501147"/>
                            <a:ext cx="5991041" cy="442328"/>
                          </a:xfrm>
                          <a:prstGeom prst="rect">
                            <a:avLst/>
                          </a:prstGeom>
                          <a:solidFill>
                            <a:schemeClr val="lt1"/>
                          </a:solidFill>
                          <a:ln w="6350">
                            <a:noFill/>
                          </a:ln>
                        </wps:spPr>
                        <wps:txbx>
                          <w:txbxContent>
                            <w:p w14:paraId="7A4F4195" w14:textId="5D1F9F10"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4. </w:t>
                              </w:r>
                              <w:r>
                                <w:rPr>
                                  <w:b/>
                                  <w:bCs/>
                                </w:rPr>
                                <w:t>Comparison of the speedometer tapes of locomotives</w:t>
                              </w:r>
                              <w:r>
                                <w:rPr>
                                  <w:b/>
                                  <w:bCs/>
                                  <w:lang w:val="bg-BG"/>
                                </w:rPr>
                                <w:t xml:space="preserve"> №№ 98520061003-1 </w:t>
                              </w:r>
                              <w:r>
                                <w:rPr>
                                  <w:b/>
                                  <w:bCs/>
                                </w:rPr>
                                <w:t>and</w:t>
                              </w:r>
                              <w:r>
                                <w:rPr>
                                  <w:b/>
                                  <w:bCs/>
                                  <w:lang w:val="bg-BG"/>
                                </w:rPr>
                                <w:t xml:space="preserve"> 97520055155-6.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 name="Picture 86"/>
                          <pic:cNvPicPr>
                            <a:picLocks noChangeAspect="1"/>
                          </pic:cNvPicPr>
                        </pic:nvPicPr>
                        <pic:blipFill rotWithShape="1">
                          <a:blip r:embed="rId35" cstate="print">
                            <a:extLst>
                              <a:ext uri="{28A0092B-C50C-407E-A947-70E740481C1C}">
                                <a14:useLocalDpi xmlns:a14="http://schemas.microsoft.com/office/drawing/2010/main" val="0"/>
                              </a:ext>
                            </a:extLst>
                          </a:blip>
                          <a:srcRect t="-260" b="292"/>
                          <a:stretch/>
                        </pic:blipFill>
                        <pic:spPr>
                          <a:xfrm>
                            <a:off x="-1" y="-242301"/>
                            <a:ext cx="6106945" cy="473392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2E3320" id="Group 93" o:spid="_x0000_s1137" style="position:absolute;left:0;text-align:left;margin-left:9.9pt;margin-top:279.75pt;width:450pt;height:382.1pt;z-index:251711488;mso-position-vertical-relative:page;mso-width-relative:margin;mso-height-relative:margin" coordorigin=",-2423" coordsize="61069,51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">
                <v:shape id="Text Box 85" o:spid="_x0000_s1138" type="#_x0000_t202" style="position:absolute;left:666;top:45011;width:59911;height:4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tCgcYA&#10;AADbAAAADwAAAGRycy9kb3ducmV2LnhtbESPQUvDQBSE74X+h+UVvJR2o9WqaTdBRK301kZbvD2y&#10;r0kw+zZk1yT+e1co9DjMzDfMOh1MLTpqXWVZwfU8AkGcW11xoeAje509gHAeWWNtmRT8koM0GY/W&#10;GGvb8466vS9EgLCLUUHpfRNL6fKSDLq5bYiDd7KtQR9kW0jdYh/gppY3UbSUBisOCyU29FxS/r3/&#10;MQq+psVx64a3z35xt2heNl12f9CZUleT4WkFwtPgL+Fz+10reLyF/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AtCgcYAAADbAAAADwAAAAAAAAAAAAAAAACYAgAAZHJz&#10;L2Rvd25yZXYueG1sUEsFBgAAAAAEAAQA9QAAAIsDAAAAAA==&#10;" fillcolor="white [3201]" stroked="f" strokeweight=".5pt">
                  <v:textbox>
                    <w:txbxContent>
                      <w:p w14:paraId="7A4F4195" w14:textId="5D1F9F10"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4. </w:t>
                        </w:r>
                        <w:r>
                          <w:rPr>
                            <w:b/>
                            <w:bCs/>
                          </w:rPr>
                          <w:t>Comparison of the speedometer tapes of locomotives</w:t>
                        </w:r>
                        <w:r>
                          <w:rPr>
                            <w:b/>
                            <w:bCs/>
                            <w:lang w:val="bg-BG"/>
                          </w:rPr>
                          <w:t xml:space="preserve"> №№ 98520061003-1 </w:t>
                        </w:r>
                        <w:r>
                          <w:rPr>
                            <w:b/>
                            <w:bCs/>
                          </w:rPr>
                          <w:t>and</w:t>
                        </w:r>
                        <w:r>
                          <w:rPr>
                            <w:b/>
                            <w:bCs/>
                            <w:lang w:val="bg-BG"/>
                          </w:rPr>
                          <w:t xml:space="preserve"> 97520055155-6.</w:t>
                        </w:r>
                      </w:p>
                    </w:txbxContent>
                  </v:textbox>
                </v:shape>
                <v:shape id="Picture 86" o:spid="_x0000_s1139" type="#_x0000_t75" style="position:absolute;top:-2423;width:61069;height:47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YqBbDAAAA2wAAAA8AAABkcnMvZG93bnJldi54bWxEj0FrAjEUhO8F/0N4greaVVHs1igiWOyp&#10;6Oqht8fmdbOYvCybVNf++kYQPA4z8w2zWHXOigu1ofasYDTMQBCXXtdcKTgW29c5iBCRNVrPpOBG&#10;AVbL3ssCc+2vvKfLIVYiQTjkqMDE2ORShtKQwzD0DXHyfnzrMCbZVlK3eE1wZ+U4y2bSYc1pwWBD&#10;G0Pl+fDrFEz4HPDL+u/51Jy2H2SLz7+qUGrQ79bvICJ18Rl+tHdawdsU7l/SD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FioFsMAAADbAAAADwAAAAAAAAAAAAAAAACf&#10;AgAAZHJzL2Rvd25yZXYueG1sUEsFBgAAAAAEAAQA9wAAAI8DAAAAAA==&#10;">
                  <v:imagedata r:id="rId36" o:title="" croptop="-170f" cropbottom="191f"/>
                  <v:path arrowok="t"/>
                </v:shape>
                <w10:wrap type="topAndBottom" anchory="page"/>
              </v:group>
            </w:pict>
          </mc:Fallback>
        </mc:AlternateContent>
      </w:r>
      <w:r w:rsidR="004C588E" w:rsidRPr="00E6111B">
        <w:rPr>
          <w:lang w:val="en-GB"/>
        </w:rPr>
        <w:t>Then followed a reduction of speed to 51 km/h at 15:40 p.m.</w:t>
      </w:r>
      <w:r w:rsidR="00E73A60" w:rsidRPr="00E6111B">
        <w:rPr>
          <w:lang w:val="en-GB"/>
        </w:rPr>
        <w:t>,</w:t>
      </w:r>
      <w:r w:rsidR="004C588E" w:rsidRPr="00E6111B">
        <w:rPr>
          <w:lang w:val="en-GB"/>
        </w:rPr>
        <w:t xml:space="preserve"> after 420 meters (Fig. 4.3, pos. 5) and a new increase to 57 km/h at 15:41 p.m. after about 430 meters (Fig. 4.3, pos. 6). The speed decreased smoothly to 47 km/h at 15:43 p.m. after traveling 1200 meters (Fig. 4.3, pos. 7) and again increased to 53 km/h at 15:43 p.m. after 520 meters (Fig. 4.3, pos. 8). A</w:t>
      </w:r>
      <w:r w:rsidR="00F63BF1" w:rsidRPr="00E6111B">
        <w:rPr>
          <w:lang w:val="en-GB"/>
        </w:rPr>
        <w:t xml:space="preserve">t that speed, the train travelled </w:t>
      </w:r>
      <w:r w:rsidR="004C588E" w:rsidRPr="00E6111B">
        <w:rPr>
          <w:lang w:val="en-GB"/>
        </w:rPr>
        <w:t>over 300 metres for about 30 seconds, and then start</w:t>
      </w:r>
      <w:r w:rsidR="00F63BF1" w:rsidRPr="00E6111B">
        <w:rPr>
          <w:lang w:val="en-GB"/>
        </w:rPr>
        <w:t xml:space="preserve">ed </w:t>
      </w:r>
      <w:r w:rsidR="004C588E" w:rsidRPr="00E6111B">
        <w:rPr>
          <w:lang w:val="en-GB"/>
        </w:rPr>
        <w:t xml:space="preserve">gradually </w:t>
      </w:r>
      <w:r w:rsidR="00F63BF1" w:rsidRPr="00E6111B">
        <w:rPr>
          <w:lang w:val="en-GB"/>
        </w:rPr>
        <w:t xml:space="preserve">to </w:t>
      </w:r>
      <w:r w:rsidR="004C588E" w:rsidRPr="00E6111B">
        <w:rPr>
          <w:lang w:val="en-GB"/>
        </w:rPr>
        <w:t>decrease to 48 km/h for abou</w:t>
      </w:r>
      <w:r w:rsidR="00F63BF1" w:rsidRPr="00E6111B">
        <w:rPr>
          <w:lang w:val="en-GB"/>
        </w:rPr>
        <w:t xml:space="preserve">t 20 seconds, which corresponded </w:t>
      </w:r>
      <w:r w:rsidR="004C588E" w:rsidRPr="00E6111B">
        <w:rPr>
          <w:lang w:val="en-GB"/>
        </w:rPr>
        <w:t xml:space="preserve">to km </w:t>
      </w:r>
      <w:r w:rsidR="00F63BF1" w:rsidRPr="00E6111B">
        <w:rPr>
          <w:lang w:val="en-GB"/>
        </w:rPr>
        <w:t>107</w:t>
      </w:r>
      <w:r w:rsidR="00F63BF1" w:rsidRPr="00E6111B">
        <w:rPr>
          <w:vertAlign w:val="superscript"/>
          <w:lang w:val="en-GB"/>
        </w:rPr>
        <w:t>+570</w:t>
      </w:r>
      <w:r w:rsidR="004C588E" w:rsidRPr="00E6111B">
        <w:rPr>
          <w:lang w:val="en-GB"/>
        </w:rPr>
        <w:t xml:space="preserve">. </w:t>
      </w:r>
      <w:r w:rsidR="002E0869" w:rsidRPr="00E6111B">
        <w:rPr>
          <w:lang w:val="en-GB"/>
        </w:rPr>
        <w:t>At the same time, the wagons were</w:t>
      </w:r>
      <w:r w:rsidR="004C588E" w:rsidRPr="00E6111B">
        <w:rPr>
          <w:lang w:val="en-GB"/>
        </w:rPr>
        <w:t xml:space="preserve"> located at km </w:t>
      </w:r>
      <w:r w:rsidR="002E0869" w:rsidRPr="00E6111B">
        <w:rPr>
          <w:lang w:val="en-GB"/>
        </w:rPr>
        <w:t>107</w:t>
      </w:r>
      <w:r w:rsidR="002E0869" w:rsidRPr="00E6111B">
        <w:rPr>
          <w:vertAlign w:val="superscript"/>
          <w:lang w:val="en-GB"/>
        </w:rPr>
        <w:t>+693</w:t>
      </w:r>
      <w:r w:rsidR="002E0869" w:rsidRPr="00E6111B">
        <w:rPr>
          <w:lang w:val="en-GB"/>
        </w:rPr>
        <w:t xml:space="preserve"> when </w:t>
      </w:r>
      <w:r w:rsidR="004C588E" w:rsidRPr="00E6111B">
        <w:rPr>
          <w:lang w:val="en-GB"/>
        </w:rPr>
        <w:t xml:space="preserve">the 14th wagon of the train </w:t>
      </w:r>
      <w:r w:rsidR="002E0869" w:rsidRPr="00E6111B">
        <w:rPr>
          <w:lang w:val="en-GB"/>
        </w:rPr>
        <w:t xml:space="preserve">derailed </w:t>
      </w:r>
      <w:r w:rsidR="004C588E" w:rsidRPr="00E6111B">
        <w:rPr>
          <w:lang w:val="en-GB"/>
        </w:rPr>
        <w:t>(Figure 4.3, p</w:t>
      </w:r>
      <w:r w:rsidR="002E0869" w:rsidRPr="00E6111B">
        <w:rPr>
          <w:lang w:val="en-GB"/>
        </w:rPr>
        <w:t>os</w:t>
      </w:r>
      <w:r w:rsidR="004C588E" w:rsidRPr="00E6111B">
        <w:rPr>
          <w:lang w:val="en-GB"/>
        </w:rPr>
        <w:t>. 9). At 15:44</w:t>
      </w:r>
      <w:r w:rsidR="002E0869" w:rsidRPr="00E6111B">
        <w:rPr>
          <w:lang w:val="en-GB"/>
        </w:rPr>
        <w:t xml:space="preserve"> p.m. the speed began </w:t>
      </w:r>
      <w:r w:rsidR="004C588E" w:rsidRPr="00E6111B">
        <w:rPr>
          <w:lang w:val="en-GB"/>
        </w:rPr>
        <w:t xml:space="preserve">to fall sharply </w:t>
      </w:r>
      <w:r w:rsidR="002E0869" w:rsidRPr="00E6111B">
        <w:rPr>
          <w:lang w:val="en-GB"/>
        </w:rPr>
        <w:t xml:space="preserve">and after about 90 meters fell </w:t>
      </w:r>
      <w:r w:rsidR="004C588E" w:rsidRPr="00E6111B">
        <w:rPr>
          <w:lang w:val="en-GB"/>
        </w:rPr>
        <w:t xml:space="preserve">to 0 km/h at km </w:t>
      </w:r>
      <w:r w:rsidR="002E0869" w:rsidRPr="00E6111B">
        <w:rPr>
          <w:lang w:val="en-GB"/>
        </w:rPr>
        <w:t>107</w:t>
      </w:r>
      <w:r w:rsidR="002E0869" w:rsidRPr="00E6111B">
        <w:rPr>
          <w:vertAlign w:val="superscript"/>
          <w:lang w:val="en-GB"/>
        </w:rPr>
        <w:t>+525</w:t>
      </w:r>
      <w:r w:rsidR="002E0869" w:rsidRPr="00E6111B">
        <w:rPr>
          <w:lang w:val="en-GB"/>
        </w:rPr>
        <w:t xml:space="preserve"> at </w:t>
      </w:r>
      <w:r w:rsidR="00CD65BC" w:rsidRPr="00E6111B">
        <w:rPr>
          <w:lang w:val="en-GB"/>
        </w:rPr>
        <w:t xml:space="preserve">15:44 </w:t>
      </w:r>
      <w:r w:rsidR="002E0869" w:rsidRPr="00E6111B">
        <w:rPr>
          <w:lang w:val="en-GB"/>
        </w:rPr>
        <w:t>p.m.</w:t>
      </w:r>
      <w:r w:rsidR="00CD65BC" w:rsidRPr="00E6111B">
        <w:rPr>
          <w:lang w:val="en-GB"/>
        </w:rPr>
        <w:t xml:space="preserve"> (</w:t>
      </w:r>
      <w:r w:rsidR="002E0869" w:rsidRPr="00E6111B">
        <w:rPr>
          <w:lang w:val="en-GB"/>
        </w:rPr>
        <w:t>fig</w:t>
      </w:r>
      <w:r w:rsidR="00CD65BC" w:rsidRPr="00E6111B">
        <w:rPr>
          <w:lang w:val="en-GB"/>
        </w:rPr>
        <w:t xml:space="preserve">. </w:t>
      </w:r>
      <w:r w:rsidR="001C2995" w:rsidRPr="00E6111B">
        <w:rPr>
          <w:lang w:val="en-GB"/>
        </w:rPr>
        <w:t>4.3</w:t>
      </w:r>
      <w:r w:rsidR="00CD65BC" w:rsidRPr="00E6111B">
        <w:rPr>
          <w:lang w:val="en-GB"/>
        </w:rPr>
        <w:t xml:space="preserve">, </w:t>
      </w:r>
      <w:r w:rsidR="002E0869" w:rsidRPr="00E6111B">
        <w:rPr>
          <w:lang w:val="en-GB"/>
        </w:rPr>
        <w:t>pos</w:t>
      </w:r>
      <w:r w:rsidR="00CD65BC" w:rsidRPr="00E6111B">
        <w:rPr>
          <w:lang w:val="en-GB"/>
        </w:rPr>
        <w:t>. 10).</w:t>
      </w:r>
    </w:p>
    <w:p w14:paraId="41EF24AD" w14:textId="481AC4B9" w:rsidR="00CD65BC" w:rsidRPr="00E6111B" w:rsidRDefault="00B20401" w:rsidP="00CD65BC">
      <w:pPr>
        <w:tabs>
          <w:tab w:val="left" w:pos="993"/>
        </w:tabs>
        <w:rPr>
          <w:lang w:val="en-GB"/>
        </w:rPr>
      </w:pPr>
      <w:r w:rsidRPr="00E6111B">
        <w:rPr>
          <w:lang w:val="en-GB"/>
        </w:rPr>
        <w:t>The comparative analysis of the two speedometer tapes showed some differences between the speed registrations, which may be due to the difference in wheel diameters of the two locomotives, as well as a small difference in travel, but that did not have a significant impact on the train running analysis (Figure 4.4).</w:t>
      </w:r>
    </w:p>
    <w:p w14:paraId="5B22BF13" w14:textId="0F0C408B" w:rsidR="008867AB" w:rsidRPr="00E6111B" w:rsidRDefault="00135F9D" w:rsidP="008867AB">
      <w:pPr>
        <w:pStyle w:val="ab"/>
        <w:numPr>
          <w:ilvl w:val="3"/>
          <w:numId w:val="30"/>
        </w:numPr>
        <w:tabs>
          <w:tab w:val="left" w:pos="993"/>
        </w:tabs>
        <w:rPr>
          <w:i/>
          <w:iCs/>
          <w:lang w:val="en-GB"/>
        </w:rPr>
      </w:pPr>
      <w:r w:rsidRPr="00E6111B">
        <w:rPr>
          <w:i/>
          <w:iCs/>
          <w:lang w:val="en-GB"/>
        </w:rPr>
        <w:t>Analysis of the technical condition of the first derailed wagon</w:t>
      </w:r>
      <w:r w:rsidR="008867AB" w:rsidRPr="00E6111B">
        <w:rPr>
          <w:i/>
          <w:iCs/>
          <w:lang w:val="en-GB"/>
        </w:rPr>
        <w:t>.</w:t>
      </w:r>
    </w:p>
    <w:p w14:paraId="693C036D" w14:textId="36462412" w:rsidR="0053275A" w:rsidRPr="00E6111B" w:rsidRDefault="000D10D6" w:rsidP="0053275A">
      <w:pPr>
        <w:rPr>
          <w:iCs/>
          <w:lang w:val="en-GB"/>
        </w:rPr>
      </w:pPr>
      <w:r w:rsidRPr="00E6111B">
        <w:rPr>
          <w:noProof/>
          <w:lang w:val="bg-BG" w:eastAsia="bg-BG"/>
        </w:rPr>
        <w:lastRenderedPageBreak/>
        <mc:AlternateContent>
          <mc:Choice Requires="wpg">
            <w:drawing>
              <wp:anchor distT="0" distB="0" distL="114300" distR="114300" simplePos="0" relativeHeight="251716608" behindDoc="0" locked="0" layoutInCell="1" allowOverlap="1" wp14:anchorId="04F8D5F2" wp14:editId="3CF3EF31">
                <wp:simplePos x="0" y="0"/>
                <wp:positionH relativeFrom="column">
                  <wp:posOffset>1200150</wp:posOffset>
                </wp:positionH>
                <wp:positionV relativeFrom="page">
                  <wp:posOffset>5715000</wp:posOffset>
                </wp:positionV>
                <wp:extent cx="3409950" cy="4181475"/>
                <wp:effectExtent l="0" t="0" r="0" b="9525"/>
                <wp:wrapTopAndBottom/>
                <wp:docPr id="97" name="Group 97"/>
                <wp:cNvGraphicFramePr/>
                <a:graphic xmlns:a="http://schemas.openxmlformats.org/drawingml/2006/main">
                  <a:graphicData uri="http://schemas.microsoft.com/office/word/2010/wordprocessingGroup">
                    <wpg:wgp>
                      <wpg:cNvGrpSpPr/>
                      <wpg:grpSpPr>
                        <a:xfrm>
                          <a:off x="0" y="0"/>
                          <a:ext cx="3409950" cy="4181475"/>
                          <a:chOff x="572919" y="-228599"/>
                          <a:chExt cx="4943475" cy="6063576"/>
                        </a:xfrm>
                      </wpg:grpSpPr>
                      <wps:wsp>
                        <wps:cNvPr id="98" name="Text Box 98"/>
                        <wps:cNvSpPr txBox="1"/>
                        <wps:spPr>
                          <a:xfrm>
                            <a:off x="630068" y="4619499"/>
                            <a:ext cx="4772025" cy="1215478"/>
                          </a:xfrm>
                          <a:prstGeom prst="rect">
                            <a:avLst/>
                          </a:prstGeom>
                          <a:solidFill>
                            <a:schemeClr val="lt1"/>
                          </a:solidFill>
                          <a:ln w="6350">
                            <a:noFill/>
                          </a:ln>
                        </wps:spPr>
                        <wps:txbx>
                          <w:txbxContent>
                            <w:p w14:paraId="5ED42567" w14:textId="39170F78"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7.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proofErr w:type="spellStart"/>
                              <w:r>
                                <w:rPr>
                                  <w:b/>
                                  <w:bCs/>
                                </w:rPr>
                                <w:t>pg</w:t>
                              </w:r>
                              <w:proofErr w:type="spellEnd"/>
                              <w:r>
                                <w:rPr>
                                  <w:b/>
                                  <w:bCs/>
                                  <w:lang w:val="bg-BG"/>
                                </w:rPr>
                                <w:t xml:space="preserve">. </w:t>
                              </w:r>
                              <w:r>
                                <w:rPr>
                                  <w:b/>
                                  <w:bCs/>
                                </w:rPr>
                                <w:t>3</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9" name="Picture 99"/>
                          <pic:cNvPicPr>
                            <a:picLocks noChangeAspect="1"/>
                          </pic:cNvPicPr>
                        </pic:nvPicPr>
                        <pic:blipFill rotWithShape="1">
                          <a:blip r:embed="rId37" cstate="print">
                            <a:extLst>
                              <a:ext uri="{28A0092B-C50C-407E-A947-70E740481C1C}">
                                <a14:useLocalDpi xmlns:a14="http://schemas.microsoft.com/office/drawing/2010/main" val="0"/>
                              </a:ext>
                            </a:extLst>
                          </a:blip>
                          <a:srcRect t="8594" b="20424"/>
                          <a:stretch/>
                        </pic:blipFill>
                        <pic:spPr>
                          <a:xfrm>
                            <a:off x="572919" y="-228599"/>
                            <a:ext cx="4943475" cy="4972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F8D5F2" id="Group 97" o:spid="_x0000_s1140" style="position:absolute;left:0;text-align:left;margin-left:94.5pt;margin-top:450pt;width:268.5pt;height:329.25pt;z-index:251716608;mso-position-vertical-relative:page;mso-width-relative:margin;mso-height-relative:margin" coordorigin="5729,-2285" coordsize="49434,60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">
                <v:shape id="Text Box 98" o:spid="_x0000_s1141" type="#_x0000_t202" style="position:absolute;left:6300;top:46194;width:47720;height:1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ZIhMMA&#10;AADbAAAADwAAAGRycy9kb3ducmV2LnhtbERPy2rCQBTdF/yH4QpupE6qaGvqKCK+cFfTWrq7ZG6T&#10;0MydkBmT+PfOQujycN6LVWdK0VDtCssKXkYRCOLU6oIzBZ/J7vkNhPPIGkvLpOBGDlbL3tMCY21b&#10;/qDm7DMRQtjFqCD3voqldGlOBt3IVsSB+7W1QR9gnUldYxvCTSnHUTSTBgsODTlWtMkp/TtfjYKf&#10;YfZ9ct3+q51MJ9X20CSvF50oNeh363cQnjr/L364j1rBPIwNX8I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ZIhMMAAADbAAAADwAAAAAAAAAAAAAAAACYAgAAZHJzL2Rv&#10;d25yZXYueG1sUEsFBgAAAAAEAAQA9QAAAIgDAAAAAA==&#10;" fillcolor="white [3201]" stroked="f" strokeweight=".5pt">
                  <v:textbox>
                    <w:txbxContent>
                      <w:p w14:paraId="5ED42567" w14:textId="39170F78"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7.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r>
                          <w:rPr>
                            <w:b/>
                            <w:bCs/>
                          </w:rPr>
                          <w:t>pg</w:t>
                        </w:r>
                        <w:r>
                          <w:rPr>
                            <w:b/>
                            <w:bCs/>
                            <w:lang w:val="bg-BG"/>
                          </w:rPr>
                          <w:t xml:space="preserve">. </w:t>
                        </w:r>
                        <w:r>
                          <w:rPr>
                            <w:b/>
                            <w:bCs/>
                          </w:rPr>
                          <w:t>3</w:t>
                        </w:r>
                        <w:r>
                          <w:rPr>
                            <w:b/>
                            <w:bCs/>
                            <w:lang w:val="bg-BG"/>
                          </w:rPr>
                          <w:t>.</w:t>
                        </w:r>
                      </w:p>
                    </w:txbxContent>
                  </v:textbox>
                </v:shape>
                <v:shape id="Picture 99" o:spid="_x0000_s1142" type="#_x0000_t75" style="position:absolute;left:5729;top:-2285;width:49434;height:49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NMgrEAAAA2wAAAA8AAABkcnMvZG93bnJldi54bWxEj0FrwkAUhO8F/8PyhN7qxh7EpK5SCkI9&#10;SIl66e2Rfc2GZt/G7Bo3/fVdQfA4zMw3zGoTbSsG6n3jWMF8loEgrpxuuFZwOm5fliB8QNbYOiYF&#10;I3nYrCdPKyy0u3JJwyHUIkHYF6jAhNAVUvrKkEU/cx1x8n5cbzEk2ddS93hNcNvK1yxbSIsNpwWD&#10;HX0Yqn4PF6tgGL/Of2dpTnHXxPp7XJZ5ti+Vep7G9zcQgWJ4hO/tT60gz+H2Jf0Au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NMgrEAAAA2wAAAA8AAAAAAAAAAAAAAAAA&#10;nwIAAGRycy9kb3ducmV2LnhtbFBLBQYAAAAABAAEAPcAAACQAwAAAAA=&#10;">
                  <v:imagedata r:id="rId38" o:title="" croptop="5632f" cropbottom="13385f"/>
                  <v:path arrowok="t"/>
                </v:shape>
                <w10:wrap type="topAndBottom" anchory="page"/>
              </v:group>
            </w:pict>
          </mc:Fallback>
        </mc:AlternateContent>
      </w:r>
      <w:r w:rsidRPr="00E6111B">
        <w:rPr>
          <w:noProof/>
          <w:lang w:val="bg-BG" w:eastAsia="bg-BG"/>
        </w:rPr>
        <mc:AlternateContent>
          <mc:Choice Requires="wpg">
            <w:drawing>
              <wp:anchor distT="0" distB="0" distL="114300" distR="114300" simplePos="0" relativeHeight="251714560" behindDoc="0" locked="0" layoutInCell="1" allowOverlap="1" wp14:anchorId="4E65F4C0" wp14:editId="484B0AAF">
                <wp:simplePos x="0" y="0"/>
                <wp:positionH relativeFrom="column">
                  <wp:posOffset>76200</wp:posOffset>
                </wp:positionH>
                <wp:positionV relativeFrom="page">
                  <wp:posOffset>1428750</wp:posOffset>
                </wp:positionV>
                <wp:extent cx="2590800" cy="4285615"/>
                <wp:effectExtent l="0" t="0" r="0" b="635"/>
                <wp:wrapTopAndBottom/>
                <wp:docPr id="96" name="Group 96"/>
                <wp:cNvGraphicFramePr/>
                <a:graphic xmlns:a="http://schemas.openxmlformats.org/drawingml/2006/main">
                  <a:graphicData uri="http://schemas.microsoft.com/office/word/2010/wordprocessingGroup">
                    <wpg:wgp>
                      <wpg:cNvGrpSpPr/>
                      <wpg:grpSpPr>
                        <a:xfrm>
                          <a:off x="0" y="0"/>
                          <a:ext cx="2590800" cy="4285615"/>
                          <a:chOff x="436547" y="-228600"/>
                          <a:chExt cx="5079847" cy="8406286"/>
                        </a:xfrm>
                      </wpg:grpSpPr>
                      <wps:wsp>
                        <wps:cNvPr id="102" name="Text Box 92"/>
                        <wps:cNvSpPr txBox="1"/>
                        <wps:spPr>
                          <a:xfrm>
                            <a:off x="436547" y="6238871"/>
                            <a:ext cx="5079847" cy="1938815"/>
                          </a:xfrm>
                          <a:prstGeom prst="rect">
                            <a:avLst/>
                          </a:prstGeom>
                          <a:solidFill>
                            <a:schemeClr val="lt1"/>
                          </a:solidFill>
                          <a:ln w="6350">
                            <a:noFill/>
                          </a:ln>
                        </wps:spPr>
                        <wps:txbx>
                          <w:txbxContent>
                            <w:p w14:paraId="4175866B" w14:textId="24F09233"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5.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proofErr w:type="spellStart"/>
                              <w:r>
                                <w:rPr>
                                  <w:b/>
                                  <w:bCs/>
                                </w:rPr>
                                <w:t>pg</w:t>
                              </w:r>
                              <w:proofErr w:type="spellEnd"/>
                              <w:r>
                                <w:rPr>
                                  <w:b/>
                                  <w:bCs/>
                                  <w:lang w:val="bg-BG"/>
                                </w:rP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Picture 93"/>
                          <pic:cNvPicPr>
                            <a:picLocks noChangeAspect="1"/>
                          </pic:cNvPicPr>
                        </pic:nvPicPr>
                        <pic:blipFill rotWithShape="1">
                          <a:blip r:embed="rId39" cstate="print">
                            <a:extLst>
                              <a:ext uri="{28A0092B-C50C-407E-A947-70E740481C1C}">
                                <a14:useLocalDpi xmlns:a14="http://schemas.microsoft.com/office/drawing/2010/main" val="0"/>
                              </a:ext>
                            </a:extLst>
                          </a:blip>
                          <a:srcRect l="10629" t="7603" r="8422" b="17442"/>
                          <a:stretch/>
                        </pic:blipFill>
                        <pic:spPr>
                          <a:xfrm>
                            <a:off x="572919" y="-228600"/>
                            <a:ext cx="4943475" cy="64674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65F4C0" id="Group 96" o:spid="_x0000_s1143" style="position:absolute;left:0;text-align:left;margin-left:6pt;margin-top:112.5pt;width:204pt;height:337.45pt;z-index:251714560;mso-position-vertical-relative:page;mso-width-relative:margin;mso-height-relative:margin" coordorigin="4365,-2286" coordsize="50798,84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">
                <v:shape id="Text Box 92" o:spid="_x0000_s1144" type="#_x0000_t202" style="position:absolute;left:4365;top:62388;width:50798;height:19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EEsQA&#10;AADcAAAADwAAAGRycy9kb3ducmV2LnhtbERPS2vCQBC+C/6HZQq9SN2oqCV1FSmtSm9N+qC3ITtN&#10;gtnZkF2T+O9dQfA2H99zVpveVKKlxpWWFUzGEQjizOqScwVf6fvTMwjnkTVWlknBmRxs1sPBCmNt&#10;O/6kNvG5CCHsYlRQeF/HUrqsIINubGviwP3bxqAPsMmlbrAL4aaS0yhaSIMlh4YCa3otKDsmJ6Pg&#10;b5T/frh+993N5rP6bd+myx+dKvX40G9fQHjq/V18cx90mB9N4fpMuECu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uBBLEAAAA3AAAAA8AAAAAAAAAAAAAAAAAmAIAAGRycy9k&#10;b3ducmV2LnhtbFBLBQYAAAAABAAEAPUAAACJAwAAAAA=&#10;" fillcolor="white [3201]" stroked="f" strokeweight=".5pt">
                  <v:textbox>
                    <w:txbxContent>
                      <w:p w14:paraId="4175866B" w14:textId="24F09233"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5.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r>
                          <w:rPr>
                            <w:b/>
                            <w:bCs/>
                          </w:rPr>
                          <w:t>pg</w:t>
                        </w:r>
                        <w:r>
                          <w:rPr>
                            <w:b/>
                            <w:bCs/>
                            <w:lang w:val="bg-BG"/>
                          </w:rPr>
                          <w:t>. 1.</w:t>
                        </w:r>
                      </w:p>
                    </w:txbxContent>
                  </v:textbox>
                </v:shape>
                <v:shape id="Picture 93" o:spid="_x0000_s1145" type="#_x0000_t75" style="position:absolute;left:5729;top:-2286;width:49434;height:64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oUHTAAAAA3AAAAA8AAABkcnMvZG93bnJldi54bWxET82KwjAQvi/4DmEEb2u6CqJdoyyiRTxp&#10;9QGGZmzLNpPaRFt9eiMI3ubj+535sjOVuFHjSssKfoYRCOLM6pJzBafj5nsKwnlkjZVlUnAnB8tF&#10;72uOsbYtH+iW+lyEEHYxKii8r2MpXVaQQTe0NXHgzrYx6ANscqkbbEO4qeQoiibSYMmhocCaVgVl&#10;/+nVKJi0992Dz9dkPabLzO7JJ0mqlRr0u79fEJ46/xG/3Vsd5kdjeD0TLpCL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ahQdMAAAADcAAAADwAAAAAAAAAAAAAAAACfAgAA&#10;ZHJzL2Rvd25yZXYueG1sUEsFBgAAAAAEAAQA9wAAAIwDAAAAAA==&#10;">
                  <v:imagedata r:id="rId40" o:title="" croptop="4983f" cropbottom="11431f" cropleft="6966f" cropright="5519f"/>
                  <v:path arrowok="t"/>
                </v:shape>
                <w10:wrap type="topAndBottom" anchory="page"/>
              </v:group>
            </w:pict>
          </mc:Fallback>
        </mc:AlternateContent>
      </w:r>
      <w:r w:rsidRPr="00E6111B">
        <w:rPr>
          <w:noProof/>
          <w:lang w:val="bg-BG" w:eastAsia="bg-BG"/>
        </w:rPr>
        <mc:AlternateContent>
          <mc:Choice Requires="wpg">
            <w:drawing>
              <wp:anchor distT="0" distB="0" distL="114300" distR="114300" simplePos="0" relativeHeight="251715584" behindDoc="0" locked="0" layoutInCell="1" allowOverlap="1" wp14:anchorId="49EA7215" wp14:editId="1E118276">
                <wp:simplePos x="0" y="0"/>
                <wp:positionH relativeFrom="column">
                  <wp:posOffset>3000375</wp:posOffset>
                </wp:positionH>
                <wp:positionV relativeFrom="page">
                  <wp:posOffset>1428750</wp:posOffset>
                </wp:positionV>
                <wp:extent cx="2848610" cy="4152265"/>
                <wp:effectExtent l="0" t="0" r="8890" b="635"/>
                <wp:wrapTopAndBottom/>
                <wp:docPr id="105" name="Group 105"/>
                <wp:cNvGraphicFramePr/>
                <a:graphic xmlns:a="http://schemas.openxmlformats.org/drawingml/2006/main">
                  <a:graphicData uri="http://schemas.microsoft.com/office/word/2010/wordprocessingGroup">
                    <wpg:wgp>
                      <wpg:cNvGrpSpPr/>
                      <wpg:grpSpPr>
                        <a:xfrm>
                          <a:off x="0" y="0"/>
                          <a:ext cx="2848610" cy="4152265"/>
                          <a:chOff x="572919" y="-228600"/>
                          <a:chExt cx="4943475" cy="7207711"/>
                        </a:xfrm>
                      </wpg:grpSpPr>
                      <wps:wsp>
                        <wps:cNvPr id="109" name="Text Box 95"/>
                        <wps:cNvSpPr txBox="1"/>
                        <wps:spPr>
                          <a:xfrm>
                            <a:off x="630067" y="5572121"/>
                            <a:ext cx="4886326" cy="1406990"/>
                          </a:xfrm>
                          <a:prstGeom prst="rect">
                            <a:avLst/>
                          </a:prstGeom>
                          <a:solidFill>
                            <a:schemeClr val="lt1"/>
                          </a:solidFill>
                          <a:ln w="6350">
                            <a:noFill/>
                          </a:ln>
                        </wps:spPr>
                        <wps:txbx>
                          <w:txbxContent>
                            <w:p w14:paraId="597680B8" w14:textId="1F09DC61"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6.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proofErr w:type="spellStart"/>
                              <w:r>
                                <w:rPr>
                                  <w:b/>
                                  <w:bCs/>
                                </w:rPr>
                                <w:t>pg</w:t>
                              </w:r>
                              <w:proofErr w:type="spellEnd"/>
                              <w:r>
                                <w:rPr>
                                  <w:b/>
                                  <w:bCs/>
                                  <w:lang w:val="bg-BG"/>
                                </w:rPr>
                                <w:t xml:space="preserve">. </w:t>
                              </w:r>
                              <w:r>
                                <w:rPr>
                                  <w:b/>
                                  <w:bCs/>
                                </w:rPr>
                                <w:t>2</w:t>
                              </w:r>
                              <w:r>
                                <w:rPr>
                                  <w:b/>
                                  <w:bCs/>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0" name="Picture 96"/>
                          <pic:cNvPicPr>
                            <a:picLocks noChangeAspect="1"/>
                          </pic:cNvPicPr>
                        </pic:nvPicPr>
                        <pic:blipFill rotWithShape="1">
                          <a:blip r:embed="rId41" cstate="print">
                            <a:extLst>
                              <a:ext uri="{28A0092B-C50C-407E-A947-70E740481C1C}">
                                <a14:useLocalDpi xmlns:a14="http://schemas.microsoft.com/office/drawing/2010/main" val="0"/>
                              </a:ext>
                            </a:extLst>
                          </a:blip>
                          <a:srcRect t="3578" b="13150"/>
                          <a:stretch/>
                        </pic:blipFill>
                        <pic:spPr>
                          <a:xfrm>
                            <a:off x="572919" y="-228600"/>
                            <a:ext cx="4943475" cy="58007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EA7215" id="Group 105" o:spid="_x0000_s1146" style="position:absolute;left:0;text-align:left;margin-left:236.25pt;margin-top:112.5pt;width:224.3pt;height:326.95pt;z-index:251715584;mso-position-vertical-relative:page;mso-width-relative:margin;mso-height-relative:margin" coordorigin="5729,-2286" coordsize="49434,72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">
                <v:shape id="Text Box 95" o:spid="_x0000_s1147" type="#_x0000_t202" style="position:absolute;left:6300;top:55721;width:48863;height:14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qWY8QA&#10;AADcAAAADwAAAGRycy9kb3ducmV2LnhtbERPTWvCQBC9F/wPywi9lLqpUlujqxRpVbxpquJtyI5J&#10;MDsbstsk/nu3UOhtHu9zZovOlKKh2hWWFbwMIhDEqdUFZwq+k6/ndxDOI2ssLZOCGzlYzHsPM4y1&#10;bXlHzd5nIoSwi1FB7n0VS+nSnAy6ga2IA3extUEfYJ1JXWMbwk0ph1E0lgYLDg05VrTMKb3uf4yC&#10;81N22rpudWhHr6Pqc90kb0edKPXY7z6mIDx1/l/8597oMD+awO8z4QI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KlmPEAAAA3AAAAA8AAAAAAAAAAAAAAAAAmAIAAGRycy9k&#10;b3ducmV2LnhtbFBLBQYAAAAABAAEAPUAAACJAwAAAAA=&#10;" fillcolor="white [3201]" stroked="f" strokeweight=".5pt">
                  <v:textbox>
                    <w:txbxContent>
                      <w:p w14:paraId="597680B8" w14:textId="1F09DC61" w:rsidR="0064719A" w:rsidRPr="00692BC1" w:rsidRDefault="0064719A" w:rsidP="00CD65BC">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 xml:space="preserve">6. </w:t>
                        </w:r>
                        <w:r>
                          <w:rPr>
                            <w:b/>
                            <w:bCs/>
                          </w:rPr>
                          <w:t>Statement of findings on the condition of wagon</w:t>
                        </w:r>
                        <w:r>
                          <w:rPr>
                            <w:b/>
                            <w:bCs/>
                            <w:lang w:val="bg-BG"/>
                          </w:rPr>
                          <w:t xml:space="preserve"> № 31527852254-7, 14-</w:t>
                        </w:r>
                        <w:r>
                          <w:rPr>
                            <w:b/>
                            <w:bCs/>
                          </w:rPr>
                          <w:t>nth from the composition of IT</w:t>
                        </w:r>
                        <w:r>
                          <w:rPr>
                            <w:b/>
                            <w:bCs/>
                            <w:lang w:val="bg-BG"/>
                          </w:rPr>
                          <w:t xml:space="preserve"> № 50890, </w:t>
                        </w:r>
                        <w:r>
                          <w:rPr>
                            <w:b/>
                            <w:bCs/>
                          </w:rPr>
                          <w:t>first derailed</w:t>
                        </w:r>
                        <w:r>
                          <w:rPr>
                            <w:b/>
                            <w:bCs/>
                            <w:lang w:val="bg-BG"/>
                          </w:rPr>
                          <w:t xml:space="preserve">, </w:t>
                        </w:r>
                        <w:r>
                          <w:rPr>
                            <w:b/>
                            <w:bCs/>
                          </w:rPr>
                          <w:t>pg</w:t>
                        </w:r>
                        <w:r>
                          <w:rPr>
                            <w:b/>
                            <w:bCs/>
                            <w:lang w:val="bg-BG"/>
                          </w:rPr>
                          <w:t xml:space="preserve">. </w:t>
                        </w:r>
                        <w:r>
                          <w:rPr>
                            <w:b/>
                            <w:bCs/>
                          </w:rPr>
                          <w:t>2</w:t>
                        </w:r>
                        <w:r>
                          <w:rPr>
                            <w:b/>
                            <w:bCs/>
                            <w:lang w:val="bg-BG"/>
                          </w:rPr>
                          <w:t>.</w:t>
                        </w:r>
                      </w:p>
                    </w:txbxContent>
                  </v:textbox>
                </v:shape>
                <v:shape id="Picture 96" o:spid="_x0000_s1148" type="#_x0000_t75" style="position:absolute;left:5729;top:-2286;width:49434;height:58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J6DXDAAAA3AAAAA8AAABkcnMvZG93bnJldi54bWxEj0FrAkEMhe8F/8MQobc6a6Giq6OIWBC8&#10;tCp4jTNxd3Ens+6Muv775lDwlvBe3vsyW3S+VndqYxXYwHCQgSK2wVVcGDjsvz/GoGJCdlgHJgNP&#10;irCY995mmLvw4F+671KhJIRjjgbKlJpc62hL8hgHoSEW7Rxaj0nWttCuxYeE+1p/ZtlIe6xYGkps&#10;aFWSvexu3oD92h9GnK2vl+js5Lg9L09Y/xjz3u+WU1CJuvQy/19vnOAPBV+ekQn0/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8noNcMAAADcAAAADwAAAAAAAAAAAAAAAACf&#10;AgAAZHJzL2Rvd25yZXYueG1sUEsFBgAAAAAEAAQA9wAAAI8DAAAAAA==&#10;">
                  <v:imagedata r:id="rId42" o:title="" croptop="2345f" cropbottom="8618f"/>
                  <v:path arrowok="t"/>
                </v:shape>
                <w10:wrap type="topAndBottom" anchory="page"/>
              </v:group>
            </w:pict>
          </mc:Fallback>
        </mc:AlternateContent>
      </w:r>
      <w:r w:rsidR="00B03AF5" w:rsidRPr="00E6111B">
        <w:rPr>
          <w:iCs/>
          <w:lang w:val="en-GB"/>
        </w:rPr>
        <w:t xml:space="preserve">Establishing the technical condition of the fourteenth empty tank </w:t>
      </w:r>
      <w:r w:rsidR="00BF2630" w:rsidRPr="00E6111B">
        <w:rPr>
          <w:iCs/>
          <w:lang w:val="en-GB"/>
        </w:rPr>
        <w:t>wagon</w:t>
      </w:r>
      <w:r w:rsidR="00B03AF5" w:rsidRPr="00E6111B">
        <w:rPr>
          <w:iCs/>
          <w:lang w:val="en-GB"/>
        </w:rPr>
        <w:t xml:space="preserve"> first derailed </w:t>
      </w:r>
      <w:proofErr w:type="gramStart"/>
      <w:r w:rsidR="00B03AF5" w:rsidRPr="00E6111B">
        <w:rPr>
          <w:iCs/>
          <w:lang w:val="en-GB"/>
        </w:rPr>
        <w:t>as a result</w:t>
      </w:r>
      <w:proofErr w:type="gramEnd"/>
      <w:r w:rsidR="00B03AF5" w:rsidRPr="00E6111B">
        <w:rPr>
          <w:iCs/>
          <w:lang w:val="en-GB"/>
        </w:rPr>
        <w:t xml:space="preserve"> of horizontal casting of the track under the passing composition of IT No 50890.</w:t>
      </w:r>
    </w:p>
    <w:p w14:paraId="0E5EC915" w14:textId="50734EC4" w:rsidR="00CD65BC" w:rsidRPr="00E6111B" w:rsidRDefault="00B03AF5" w:rsidP="008867AB">
      <w:pPr>
        <w:tabs>
          <w:tab w:val="left" w:pos="993"/>
        </w:tabs>
        <w:rPr>
          <w:lang w:val="en-GB"/>
        </w:rPr>
      </w:pPr>
      <w:r w:rsidRPr="00E6111B">
        <w:rPr>
          <w:lang w:val="en-GB"/>
        </w:rPr>
        <w:t xml:space="preserve">The Investigation Commission carried out an analysis of the condition of derailed wagons and found that wagon No 31527852254-7, which had first derailed, was technically upright before the derailment (Figure 4.5, 4.6, 4.7). </w:t>
      </w:r>
      <w:r w:rsidR="008C3C52" w:rsidRPr="00E6111B">
        <w:rPr>
          <w:lang w:val="en-GB"/>
        </w:rPr>
        <w:t xml:space="preserve">It is evident from the Statement of findings that the measured </w:t>
      </w:r>
      <w:r w:rsidR="008C3C52" w:rsidRPr="00E6111B">
        <w:rPr>
          <w:lang w:val="en-GB"/>
        </w:rPr>
        <w:lastRenderedPageBreak/>
        <w:t xml:space="preserve">values of the controlled parameters meet the requirements of the normative documents. The derailment caused minor damage to the wheel-sets and, above all, to the rolling surface of their wheels. The Commission, which drew up the Statement of findings, concluded that the wagon </w:t>
      </w:r>
      <w:proofErr w:type="gramStart"/>
      <w:r w:rsidR="008C3C52" w:rsidRPr="00E6111B">
        <w:rPr>
          <w:lang w:val="en-GB"/>
        </w:rPr>
        <w:t>could be put</w:t>
      </w:r>
      <w:proofErr w:type="gramEnd"/>
      <w:r w:rsidR="008C3C52" w:rsidRPr="00E6111B">
        <w:rPr>
          <w:lang w:val="en-GB"/>
        </w:rPr>
        <w:t xml:space="preserve"> into service after full certification of the wheel-sets.</w:t>
      </w:r>
    </w:p>
    <w:p w14:paraId="1D0F879B" w14:textId="73837B41" w:rsidR="008C0832" w:rsidRPr="00E6111B" w:rsidRDefault="00B950EC" w:rsidP="0059562B">
      <w:pPr>
        <w:pStyle w:val="ab"/>
        <w:numPr>
          <w:ilvl w:val="2"/>
          <w:numId w:val="30"/>
        </w:numPr>
        <w:spacing w:before="120"/>
        <w:ind w:left="1225" w:hanging="505"/>
        <w:contextualSpacing w:val="0"/>
        <w:rPr>
          <w:i/>
          <w:iCs/>
          <w:lang w:val="en-GB"/>
        </w:rPr>
      </w:pPr>
      <w:r w:rsidRPr="00E6111B">
        <w:rPr>
          <w:i/>
          <w:iCs/>
          <w:lang w:val="en-GB"/>
        </w:rPr>
        <w:t>Infrastructure manager</w:t>
      </w:r>
      <w:r w:rsidR="008C0832" w:rsidRPr="00E6111B">
        <w:rPr>
          <w:i/>
          <w:iCs/>
          <w:lang w:val="en-GB"/>
        </w:rPr>
        <w:t>.</w:t>
      </w:r>
    </w:p>
    <w:p w14:paraId="4A6DA300" w14:textId="04899C20" w:rsidR="00184548" w:rsidRPr="00E6111B" w:rsidRDefault="00184548" w:rsidP="00094930">
      <w:pPr>
        <w:ind w:right="28" w:firstLine="708"/>
        <w:rPr>
          <w:rFonts w:cstheme="minorBidi"/>
          <w:szCs w:val="22"/>
          <w:lang w:val="en-GB"/>
        </w:rPr>
      </w:pPr>
      <w:r w:rsidRPr="00E6111B">
        <w:rPr>
          <w:rFonts w:cstheme="minorBidi"/>
          <w:szCs w:val="22"/>
          <w:lang w:val="en-GB"/>
        </w:rPr>
        <w:t>In order to clarify the causes for the accident, it is necessary to carry out a full analysis of the technical condition of the track and the circumstances that led to the casting of the track. The train was running downhill with a gradient of 0.29 ‰.</w:t>
      </w:r>
    </w:p>
    <w:p w14:paraId="7E03CFD6" w14:textId="5DFE495E" w:rsidR="00480DAA" w:rsidRPr="00E6111B" w:rsidRDefault="00276BAD" w:rsidP="00673A92">
      <w:pPr>
        <w:pStyle w:val="ab"/>
        <w:numPr>
          <w:ilvl w:val="3"/>
          <w:numId w:val="30"/>
        </w:numPr>
        <w:ind w:right="28"/>
        <w:rPr>
          <w:rFonts w:cstheme="minorBidi"/>
          <w:i/>
          <w:iCs/>
          <w:szCs w:val="22"/>
          <w:lang w:val="en-GB"/>
        </w:rPr>
      </w:pPr>
      <w:r w:rsidRPr="00E6111B">
        <w:rPr>
          <w:rFonts w:cstheme="minorBidi"/>
          <w:i/>
          <w:iCs/>
          <w:szCs w:val="22"/>
          <w:lang w:val="en-GB"/>
        </w:rPr>
        <w:t>Analysis of the track condition in and around the point of raising and derailment of the 14-nth wagon from the train composition</w:t>
      </w:r>
      <w:r w:rsidR="00480DAA" w:rsidRPr="00E6111B">
        <w:rPr>
          <w:rFonts w:cstheme="minorBidi"/>
          <w:i/>
          <w:iCs/>
          <w:szCs w:val="22"/>
          <w:lang w:val="en-GB"/>
        </w:rPr>
        <w:t>.</w:t>
      </w:r>
    </w:p>
    <w:p w14:paraId="76F1CA4E" w14:textId="49037308" w:rsidR="00480DAA" w:rsidRPr="00E6111B" w:rsidRDefault="00803B54" w:rsidP="00673A92">
      <w:pPr>
        <w:numPr>
          <w:ilvl w:val="3"/>
          <w:numId w:val="37"/>
        </w:numPr>
        <w:ind w:left="2171" w:right="28" w:hanging="1091"/>
        <w:contextualSpacing/>
        <w:rPr>
          <w:rFonts w:cstheme="minorBidi"/>
          <w:i/>
          <w:iCs/>
          <w:szCs w:val="22"/>
          <w:lang w:val="en-GB"/>
        </w:rPr>
      </w:pPr>
      <w:r w:rsidRPr="00E6111B">
        <w:rPr>
          <w:rFonts w:cstheme="minorBidi"/>
          <w:i/>
          <w:iCs/>
          <w:szCs w:val="22"/>
          <w:lang w:val="en-GB"/>
        </w:rPr>
        <w:t>Analysis of the continuously welded track</w:t>
      </w:r>
      <w:r w:rsidR="00846C8B" w:rsidRPr="00E6111B">
        <w:rPr>
          <w:rFonts w:cstheme="minorBidi"/>
          <w:i/>
          <w:iCs/>
          <w:szCs w:val="22"/>
          <w:lang w:val="en-GB"/>
        </w:rPr>
        <w:t>.</w:t>
      </w:r>
    </w:p>
    <w:p w14:paraId="442C2680" w14:textId="56D96FDB" w:rsidR="00846C8B" w:rsidRPr="00E6111B" w:rsidRDefault="009E576D" w:rsidP="00846C8B">
      <w:pPr>
        <w:ind w:firstLine="720"/>
        <w:rPr>
          <w:szCs w:val="24"/>
          <w:lang w:val="en-GB"/>
        </w:rPr>
      </w:pPr>
      <w:r w:rsidRPr="00E6111B">
        <w:rPr>
          <w:szCs w:val="24"/>
          <w:lang w:val="en-GB"/>
        </w:rPr>
        <w:t>The highest prevalence occurs in continuously welded track-reinforced type. Under the action of temperature changes the length of the end sections of the rails, called “breathing edges”, about 45 to 50 m in length. Maximum longitudinal forces appear in the fixed middle part of the rails. Their size depends on the type of rails and the magnitude of the temperature difference in relation to the neutral temperature. The length of longitudinal forces does not dep</w:t>
      </w:r>
      <w:r w:rsidR="0040572C" w:rsidRPr="00E6111B">
        <w:rPr>
          <w:szCs w:val="24"/>
          <w:lang w:val="en-GB"/>
        </w:rPr>
        <w:t>end on the length of the continuously welded rail track</w:t>
      </w:r>
      <w:r w:rsidRPr="00E6111B">
        <w:rPr>
          <w:szCs w:val="24"/>
          <w:lang w:val="en-GB"/>
        </w:rPr>
        <w:t xml:space="preserve"> section, so the length of the </w:t>
      </w:r>
      <w:r w:rsidR="0040572C" w:rsidRPr="00E6111B">
        <w:rPr>
          <w:szCs w:val="24"/>
          <w:lang w:val="en-GB"/>
        </w:rPr>
        <w:t>continuously welded rail track</w:t>
      </w:r>
      <w:r w:rsidRPr="00E6111B">
        <w:rPr>
          <w:szCs w:val="24"/>
          <w:lang w:val="en-GB"/>
        </w:rPr>
        <w:t xml:space="preserve"> is not limited. </w:t>
      </w:r>
      <w:r w:rsidR="00F63260" w:rsidRPr="00E6111B">
        <w:rPr>
          <w:szCs w:val="24"/>
          <w:lang w:val="en-GB"/>
        </w:rPr>
        <w:t>In winter, tensile forces appear in the rails of the continuously welded track, which can cause weld breaks and breaks of the rails. In summer, due to high rail temperatures, significant longitudinal compressive forces appear which can cause the track to twist in the vertical and horizontal direction of the rails together with sleepers. The resistance to lateral displacement of the track is the friction resistance between ballast and sleepers along their lower and lateral (front) surface and ballast resistance to the forehead</w:t>
      </w:r>
      <w:r w:rsidR="004B464E" w:rsidRPr="00E6111B">
        <w:rPr>
          <w:szCs w:val="24"/>
          <w:lang w:val="en-GB"/>
        </w:rPr>
        <w:t>s of the sleepers. Therefore, for</w:t>
      </w:r>
      <w:r w:rsidR="00F63260" w:rsidRPr="00E6111B">
        <w:rPr>
          <w:szCs w:val="24"/>
          <w:lang w:val="en-GB"/>
        </w:rPr>
        <w:t xml:space="preserve"> the </w:t>
      </w:r>
      <w:r w:rsidR="004B464E" w:rsidRPr="00E6111B">
        <w:rPr>
          <w:szCs w:val="24"/>
          <w:lang w:val="en-GB"/>
        </w:rPr>
        <w:t xml:space="preserve">continuously welded </w:t>
      </w:r>
      <w:r w:rsidR="00F63260" w:rsidRPr="00E6111B">
        <w:rPr>
          <w:szCs w:val="24"/>
          <w:lang w:val="en-GB"/>
        </w:rPr>
        <w:t>track, the requirements regarding the transverse profiles of the ballast prism are increased and it must not be less than 33 cm below the lower base of the sleepers. Its width at the top shall be at least 330 cm in straight sections and further enlarge to 340 cm in curves</w:t>
      </w:r>
      <w:r w:rsidR="004B464E" w:rsidRPr="00E6111B">
        <w:rPr>
          <w:szCs w:val="24"/>
          <w:lang w:val="en-GB"/>
        </w:rPr>
        <w:t xml:space="preserve">. </w:t>
      </w:r>
      <w:r w:rsidR="001029FD" w:rsidRPr="00E6111B">
        <w:rPr>
          <w:szCs w:val="24"/>
          <w:lang w:val="en-GB"/>
        </w:rPr>
        <w:t>The ballast in the inter</w:t>
      </w:r>
      <w:r w:rsidR="009234EC" w:rsidRPr="00E6111B">
        <w:rPr>
          <w:szCs w:val="24"/>
          <w:lang w:val="en-GB"/>
        </w:rPr>
        <w:t xml:space="preserve">-sleepers </w:t>
      </w:r>
      <w:r w:rsidR="001029FD" w:rsidRPr="00E6111B">
        <w:rPr>
          <w:szCs w:val="24"/>
          <w:lang w:val="en-GB"/>
        </w:rPr>
        <w:t xml:space="preserve">and in front of the foreheads must be well compacted. When performing relevant work operations when carrying out repairs, it is necessary to comply with all the requirements of the technical regulations for the </w:t>
      </w:r>
      <w:r w:rsidR="00C9334E" w:rsidRPr="00E6111B">
        <w:rPr>
          <w:szCs w:val="24"/>
          <w:lang w:val="en-GB"/>
        </w:rPr>
        <w:t>planning</w:t>
      </w:r>
      <w:r w:rsidR="001029FD" w:rsidRPr="00E6111B">
        <w:rPr>
          <w:szCs w:val="24"/>
          <w:lang w:val="en-GB"/>
        </w:rPr>
        <w:t>, construction a</w:t>
      </w:r>
      <w:r w:rsidR="00C9334E" w:rsidRPr="00E6111B">
        <w:rPr>
          <w:szCs w:val="24"/>
          <w:lang w:val="en-GB"/>
        </w:rPr>
        <w:t xml:space="preserve">nd repair of continuously welded </w:t>
      </w:r>
      <w:r w:rsidR="001029FD" w:rsidRPr="00E6111B">
        <w:rPr>
          <w:szCs w:val="24"/>
          <w:lang w:val="en-GB"/>
        </w:rPr>
        <w:t xml:space="preserve">track from 2018 of </w:t>
      </w:r>
      <w:r w:rsidR="00C9334E" w:rsidRPr="00E6111B">
        <w:rPr>
          <w:szCs w:val="24"/>
          <w:lang w:val="en-GB"/>
        </w:rPr>
        <w:t xml:space="preserve">SE </w:t>
      </w:r>
      <w:r w:rsidR="001029FD" w:rsidRPr="00E6111B">
        <w:rPr>
          <w:szCs w:val="24"/>
          <w:lang w:val="en-GB"/>
        </w:rPr>
        <w:t xml:space="preserve">NRIC. When a </w:t>
      </w:r>
      <w:r w:rsidR="004544D4" w:rsidRPr="00E6111B">
        <w:rPr>
          <w:szCs w:val="24"/>
          <w:lang w:val="en-GB"/>
        </w:rPr>
        <w:t xml:space="preserve">given continuously welded </w:t>
      </w:r>
      <w:r w:rsidR="001029FD" w:rsidRPr="00E6111B">
        <w:rPr>
          <w:szCs w:val="24"/>
          <w:lang w:val="en-GB"/>
        </w:rPr>
        <w:t xml:space="preserve">track section (whether under or without a train) </w:t>
      </w:r>
      <w:r w:rsidR="004544D4" w:rsidRPr="00E6111B">
        <w:rPr>
          <w:szCs w:val="24"/>
          <w:lang w:val="en-GB"/>
        </w:rPr>
        <w:t xml:space="preserve">is twisted </w:t>
      </w:r>
      <w:r w:rsidR="001029FD" w:rsidRPr="00E6111B">
        <w:rPr>
          <w:szCs w:val="24"/>
          <w:lang w:val="en-GB"/>
        </w:rPr>
        <w:t xml:space="preserve">or </w:t>
      </w:r>
      <w:r w:rsidR="004544D4" w:rsidRPr="00E6111B">
        <w:rPr>
          <w:szCs w:val="24"/>
          <w:lang w:val="en-GB"/>
        </w:rPr>
        <w:t xml:space="preserve">there are detected </w:t>
      </w:r>
      <w:r w:rsidR="001029FD" w:rsidRPr="00E6111B">
        <w:rPr>
          <w:szCs w:val="24"/>
          <w:lang w:val="en-GB"/>
        </w:rPr>
        <w:t xml:space="preserve">signs of start of </w:t>
      </w:r>
      <w:r w:rsidR="004544D4" w:rsidRPr="00E6111B">
        <w:rPr>
          <w:szCs w:val="24"/>
          <w:lang w:val="en-GB"/>
        </w:rPr>
        <w:t>twist/distortion/casting</w:t>
      </w:r>
      <w:r w:rsidR="001029FD" w:rsidRPr="00E6111B">
        <w:rPr>
          <w:szCs w:val="24"/>
          <w:lang w:val="en-GB"/>
        </w:rPr>
        <w:t xml:space="preserve">, it is necessary to take steps to ensure neutralisation within the permitted laying interval. Also tightening of the fastening and further ballasting of the </w:t>
      </w:r>
      <w:r w:rsidR="004544D4" w:rsidRPr="00E6111B">
        <w:rPr>
          <w:szCs w:val="24"/>
          <w:lang w:val="en-GB"/>
        </w:rPr>
        <w:t>continuously welded track</w:t>
      </w:r>
      <w:r w:rsidR="001029FD" w:rsidRPr="00E6111B">
        <w:rPr>
          <w:szCs w:val="24"/>
          <w:lang w:val="en-GB"/>
        </w:rPr>
        <w:t xml:space="preserve"> to the appropriate dimensions of the ballast prism. Until such operatio</w:t>
      </w:r>
      <w:r w:rsidR="004544D4" w:rsidRPr="00E6111B">
        <w:rPr>
          <w:szCs w:val="24"/>
          <w:lang w:val="en-GB"/>
        </w:rPr>
        <w:t xml:space="preserve">ns </w:t>
      </w:r>
      <w:proofErr w:type="gramStart"/>
      <w:r w:rsidR="004544D4" w:rsidRPr="00E6111B">
        <w:rPr>
          <w:szCs w:val="24"/>
          <w:lang w:val="en-GB"/>
        </w:rPr>
        <w:t>are carried out,</w:t>
      </w:r>
      <w:proofErr w:type="gramEnd"/>
      <w:r w:rsidR="004544D4" w:rsidRPr="00E6111B">
        <w:rPr>
          <w:szCs w:val="24"/>
          <w:lang w:val="en-GB"/>
        </w:rPr>
        <w:t xml:space="preserve"> train speed</w:t>
      </w:r>
      <w:r w:rsidR="001029FD" w:rsidRPr="00E6111B">
        <w:rPr>
          <w:szCs w:val="24"/>
          <w:lang w:val="en-GB"/>
        </w:rPr>
        <w:t xml:space="preserve"> shall be reduced to 25 km/h. The </w:t>
      </w:r>
      <w:r w:rsidR="004544D4" w:rsidRPr="00E6111B">
        <w:rPr>
          <w:szCs w:val="24"/>
          <w:lang w:val="en-GB"/>
        </w:rPr>
        <w:t xml:space="preserve">continuously welded track in the </w:t>
      </w:r>
      <w:proofErr w:type="spellStart"/>
      <w:r w:rsidR="004544D4" w:rsidRPr="00E6111B">
        <w:rPr>
          <w:szCs w:val="24"/>
          <w:lang w:val="en-GB"/>
        </w:rPr>
        <w:t>Boboshevo</w:t>
      </w:r>
      <w:proofErr w:type="spellEnd"/>
      <w:r w:rsidR="004544D4" w:rsidRPr="00E6111B">
        <w:rPr>
          <w:szCs w:val="24"/>
          <w:lang w:val="en-GB"/>
        </w:rPr>
        <w:t xml:space="preserve"> - </w:t>
      </w:r>
      <w:proofErr w:type="spellStart"/>
      <w:r w:rsidR="001029FD" w:rsidRPr="00E6111B">
        <w:rPr>
          <w:szCs w:val="24"/>
          <w:lang w:val="en-GB"/>
        </w:rPr>
        <w:t>Kocherinovo</w:t>
      </w:r>
      <w:proofErr w:type="spellEnd"/>
      <w:r w:rsidR="001029FD" w:rsidRPr="00E6111B">
        <w:rPr>
          <w:szCs w:val="24"/>
          <w:lang w:val="en-GB"/>
        </w:rPr>
        <w:t xml:space="preserve"> </w:t>
      </w:r>
      <w:r w:rsidR="004544D4" w:rsidRPr="00E6111B">
        <w:rPr>
          <w:szCs w:val="24"/>
          <w:lang w:val="en-GB"/>
        </w:rPr>
        <w:t>inter</w:t>
      </w:r>
      <w:r w:rsidR="001029FD" w:rsidRPr="00E6111B">
        <w:rPr>
          <w:szCs w:val="24"/>
          <w:lang w:val="en-GB"/>
        </w:rPr>
        <w:t xml:space="preserve">station </w:t>
      </w:r>
      <w:proofErr w:type="gramStart"/>
      <w:r w:rsidR="001029FD" w:rsidRPr="00E6111B">
        <w:rPr>
          <w:szCs w:val="24"/>
          <w:lang w:val="en-GB"/>
        </w:rPr>
        <w:t>was built</w:t>
      </w:r>
      <w:proofErr w:type="gramEnd"/>
      <w:r w:rsidR="001029FD" w:rsidRPr="00E6111B">
        <w:rPr>
          <w:szCs w:val="24"/>
          <w:lang w:val="en-GB"/>
        </w:rPr>
        <w:t xml:space="preserve"> at the end of November and the beginning of December 2019. The </w:t>
      </w:r>
      <w:r w:rsidR="004544D4" w:rsidRPr="00E6111B">
        <w:rPr>
          <w:szCs w:val="24"/>
          <w:lang w:val="en-GB"/>
        </w:rPr>
        <w:t>continuously welded track</w:t>
      </w:r>
      <w:r w:rsidR="001029FD" w:rsidRPr="00E6111B">
        <w:rPr>
          <w:szCs w:val="24"/>
          <w:lang w:val="en-GB"/>
        </w:rPr>
        <w:t xml:space="preserve"> </w:t>
      </w:r>
      <w:proofErr w:type="gramStart"/>
      <w:r w:rsidR="001029FD" w:rsidRPr="00E6111B">
        <w:rPr>
          <w:szCs w:val="24"/>
          <w:lang w:val="en-GB"/>
        </w:rPr>
        <w:t>was built</w:t>
      </w:r>
      <w:proofErr w:type="gramEnd"/>
      <w:r w:rsidR="001029FD" w:rsidRPr="00E6111B">
        <w:rPr>
          <w:szCs w:val="24"/>
          <w:lang w:val="en-GB"/>
        </w:rPr>
        <w:t xml:space="preserve"> </w:t>
      </w:r>
      <w:r w:rsidR="004544D4" w:rsidRPr="00E6111B">
        <w:rPr>
          <w:szCs w:val="24"/>
          <w:lang w:val="en-GB"/>
        </w:rPr>
        <w:t xml:space="preserve">of rails type 49 kg/m </w:t>
      </w:r>
      <w:r w:rsidR="001029FD" w:rsidRPr="00E6111B">
        <w:rPr>
          <w:szCs w:val="24"/>
          <w:lang w:val="en-GB"/>
        </w:rPr>
        <w:t xml:space="preserve">with reinforced concrete sleepers C-6 and elastic fastening SKL-14, downhill 0.29 </w:t>
      </w:r>
      <w:r w:rsidR="004544D4" w:rsidRPr="00E6111B">
        <w:rPr>
          <w:szCs w:val="24"/>
          <w:lang w:val="en-GB"/>
        </w:rPr>
        <w:t>‰</w:t>
      </w:r>
      <w:r w:rsidR="001029FD" w:rsidRPr="00E6111B">
        <w:rPr>
          <w:szCs w:val="24"/>
          <w:lang w:val="en-GB"/>
        </w:rPr>
        <w:t xml:space="preserve"> in the direction of the train movement (Figure 4.8)</w:t>
      </w:r>
      <w:r w:rsidR="004544D4" w:rsidRPr="00E6111B">
        <w:rPr>
          <w:szCs w:val="24"/>
          <w:lang w:val="en-GB"/>
        </w:rPr>
        <w:t>.</w:t>
      </w:r>
    </w:p>
    <w:p w14:paraId="0BC0CEEB" w14:textId="77777777" w:rsidR="001029FD" w:rsidRPr="00E6111B" w:rsidRDefault="001029FD" w:rsidP="00846C8B">
      <w:pPr>
        <w:ind w:firstLine="720"/>
        <w:rPr>
          <w:szCs w:val="24"/>
          <w:lang w:val="en-GB"/>
        </w:rPr>
      </w:pPr>
    </w:p>
    <w:p w14:paraId="6CCDDAD5" w14:textId="28A0C701" w:rsidR="00846C8B" w:rsidRPr="00E6111B" w:rsidRDefault="00385D79" w:rsidP="00846C8B">
      <w:pPr>
        <w:ind w:firstLine="720"/>
        <w:rPr>
          <w:szCs w:val="24"/>
          <w:lang w:val="en-GB"/>
        </w:rPr>
      </w:pPr>
      <w:r w:rsidRPr="00E6111B">
        <w:rPr>
          <w:szCs w:val="24"/>
          <w:lang w:val="en-GB"/>
        </w:rPr>
        <w:t xml:space="preserve">The two buffer units </w:t>
      </w:r>
      <w:proofErr w:type="gramStart"/>
      <w:r w:rsidRPr="00E6111B">
        <w:rPr>
          <w:szCs w:val="24"/>
          <w:lang w:val="en-GB"/>
        </w:rPr>
        <w:t>are placed</w:t>
      </w:r>
      <w:proofErr w:type="gramEnd"/>
      <w:r w:rsidRPr="00E6111B">
        <w:rPr>
          <w:szCs w:val="24"/>
          <w:lang w:val="en-GB"/>
        </w:rPr>
        <w:t xml:space="preserve"> as follows</w:t>
      </w:r>
      <w:r w:rsidR="00846C8B" w:rsidRPr="00E6111B">
        <w:rPr>
          <w:szCs w:val="24"/>
          <w:lang w:val="en-GB"/>
        </w:rPr>
        <w:t>:</w:t>
      </w:r>
    </w:p>
    <w:p w14:paraId="30511185" w14:textId="63F6E9BD" w:rsidR="00846C8B" w:rsidRPr="00E6111B" w:rsidRDefault="00385D79" w:rsidP="00846C8B">
      <w:pPr>
        <w:ind w:firstLine="720"/>
        <w:rPr>
          <w:szCs w:val="24"/>
          <w:lang w:val="en-GB"/>
        </w:rPr>
      </w:pPr>
      <w:r w:rsidRPr="00E6111B">
        <w:rPr>
          <w:szCs w:val="24"/>
          <w:lang w:val="en-GB"/>
        </w:rPr>
        <w:t>Firs buffer unit from km</w:t>
      </w:r>
      <w:r w:rsidR="00846C8B" w:rsidRPr="00E6111B">
        <w:rPr>
          <w:szCs w:val="24"/>
          <w:lang w:val="en-GB"/>
        </w:rPr>
        <w:t xml:space="preserve"> 106+964 </w:t>
      </w:r>
      <w:r w:rsidRPr="00E6111B">
        <w:rPr>
          <w:szCs w:val="24"/>
          <w:lang w:val="en-GB"/>
        </w:rPr>
        <w:t>to km</w:t>
      </w:r>
      <w:r w:rsidR="00846C8B" w:rsidRPr="00E6111B">
        <w:rPr>
          <w:szCs w:val="24"/>
          <w:lang w:val="en-GB"/>
        </w:rPr>
        <w:t xml:space="preserve"> 106+989 </w:t>
      </w:r>
      <w:r w:rsidRPr="00E6111B">
        <w:rPr>
          <w:szCs w:val="24"/>
          <w:lang w:val="en-GB"/>
        </w:rPr>
        <w:t>with 25 m</w:t>
      </w:r>
      <w:r w:rsidR="007F1163" w:rsidRPr="00E6111B">
        <w:rPr>
          <w:szCs w:val="24"/>
          <w:lang w:val="en-GB"/>
        </w:rPr>
        <w:t>.</w:t>
      </w:r>
      <w:r w:rsidRPr="00E6111B">
        <w:rPr>
          <w:szCs w:val="24"/>
          <w:lang w:val="en-GB"/>
        </w:rPr>
        <w:t xml:space="preserve"> unit</w:t>
      </w:r>
      <w:r w:rsidR="00846C8B" w:rsidRPr="00E6111B">
        <w:rPr>
          <w:szCs w:val="24"/>
          <w:lang w:val="en-GB"/>
        </w:rPr>
        <w:t>.</w:t>
      </w:r>
    </w:p>
    <w:p w14:paraId="3119E3C6" w14:textId="2FE449FB" w:rsidR="00846C8B" w:rsidRPr="00E6111B" w:rsidRDefault="007F1163" w:rsidP="00846C8B">
      <w:pPr>
        <w:ind w:firstLine="720"/>
        <w:rPr>
          <w:szCs w:val="24"/>
          <w:lang w:val="en-GB"/>
        </w:rPr>
      </w:pPr>
      <w:r w:rsidRPr="00E6111B">
        <w:rPr>
          <w:szCs w:val="24"/>
          <w:lang w:val="en-GB"/>
        </w:rPr>
        <w:t>Second buffer unit from km</w:t>
      </w:r>
      <w:r w:rsidR="00846C8B" w:rsidRPr="00E6111B">
        <w:rPr>
          <w:szCs w:val="24"/>
          <w:lang w:val="en-GB"/>
        </w:rPr>
        <w:t xml:space="preserve"> 108+551 </w:t>
      </w:r>
      <w:r w:rsidRPr="00E6111B">
        <w:rPr>
          <w:szCs w:val="24"/>
          <w:lang w:val="en-GB"/>
        </w:rPr>
        <w:t>to km</w:t>
      </w:r>
      <w:r w:rsidR="00846C8B" w:rsidRPr="00E6111B">
        <w:rPr>
          <w:szCs w:val="24"/>
          <w:lang w:val="en-GB"/>
        </w:rPr>
        <w:t xml:space="preserve"> 108+576 </w:t>
      </w:r>
      <w:r w:rsidRPr="00E6111B">
        <w:rPr>
          <w:szCs w:val="24"/>
          <w:lang w:val="en-GB"/>
        </w:rPr>
        <w:t>with</w:t>
      </w:r>
      <w:r w:rsidR="00846C8B" w:rsidRPr="00E6111B">
        <w:rPr>
          <w:szCs w:val="24"/>
          <w:lang w:val="en-GB"/>
        </w:rPr>
        <w:t xml:space="preserve"> 25 </w:t>
      </w:r>
      <w:r w:rsidRPr="00E6111B">
        <w:rPr>
          <w:szCs w:val="24"/>
          <w:lang w:val="en-GB"/>
        </w:rPr>
        <w:t>m. unit</w:t>
      </w:r>
      <w:r w:rsidR="00846C8B" w:rsidRPr="00E6111B">
        <w:rPr>
          <w:szCs w:val="24"/>
          <w:lang w:val="en-GB"/>
        </w:rPr>
        <w:t>.</w:t>
      </w:r>
    </w:p>
    <w:p w14:paraId="13DEA516" w14:textId="73DE91AC" w:rsidR="00646A7C" w:rsidRPr="00E6111B" w:rsidRDefault="004B460B" w:rsidP="00846C8B">
      <w:pPr>
        <w:ind w:firstLine="720"/>
        <w:rPr>
          <w:szCs w:val="24"/>
          <w:lang w:val="en-GB"/>
        </w:rPr>
      </w:pPr>
      <w:r w:rsidRPr="00E6111B">
        <w:rPr>
          <w:noProof/>
          <w:lang w:val="bg-BG" w:eastAsia="bg-BG"/>
        </w:rPr>
        <w:lastRenderedPageBreak/>
        <mc:AlternateContent>
          <mc:Choice Requires="wpg">
            <w:drawing>
              <wp:anchor distT="0" distB="0" distL="114300" distR="114300" simplePos="0" relativeHeight="251720704" behindDoc="0" locked="0" layoutInCell="1" allowOverlap="1" wp14:anchorId="5C5A038D" wp14:editId="67315879">
                <wp:simplePos x="0" y="0"/>
                <wp:positionH relativeFrom="column">
                  <wp:posOffset>381000</wp:posOffset>
                </wp:positionH>
                <wp:positionV relativeFrom="page">
                  <wp:posOffset>1362075</wp:posOffset>
                </wp:positionV>
                <wp:extent cx="5295900" cy="3911600"/>
                <wp:effectExtent l="0" t="0" r="0" b="0"/>
                <wp:wrapTopAndBottom/>
                <wp:docPr id="111" name="Group 111"/>
                <wp:cNvGraphicFramePr/>
                <a:graphic xmlns:a="http://schemas.openxmlformats.org/drawingml/2006/main">
                  <a:graphicData uri="http://schemas.microsoft.com/office/word/2010/wordprocessingGroup">
                    <wpg:wgp>
                      <wpg:cNvGrpSpPr/>
                      <wpg:grpSpPr>
                        <a:xfrm>
                          <a:off x="0" y="0"/>
                          <a:ext cx="5295900" cy="3911600"/>
                          <a:chOff x="381001" y="0"/>
                          <a:chExt cx="5295900" cy="3912137"/>
                        </a:xfrm>
                      </wpg:grpSpPr>
                      <wps:wsp>
                        <wps:cNvPr id="112" name="Text Box 103"/>
                        <wps:cNvSpPr txBox="1"/>
                        <wps:spPr>
                          <a:xfrm>
                            <a:off x="381001" y="3635911"/>
                            <a:ext cx="5295900" cy="276226"/>
                          </a:xfrm>
                          <a:prstGeom prst="rect">
                            <a:avLst/>
                          </a:prstGeom>
                          <a:solidFill>
                            <a:schemeClr val="lt1"/>
                          </a:solidFill>
                          <a:ln w="6350">
                            <a:noFill/>
                          </a:ln>
                        </wps:spPr>
                        <wps:txbx>
                          <w:txbxContent>
                            <w:p w14:paraId="2ED12AC8" w14:textId="077EA6A7" w:rsidR="0064719A" w:rsidRPr="00692BC1" w:rsidRDefault="0064719A" w:rsidP="005E62A7">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8. Скица на железния път в мястото на произшествието.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 name="Picture 105"/>
                          <pic:cNvPicPr>
                            <a:picLocks noChangeAspect="1"/>
                          </pic:cNvPicPr>
                        </pic:nvPicPr>
                        <pic:blipFill rotWithShape="1">
                          <a:blip r:embed="rId43" cstate="print">
                            <a:extLst>
                              <a:ext uri="{28A0092B-C50C-407E-A947-70E740481C1C}">
                                <a14:useLocalDpi xmlns:a14="http://schemas.microsoft.com/office/drawing/2010/main" val="0"/>
                              </a:ext>
                            </a:extLst>
                          </a:blip>
                          <a:srcRect l="-1150" r="426"/>
                          <a:stretch/>
                        </pic:blipFill>
                        <pic:spPr>
                          <a:xfrm>
                            <a:off x="381001" y="0"/>
                            <a:ext cx="5295900" cy="3547012"/>
                          </a:xfrm>
                          <a:prstGeom prst="rect">
                            <a:avLst/>
                          </a:prstGeom>
                        </pic:spPr>
                      </pic:pic>
                    </wpg:wgp>
                  </a:graphicData>
                </a:graphic>
              </wp:anchor>
            </w:drawing>
          </mc:Choice>
          <mc:Fallback>
            <w:pict>
              <v:group w14:anchorId="5C5A038D" id="Group 111" o:spid="_x0000_s1149" style="position:absolute;left:0;text-align:left;margin-left:30pt;margin-top:107.25pt;width:417pt;height:308pt;z-index:251720704;mso-position-vertical-relative:page" coordorigin="3810" coordsize="52959,39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svwZ448F/Efw1b+M/h54v0vXtHvN/2TVtG1CO6tp9jsj7JY2KttdWU4JwVIPIN&#10;alBMJwqRUoO6eqa1TXdBRRRQ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">
                <v:shape id="Text Box 103" o:spid="_x0000_s1150" type="#_x0000_t202" style="position:absolute;left:3810;top:36359;width:5295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z8QA&#10;AADcAAAADwAAAGRycy9kb3ducmV2LnhtbERPTWvCQBC9C/0PyxS8lLpRsS3RVaTUKt5qtOJtyI5J&#10;MDsbstsk/ntXKHibx/uc2aIzpWiodoVlBcNBBII4tbrgTME+Wb1+gHAeWWNpmRRcycFi/tSbYaxt&#10;yz/U7HwmQgi7GBXk3lexlC7NyaAb2Io4cGdbG/QB1pnUNbYh3JRyFEVv0mDBoSHHij5zSi+7P6Pg&#10;9JIdt677PrTjybj6WjfJ+69OlOo/d8spCE+df4j/3Rsd5g9HcH8mXCD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3ks/EAAAA3AAAAA8AAAAAAAAAAAAAAAAAmAIAAGRycy9k&#10;b3ducmV2LnhtbFBLBQYAAAAABAAEAPUAAACJAwAAAAA=&#10;" fillcolor="white [3201]" stroked="f" strokeweight=".5pt">
                  <v:textbox>
                    <w:txbxContent>
                      <w:p w14:paraId="2ED12AC8" w14:textId="077EA6A7" w:rsidR="0064719A" w:rsidRPr="00692BC1" w:rsidRDefault="0064719A" w:rsidP="005E62A7">
                        <w:pPr>
                          <w:ind w:firstLine="0"/>
                          <w:jc w:val="center"/>
                          <w:rPr>
                            <w:b/>
                            <w:bCs/>
                            <w:lang w:val="bg-BG"/>
                          </w:rPr>
                        </w:pPr>
                        <w:r w:rsidRPr="00692BC1">
                          <w:rPr>
                            <w:b/>
                            <w:bCs/>
                            <w:lang w:val="bg-BG"/>
                          </w:rPr>
                          <w:t xml:space="preserve">Фиг. </w:t>
                        </w:r>
                        <w:r>
                          <w:rPr>
                            <w:b/>
                            <w:bCs/>
                            <w:lang w:val="bg-BG"/>
                          </w:rPr>
                          <w:t>4</w:t>
                        </w:r>
                        <w:r w:rsidRPr="00692BC1">
                          <w:rPr>
                            <w:b/>
                            <w:bCs/>
                            <w:lang w:val="bg-BG"/>
                          </w:rPr>
                          <w:t>.</w:t>
                        </w:r>
                        <w:r>
                          <w:rPr>
                            <w:b/>
                            <w:bCs/>
                            <w:lang w:val="bg-BG"/>
                          </w:rPr>
                          <w:t>8. Скица на железния път в мястото на произшествието.</w:t>
                        </w:r>
                      </w:p>
                    </w:txbxContent>
                  </v:textbox>
                </v:shape>
                <v:shape id="Picture 105" o:spid="_x0000_s1151" type="#_x0000_t75" style="position:absolute;left:3810;width:52959;height:35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opqXAAAAA3AAAAA8AAABkcnMvZG93bnJldi54bWxET82KwjAQvi/4DmEEb2uqgrjVKLKw4qWw&#10;dn2AoRnb0mZSk9h2336zIHibj+93dofRtKIn52vLChbzBARxYXXNpYLrz9f7BoQPyBpby6Tglzwc&#10;9pO3HabaDnyhPg+liCHsU1RQhdClUvqiIoN+bjviyN2sMxgidKXUDocYblq5TJK1NFhzbKiwo8+K&#10;iiZ/GAUl5nzKvGuy5aXPPu7N9zlcB6Vm0/G4BRFoDC/x033Wcf5iBf/PxAv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aimpcAAAADcAAAADwAAAAAAAAAAAAAAAACfAgAA&#10;ZHJzL2Rvd25yZXYueG1sUEsFBgAAAAAEAAQA9wAAAIwDAAAAAA==&#10;">
                  <v:imagedata r:id="rId44" o:title="" cropleft="-754f" cropright="279f"/>
                  <v:path arrowok="t"/>
                </v:shape>
                <w10:wrap type="topAndBottom" anchory="page"/>
              </v:group>
            </w:pict>
          </mc:Fallback>
        </mc:AlternateContent>
      </w:r>
      <w:r w:rsidR="00646A7C" w:rsidRPr="00E6111B">
        <w:rPr>
          <w:szCs w:val="24"/>
          <w:lang w:val="en-GB"/>
        </w:rPr>
        <w:t xml:space="preserve">The continuously welded track is located in a second zone with a maximum permissible rail temperature of up to + 63° and a minimum of </w:t>
      </w:r>
      <w:proofErr w:type="gramStart"/>
      <w:r w:rsidR="00646A7C" w:rsidRPr="00E6111B">
        <w:rPr>
          <w:szCs w:val="24"/>
          <w:lang w:val="en-GB"/>
        </w:rPr>
        <w:t>-23°,</w:t>
      </w:r>
      <w:proofErr w:type="gramEnd"/>
      <w:r w:rsidR="00646A7C" w:rsidRPr="00E6111B">
        <w:rPr>
          <w:szCs w:val="24"/>
          <w:lang w:val="en-GB"/>
        </w:rPr>
        <w:t xml:space="preserve"> or in a temperature range of 86°</w:t>
      </w:r>
    </w:p>
    <w:p w14:paraId="3999D568" w14:textId="6D0C19BF" w:rsidR="00632A8F" w:rsidRPr="00E6111B" w:rsidRDefault="00646A7C" w:rsidP="00846C8B">
      <w:pPr>
        <w:ind w:firstLine="720"/>
        <w:rPr>
          <w:szCs w:val="24"/>
          <w:lang w:val="en-GB"/>
        </w:rPr>
      </w:pPr>
      <w:r w:rsidRPr="00E6111B">
        <w:rPr>
          <w:szCs w:val="24"/>
          <w:lang w:val="en-GB"/>
        </w:rPr>
        <w:t xml:space="preserve">It </w:t>
      </w:r>
      <w:proofErr w:type="gramStart"/>
      <w:r w:rsidRPr="00E6111B">
        <w:rPr>
          <w:szCs w:val="24"/>
          <w:lang w:val="en-GB"/>
        </w:rPr>
        <w:t>is generally accepted</w:t>
      </w:r>
      <w:proofErr w:type="gramEnd"/>
      <w:r w:rsidRPr="00E6111B">
        <w:rPr>
          <w:szCs w:val="24"/>
          <w:lang w:val="en-GB"/>
        </w:rPr>
        <w:t xml:space="preserve"> that the rail temperature is about 20° higher than the air temperature at positive and identical at negative temperatures. The last neutralisation of the continuously welded track </w:t>
      </w:r>
      <w:proofErr w:type="gramStart"/>
      <w:r w:rsidRPr="00E6111B">
        <w:rPr>
          <w:szCs w:val="24"/>
          <w:lang w:val="en-GB"/>
        </w:rPr>
        <w:t>was carried out</w:t>
      </w:r>
      <w:proofErr w:type="gramEnd"/>
      <w:r w:rsidRPr="00E6111B">
        <w:rPr>
          <w:szCs w:val="24"/>
          <w:lang w:val="en-GB"/>
        </w:rPr>
        <w:t xml:space="preserve"> on 27.05.2020. The reported maximum temperature of the rails in the days around the derailment reached a value of 59° in that for a second zone of 63°. It is apparent from the provided statement of findings on the condition of the track before the point of casting that the track was in excellent technical condition, with deviations up to 2 mm and in track gauge + 1 mm and good axle condition. The Commission from the Statement of findings did not measure and indicate the dimensions of the ballast prism and, above all, at the point of casting against the foreheads of the sleepers.</w:t>
      </w:r>
    </w:p>
    <w:p w14:paraId="06DF283E" w14:textId="0162A8B1" w:rsidR="00C113F0" w:rsidRPr="00E6111B" w:rsidRDefault="00C113F0" w:rsidP="00C113F0">
      <w:pPr>
        <w:ind w:firstLine="720"/>
        <w:rPr>
          <w:szCs w:val="24"/>
          <w:lang w:val="en-GB"/>
        </w:rPr>
      </w:pPr>
      <w:r w:rsidRPr="00E6111B">
        <w:rPr>
          <w:szCs w:val="24"/>
          <w:lang w:val="en-GB"/>
        </w:rPr>
        <w:t xml:space="preserve">The data submitted by the track-measuring laboratory, which measured the track on 4 August 2020, are in the norm. The defectoscopy of the rails </w:t>
      </w:r>
      <w:proofErr w:type="gramStart"/>
      <w:r w:rsidRPr="00E6111B">
        <w:rPr>
          <w:szCs w:val="24"/>
          <w:lang w:val="en-GB"/>
        </w:rPr>
        <w:t>was carried out</w:t>
      </w:r>
      <w:proofErr w:type="gramEnd"/>
      <w:r w:rsidRPr="00E6111B">
        <w:rPr>
          <w:szCs w:val="24"/>
          <w:lang w:val="en-GB"/>
        </w:rPr>
        <w:t xml:space="preserve"> on 05.05.2021. </w:t>
      </w:r>
    </w:p>
    <w:p w14:paraId="3A178C4B" w14:textId="66E44AE5" w:rsidR="00C113F0" w:rsidRPr="00E6111B" w:rsidRDefault="00C113F0" w:rsidP="00C113F0">
      <w:pPr>
        <w:ind w:firstLine="720"/>
        <w:rPr>
          <w:szCs w:val="24"/>
          <w:lang w:val="en-GB"/>
        </w:rPr>
      </w:pPr>
      <w:r w:rsidRPr="00E6111B">
        <w:rPr>
          <w:szCs w:val="24"/>
          <w:lang w:val="en-GB"/>
        </w:rPr>
        <w:t xml:space="preserve">Inspections were carried out by the head of section </w:t>
      </w:r>
      <w:proofErr w:type="spellStart"/>
      <w:r w:rsidRPr="00E6111B">
        <w:rPr>
          <w:szCs w:val="24"/>
          <w:lang w:val="en-GB"/>
        </w:rPr>
        <w:t>Dupnitsa</w:t>
      </w:r>
      <w:proofErr w:type="spellEnd"/>
      <w:r w:rsidRPr="00E6111B">
        <w:rPr>
          <w:szCs w:val="24"/>
          <w:lang w:val="en-GB"/>
        </w:rPr>
        <w:t xml:space="preserve"> on 8 and 14 July 2021, as the inspection carried out on 08.07.2021 is of the last wagon of fast train No 5622 and on 14.07.2021 in the cabin of the locomotive serving fast train No 5622.</w:t>
      </w:r>
    </w:p>
    <w:p w14:paraId="1AAF3D5B" w14:textId="32A4876B" w:rsidR="00AF774A" w:rsidRPr="00E6111B" w:rsidRDefault="00C113F0" w:rsidP="00C113F0">
      <w:pPr>
        <w:ind w:firstLine="720"/>
        <w:rPr>
          <w:szCs w:val="24"/>
          <w:lang w:val="en-GB"/>
        </w:rPr>
      </w:pPr>
      <w:r w:rsidRPr="00E6111B">
        <w:rPr>
          <w:szCs w:val="24"/>
          <w:lang w:val="en-GB"/>
        </w:rPr>
        <w:t>Despite the above, on-the-spot, the Commission found that the ballast prism did not meet the technical requirements around and in the derailment zone laid down in the ‘Technical regulations for the planning, construction and repair of continuously welded track’, which led to its twisting (Figure 4.9).</w:t>
      </w:r>
    </w:p>
    <w:p w14:paraId="37692AA7" w14:textId="58961458" w:rsidR="00AF774A" w:rsidRPr="00E6111B" w:rsidRDefault="00AF774A" w:rsidP="00846C8B">
      <w:pPr>
        <w:ind w:firstLine="720"/>
        <w:rPr>
          <w:szCs w:val="24"/>
          <w:lang w:val="en-GB"/>
        </w:rPr>
      </w:pPr>
    </w:p>
    <w:p w14:paraId="10975F58" w14:textId="1A31719D" w:rsidR="00AF774A" w:rsidRPr="00E6111B" w:rsidRDefault="00AF774A" w:rsidP="00846C8B">
      <w:pPr>
        <w:ind w:firstLine="720"/>
        <w:rPr>
          <w:szCs w:val="24"/>
          <w:lang w:val="en-GB"/>
        </w:rPr>
      </w:pPr>
    </w:p>
    <w:p w14:paraId="75E041D0" w14:textId="2E803F9C" w:rsidR="00AF774A" w:rsidRPr="00E6111B" w:rsidRDefault="00AF774A" w:rsidP="00846C8B">
      <w:pPr>
        <w:ind w:firstLine="720"/>
        <w:rPr>
          <w:szCs w:val="24"/>
          <w:lang w:val="en-GB"/>
        </w:rPr>
      </w:pPr>
    </w:p>
    <w:p w14:paraId="049E830C" w14:textId="1E12D072" w:rsidR="00445CF4" w:rsidRPr="00E6111B" w:rsidRDefault="00AF774A" w:rsidP="00EC0EE9">
      <w:pPr>
        <w:pStyle w:val="ab"/>
        <w:numPr>
          <w:ilvl w:val="2"/>
          <w:numId w:val="30"/>
        </w:numPr>
        <w:spacing w:before="120"/>
        <w:ind w:left="1225" w:hanging="505"/>
        <w:contextualSpacing w:val="0"/>
        <w:rPr>
          <w:i/>
          <w:iCs/>
          <w:lang w:val="en-GB"/>
        </w:rPr>
      </w:pPr>
      <w:r w:rsidRPr="00E6111B">
        <w:rPr>
          <w:noProof/>
          <w:lang w:val="bg-BG" w:eastAsia="bg-BG"/>
        </w:rPr>
        <w:lastRenderedPageBreak/>
        <mc:AlternateContent>
          <mc:Choice Requires="wpg">
            <w:drawing>
              <wp:anchor distT="0" distB="0" distL="114300" distR="114300" simplePos="0" relativeHeight="251722752" behindDoc="0" locked="0" layoutInCell="1" allowOverlap="1" wp14:anchorId="77E14962" wp14:editId="3EC9DECB">
                <wp:simplePos x="0" y="0"/>
                <wp:positionH relativeFrom="column">
                  <wp:posOffset>381663</wp:posOffset>
                </wp:positionH>
                <wp:positionV relativeFrom="page">
                  <wp:posOffset>588396</wp:posOffset>
                </wp:positionV>
                <wp:extent cx="5423121" cy="3883771"/>
                <wp:effectExtent l="0" t="0" r="6350" b="2540"/>
                <wp:wrapTopAndBottom/>
                <wp:docPr id="114" name="Group 114"/>
                <wp:cNvGraphicFramePr/>
                <a:graphic xmlns:a="http://schemas.openxmlformats.org/drawingml/2006/main">
                  <a:graphicData uri="http://schemas.microsoft.com/office/word/2010/wordprocessingGroup">
                    <wpg:wgp>
                      <wpg:cNvGrpSpPr/>
                      <wpg:grpSpPr>
                        <a:xfrm>
                          <a:off x="0" y="0"/>
                          <a:ext cx="5423121" cy="3883771"/>
                          <a:chOff x="381001" y="27833"/>
                          <a:chExt cx="5423121" cy="3884304"/>
                        </a:xfrm>
                      </wpg:grpSpPr>
                      <wps:wsp>
                        <wps:cNvPr id="115" name="Text Box 110"/>
                        <wps:cNvSpPr txBox="1"/>
                        <wps:spPr>
                          <a:xfrm>
                            <a:off x="381001" y="3635911"/>
                            <a:ext cx="5295900" cy="276226"/>
                          </a:xfrm>
                          <a:prstGeom prst="rect">
                            <a:avLst/>
                          </a:prstGeom>
                          <a:solidFill>
                            <a:schemeClr val="lt1"/>
                          </a:solidFill>
                          <a:ln w="6350">
                            <a:noFill/>
                          </a:ln>
                        </wps:spPr>
                        <wps:txbx>
                          <w:txbxContent>
                            <w:p w14:paraId="3749C817" w14:textId="0DFE3487" w:rsidR="0064719A" w:rsidRPr="00692BC1" w:rsidRDefault="0064719A" w:rsidP="00AF774A">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6" name="Picture 111"/>
                          <pic:cNvPicPr>
                            <a:picLocks noChangeAspect="1"/>
                          </pic:cNvPicPr>
                        </pic:nvPicPr>
                        <pic:blipFill>
                          <a:blip r:embed="rId45" cstate="print">
                            <a:extLst>
                              <a:ext uri="{28A0092B-C50C-407E-A947-70E740481C1C}">
                                <a14:useLocalDpi xmlns:a14="http://schemas.microsoft.com/office/drawing/2010/main" val="0"/>
                              </a:ext>
                            </a:extLst>
                          </a:blip>
                          <a:srcRect t="341" b="341"/>
                          <a:stretch/>
                        </pic:blipFill>
                        <pic:spPr>
                          <a:xfrm>
                            <a:off x="508222" y="27833"/>
                            <a:ext cx="5295900" cy="354701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E14962" id="Group 114" o:spid="_x0000_s1152" style="position:absolute;left:0;text-align:left;margin-left:30.05pt;margin-top:46.35pt;width:427pt;height:305.8pt;z-index:251722752;mso-position-vertical-relative:page;mso-width-relative:margin;mso-height-relative:margin" coordorigin="3810,278" coordsize="54231,38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">
                <v:shape id="Text Box 110" o:spid="_x0000_s1153" type="#_x0000_t202" style="position:absolute;left:3810;top:36359;width:52959;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4Ku8MA&#10;AADcAAAADwAAAGRycy9kb3ducmV2LnhtbERPS2vCQBC+C/6HZQQvRTcqPkhdRUpfeNOopbchO02C&#10;2dmQ3Sbx37uFgrf5+J6z3namFA3VrrCsYDKOQBCnVhecKTglb6MVCOeRNZaWScGNHGw3/d4aY21b&#10;PlBz9JkIIexiVJB7X8VSujQng25sK+LA/djaoA+wzqSusQ3hppTTKFpIgwWHhhwreskpvR5/jYLv&#10;p+xr77r3czubz6rXjyZZXnSi1HDQ7Z5BeOr8Q/zv/tRh/mQOf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4Ku8MAAADcAAAADwAAAAAAAAAAAAAAAACYAgAAZHJzL2Rv&#10;d25yZXYueG1sUEsFBgAAAAAEAAQA9QAAAIgDAAAAAA==&#10;" fillcolor="white [3201]" stroked="f" strokeweight=".5pt">
                  <v:textbox>
                    <w:txbxContent>
                      <w:p w14:paraId="3749C817" w14:textId="0DFE3487" w:rsidR="0064719A" w:rsidRPr="00692BC1" w:rsidRDefault="0064719A" w:rsidP="00AF774A">
                        <w:pPr>
                          <w:ind w:firstLine="0"/>
                          <w:jc w:val="center"/>
                          <w:rPr>
                            <w:b/>
                            <w:bCs/>
                            <w:lang w:val="bg-BG"/>
                          </w:rPr>
                        </w:pPr>
                        <w:r>
                          <w:rPr>
                            <w:b/>
                            <w:bCs/>
                          </w:rPr>
                          <w:t>Fig</w:t>
                        </w:r>
                        <w:r w:rsidRPr="00692BC1">
                          <w:rPr>
                            <w:b/>
                            <w:bCs/>
                            <w:lang w:val="bg-BG"/>
                          </w:rPr>
                          <w:t xml:space="preserve">. </w:t>
                        </w:r>
                        <w:r>
                          <w:rPr>
                            <w:b/>
                            <w:bCs/>
                            <w:lang w:val="bg-BG"/>
                          </w:rPr>
                          <w:t>4</w:t>
                        </w:r>
                        <w:r w:rsidRPr="00692BC1">
                          <w:rPr>
                            <w:b/>
                            <w:bCs/>
                            <w:lang w:val="bg-BG"/>
                          </w:rPr>
                          <w:t>.</w:t>
                        </w:r>
                        <w:r>
                          <w:rPr>
                            <w:b/>
                            <w:bCs/>
                            <w:lang w:val="bg-BG"/>
                          </w:rPr>
                          <w:t>9.</w:t>
                        </w:r>
                      </w:p>
                    </w:txbxContent>
                  </v:textbox>
                </v:shape>
                <v:shape id="Picture 111" o:spid="_x0000_s1154" type="#_x0000_t75" style="position:absolute;left:5082;top:278;width:52959;height:354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1t7K/AAAA3AAAAA8AAABkcnMvZG93bnJldi54bWxET81qwzAMvg/6DkaF3Vano4QtjVNKYVDY&#10;aVkeQMRaEmrLIVbb5O3rwWA3fXy/Kg+zd+pGUxwCG9huMlDEbbADdwaa74+XN1BRkC26wGRgoQiH&#10;avVUYmHDnb/oVkunUgjHAg30ImOhdWx78hg3YSRO3E+YPEqCU6fthPcU7p1+zbJcexw4NfQ40qmn&#10;9lJfvYG51u6z2e3ce73wsoiO8SitMc/r+bgHJTTLv/jPfbZp/jaH32fSBbp6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sdbeyvwAAANwAAAAPAAAAAAAAAAAAAAAAAJ8CAABk&#10;cnMvZG93bnJldi54bWxQSwUGAAAAAAQABAD3AAAAiwMAAAAA&#10;">
                  <v:imagedata r:id="rId46" o:title="" croptop="223f" cropbottom="223f"/>
                  <v:path arrowok="t"/>
                </v:shape>
                <w10:wrap type="topAndBottom" anchory="page"/>
              </v:group>
            </w:pict>
          </mc:Fallback>
        </mc:AlternateContent>
      </w:r>
      <w:r w:rsidR="0018767B" w:rsidRPr="00E6111B">
        <w:rPr>
          <w:bCs/>
          <w:i/>
          <w:iCs/>
          <w:lang w:val="en-GB"/>
        </w:rPr>
        <w:t xml:space="preserve"> Entities in charge of the technical maintenance</w:t>
      </w:r>
      <w:r w:rsidR="0058734C" w:rsidRPr="00E6111B">
        <w:rPr>
          <w:i/>
          <w:iCs/>
          <w:lang w:val="en-GB"/>
        </w:rPr>
        <w:t>.</w:t>
      </w:r>
    </w:p>
    <w:p w14:paraId="1CB08889" w14:textId="0526273D" w:rsidR="00624EC2" w:rsidRPr="00E6111B" w:rsidRDefault="00EC0EE9" w:rsidP="00445CF4">
      <w:pPr>
        <w:pStyle w:val="ab"/>
        <w:ind w:left="0"/>
        <w:rPr>
          <w:lang w:val="en-GB"/>
        </w:rPr>
      </w:pPr>
      <w:r w:rsidRPr="00E6111B">
        <w:rPr>
          <w:lang w:val="en-GB"/>
        </w:rPr>
        <w:sym w:font="Symbol" w:char="F0B7"/>
      </w:r>
      <w:r w:rsidR="00B07B10" w:rsidRPr="00E6111B">
        <w:rPr>
          <w:lang w:val="en-GB"/>
        </w:rPr>
        <w:t xml:space="preserve"> </w:t>
      </w:r>
      <w:proofErr w:type="gramStart"/>
      <w:r w:rsidR="00B07B10" w:rsidRPr="00E6111B">
        <w:rPr>
          <w:lang w:val="en-GB"/>
        </w:rPr>
        <w:t>the</w:t>
      </w:r>
      <w:proofErr w:type="gramEnd"/>
      <w:r w:rsidR="00B07B10" w:rsidRPr="00E6111B">
        <w:rPr>
          <w:lang w:val="en-GB"/>
        </w:rPr>
        <w:t xml:space="preserve"> responsible entity for the technical maintenance of the railway infrastructure/rail track in the derailment area is Sofia railway section to “Permanent way and structures” Division, at SE NRIC;</w:t>
      </w:r>
    </w:p>
    <w:p w14:paraId="1A8FAA4C" w14:textId="40969868" w:rsidR="00624EC2" w:rsidRPr="00E6111B" w:rsidRDefault="00EC0EE9" w:rsidP="00445CF4">
      <w:pPr>
        <w:pStyle w:val="ab"/>
        <w:ind w:left="0"/>
        <w:rPr>
          <w:lang w:val="en-GB"/>
        </w:rPr>
      </w:pPr>
      <w:r w:rsidRPr="00E6111B">
        <w:rPr>
          <w:lang w:val="en-GB"/>
        </w:rPr>
        <w:sym w:font="Symbol" w:char="F0B7"/>
      </w:r>
      <w:r w:rsidR="00624EC2" w:rsidRPr="00E6111B">
        <w:rPr>
          <w:lang w:val="en-GB"/>
        </w:rPr>
        <w:t xml:space="preserve"> </w:t>
      </w:r>
      <w:proofErr w:type="gramStart"/>
      <w:r w:rsidR="00B43530" w:rsidRPr="00E6111B">
        <w:rPr>
          <w:lang w:val="en-GB"/>
        </w:rPr>
        <w:t>the</w:t>
      </w:r>
      <w:proofErr w:type="gramEnd"/>
      <w:r w:rsidR="00B43530" w:rsidRPr="00E6111B">
        <w:rPr>
          <w:lang w:val="en-GB"/>
        </w:rPr>
        <w:t xml:space="preserve"> rolling stock is validly registered in the National Vehicle Register. BDZ-Cargo Ltd. is the responsible entity for the maintenance of the rolling stock — locomotives and </w:t>
      </w:r>
      <w:proofErr w:type="gramStart"/>
      <w:r w:rsidR="00B43530" w:rsidRPr="00E6111B">
        <w:rPr>
          <w:lang w:val="en-GB"/>
        </w:rPr>
        <w:t>4</w:t>
      </w:r>
      <w:proofErr w:type="gramEnd"/>
      <w:r w:rsidR="00B43530" w:rsidRPr="00E6111B">
        <w:rPr>
          <w:lang w:val="en-GB"/>
        </w:rPr>
        <w:t xml:space="preserve"> of the wagons, while Cargo Trans Wagon Bulgaria AD is responsible for wagon 335279653338.</w:t>
      </w:r>
    </w:p>
    <w:p w14:paraId="50160860" w14:textId="723ABCDF" w:rsidR="0058734C" w:rsidRPr="00E6111B" w:rsidRDefault="000F73BB" w:rsidP="0059562B">
      <w:pPr>
        <w:pStyle w:val="ab"/>
        <w:numPr>
          <w:ilvl w:val="2"/>
          <w:numId w:val="30"/>
        </w:numPr>
        <w:spacing w:before="120"/>
        <w:ind w:left="1225" w:hanging="505"/>
        <w:contextualSpacing w:val="0"/>
        <w:rPr>
          <w:i/>
          <w:iCs/>
          <w:lang w:val="en-GB"/>
        </w:rPr>
      </w:pPr>
      <w:r w:rsidRPr="00E6111B">
        <w:rPr>
          <w:i/>
          <w:iCs/>
          <w:lang w:val="en-GB"/>
        </w:rPr>
        <w:t>Manufacturers or providers of rolling stock and railway products</w:t>
      </w:r>
      <w:r w:rsidR="0058734C" w:rsidRPr="00E6111B">
        <w:rPr>
          <w:i/>
          <w:iCs/>
          <w:lang w:val="en-GB"/>
        </w:rPr>
        <w:t>.</w:t>
      </w:r>
    </w:p>
    <w:p w14:paraId="784C1A5F" w14:textId="4C5BEF32" w:rsidR="00445CF4" w:rsidRPr="00E6111B" w:rsidRDefault="000F73BB" w:rsidP="00445CF4">
      <w:pPr>
        <w:pStyle w:val="ab"/>
        <w:ind w:left="0"/>
        <w:rPr>
          <w:lang w:val="en-GB"/>
        </w:rPr>
      </w:pPr>
      <w:bookmarkStart w:id="6" w:name="_Hlk77515760"/>
      <w:r w:rsidRPr="00E6111B">
        <w:rPr>
          <w:lang w:val="en-GB"/>
        </w:rPr>
        <w:t>Not applicable</w:t>
      </w:r>
      <w:r w:rsidR="00924EFB" w:rsidRPr="00E6111B">
        <w:rPr>
          <w:lang w:val="en-GB"/>
        </w:rPr>
        <w:t>.</w:t>
      </w:r>
    </w:p>
    <w:bookmarkEnd w:id="6"/>
    <w:p w14:paraId="1A9CA400" w14:textId="469B6F27" w:rsidR="0058734C" w:rsidRPr="00E6111B" w:rsidRDefault="003C6A23" w:rsidP="0059562B">
      <w:pPr>
        <w:pStyle w:val="ab"/>
        <w:numPr>
          <w:ilvl w:val="2"/>
          <w:numId w:val="30"/>
        </w:numPr>
        <w:spacing w:before="120"/>
        <w:contextualSpacing w:val="0"/>
        <w:rPr>
          <w:i/>
          <w:iCs/>
          <w:lang w:val="en-GB"/>
        </w:rPr>
      </w:pPr>
      <w:r w:rsidRPr="00E6111B">
        <w:rPr>
          <w:i/>
          <w:iCs/>
          <w:lang w:val="en-GB"/>
        </w:rPr>
        <w:t>National Safety Authority</w:t>
      </w:r>
      <w:r w:rsidR="0058734C" w:rsidRPr="00E6111B">
        <w:rPr>
          <w:i/>
          <w:iCs/>
          <w:lang w:val="en-GB"/>
        </w:rPr>
        <w:t>.</w:t>
      </w:r>
    </w:p>
    <w:p w14:paraId="3F5E43A9" w14:textId="5690CD2F" w:rsidR="00480DAA" w:rsidRPr="00E6111B" w:rsidRDefault="003C6A23" w:rsidP="000271AD">
      <w:pPr>
        <w:pStyle w:val="ab"/>
        <w:ind w:left="0"/>
        <w:contextualSpacing w:val="0"/>
        <w:rPr>
          <w:lang w:val="en-GB"/>
        </w:rPr>
      </w:pPr>
      <w:r w:rsidRPr="00E6111B">
        <w:rPr>
          <w:lang w:val="en-GB"/>
        </w:rPr>
        <w:t>Railway Administration Executive Agency is the National Safety Authority for railway transport in the Republic of Bulgaria</w:t>
      </w:r>
      <w:r w:rsidR="00480DAA" w:rsidRPr="00E6111B">
        <w:rPr>
          <w:lang w:val="en-GB"/>
        </w:rPr>
        <w:t>.</w:t>
      </w:r>
    </w:p>
    <w:p w14:paraId="3C0AAF31" w14:textId="48D69FF3" w:rsidR="0058734C" w:rsidRPr="00E6111B" w:rsidRDefault="00D53BF8" w:rsidP="0059562B">
      <w:pPr>
        <w:pStyle w:val="ab"/>
        <w:numPr>
          <w:ilvl w:val="2"/>
          <w:numId w:val="30"/>
        </w:numPr>
        <w:spacing w:before="120"/>
        <w:contextualSpacing w:val="0"/>
        <w:rPr>
          <w:i/>
          <w:iCs/>
          <w:lang w:val="en-GB"/>
        </w:rPr>
      </w:pPr>
      <w:r w:rsidRPr="00E6111B">
        <w:rPr>
          <w:i/>
          <w:iCs/>
          <w:lang w:val="en-GB"/>
        </w:rPr>
        <w:t>Notified bodies or Risk assessment bodies</w:t>
      </w:r>
      <w:r w:rsidR="0058734C" w:rsidRPr="00E6111B">
        <w:rPr>
          <w:i/>
          <w:iCs/>
          <w:lang w:val="en-GB"/>
        </w:rPr>
        <w:t>.</w:t>
      </w:r>
    </w:p>
    <w:p w14:paraId="1FBF0AC2" w14:textId="7CC6B111" w:rsidR="00480DAA" w:rsidRPr="00E6111B" w:rsidRDefault="000F73BB" w:rsidP="000271AD">
      <w:pPr>
        <w:pStyle w:val="ab"/>
        <w:ind w:left="0"/>
        <w:contextualSpacing w:val="0"/>
        <w:rPr>
          <w:lang w:val="en-GB"/>
        </w:rPr>
      </w:pPr>
      <w:r w:rsidRPr="00E6111B">
        <w:rPr>
          <w:lang w:val="en-GB"/>
        </w:rPr>
        <w:t>Not applicable</w:t>
      </w:r>
      <w:r w:rsidR="00480DAA" w:rsidRPr="00E6111B">
        <w:rPr>
          <w:lang w:val="en-GB"/>
        </w:rPr>
        <w:t>.</w:t>
      </w:r>
    </w:p>
    <w:p w14:paraId="0B124556" w14:textId="2767FA4D" w:rsidR="0058734C" w:rsidRPr="00E6111B" w:rsidRDefault="00DD6EFC" w:rsidP="0059562B">
      <w:pPr>
        <w:pStyle w:val="ab"/>
        <w:numPr>
          <w:ilvl w:val="2"/>
          <w:numId w:val="30"/>
        </w:numPr>
        <w:spacing w:before="120"/>
        <w:contextualSpacing w:val="0"/>
        <w:rPr>
          <w:i/>
          <w:iCs/>
          <w:lang w:val="en-GB"/>
        </w:rPr>
      </w:pPr>
      <w:r w:rsidRPr="00E6111B">
        <w:rPr>
          <w:i/>
          <w:iCs/>
          <w:lang w:val="en-GB"/>
        </w:rPr>
        <w:t>Certifying bodies of the entities in charge of maintenance</w:t>
      </w:r>
      <w:r w:rsidR="0058734C" w:rsidRPr="00E6111B">
        <w:rPr>
          <w:i/>
          <w:iCs/>
          <w:lang w:val="en-GB"/>
        </w:rPr>
        <w:t>.</w:t>
      </w:r>
    </w:p>
    <w:p w14:paraId="7C8AFBD8" w14:textId="27B3A97A" w:rsidR="00E5210F" w:rsidRPr="00E6111B" w:rsidRDefault="00E5210F" w:rsidP="00E5210F">
      <w:pPr>
        <w:rPr>
          <w:lang w:val="en-GB"/>
        </w:rPr>
      </w:pPr>
      <w:proofErr w:type="gramStart"/>
      <w:r w:rsidRPr="00E6111B">
        <w:rPr>
          <w:lang w:val="en-GB"/>
        </w:rPr>
        <w:t>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w:t>
      </w:r>
      <w:proofErr w:type="gramEnd"/>
      <w:r w:rsidRPr="00E6111B">
        <w:rPr>
          <w:lang w:val="en-GB"/>
        </w:rPr>
        <w:t xml:space="preserve"> </w:t>
      </w:r>
    </w:p>
    <w:p w14:paraId="7AEC9A41" w14:textId="77777777" w:rsidR="00E5210F" w:rsidRPr="00E6111B" w:rsidRDefault="00E5210F" w:rsidP="00E5210F">
      <w:pPr>
        <w:pStyle w:val="ab"/>
        <w:ind w:left="0"/>
        <w:rPr>
          <w:lang w:val="en-GB"/>
        </w:rPr>
      </w:pPr>
      <w:r w:rsidRPr="00E6111B">
        <w:rPr>
          <w:lang w:val="en-GB"/>
        </w:rPr>
        <w:tab/>
      </w:r>
      <w:proofErr w:type="gramStart"/>
      <w:r w:rsidRPr="00E6111B">
        <w:rPr>
          <w:lang w:val="en-GB"/>
        </w:rPr>
        <w:t xml:space="preserve">From June 16, 2020 the RAEA performs certification of the ECM as per the Commission Implementing Regulation (EU) 2019/779 of 16 May 2019 laying down detailed provisions on a system of certification of entities in charge of maintenance of vehicles pursuant to Directive (EU) </w:t>
      </w:r>
      <w:r w:rsidRPr="00E6111B">
        <w:rPr>
          <w:lang w:val="en-GB"/>
        </w:rPr>
        <w:lastRenderedPageBreak/>
        <w:t>2016/798 of the European Parliament and of the Council and repealing Commission Regulation (EU) No 445/2011</w:t>
      </w:r>
      <w:proofErr w:type="gramEnd"/>
    </w:p>
    <w:p w14:paraId="56FAB8CD" w14:textId="7A9CFD8A" w:rsidR="00445CF4" w:rsidRPr="00E6111B" w:rsidRDefault="00445CF4" w:rsidP="00644898">
      <w:pPr>
        <w:pStyle w:val="ab"/>
        <w:ind w:left="0"/>
        <w:rPr>
          <w:lang w:val="en-GB"/>
        </w:rPr>
      </w:pPr>
    </w:p>
    <w:p w14:paraId="4E2867DC" w14:textId="77777777" w:rsidR="00E5210F" w:rsidRPr="00E6111B" w:rsidRDefault="00E5210F" w:rsidP="00644898">
      <w:pPr>
        <w:pStyle w:val="ab"/>
        <w:ind w:left="0"/>
        <w:rPr>
          <w:lang w:val="en-GB"/>
        </w:rPr>
      </w:pPr>
    </w:p>
    <w:p w14:paraId="6B907D87" w14:textId="454B3688" w:rsidR="0058734C" w:rsidRPr="00E6111B" w:rsidRDefault="001350F4" w:rsidP="0059562B">
      <w:pPr>
        <w:pStyle w:val="ab"/>
        <w:numPr>
          <w:ilvl w:val="2"/>
          <w:numId w:val="30"/>
        </w:numPr>
        <w:spacing w:before="120"/>
        <w:ind w:left="1225" w:hanging="505"/>
        <w:contextualSpacing w:val="0"/>
        <w:rPr>
          <w:i/>
          <w:iCs/>
          <w:lang w:val="en-GB"/>
        </w:rPr>
      </w:pPr>
      <w:r w:rsidRPr="00E6111B">
        <w:rPr>
          <w:i/>
          <w:iCs/>
          <w:lang w:val="en-GB"/>
        </w:rPr>
        <w:t>Persons or entities involved in the event, documented or not in the respective safety management systems or indicated in register</w:t>
      </w:r>
      <w:r w:rsidR="0058734C" w:rsidRPr="00E6111B">
        <w:rPr>
          <w:i/>
          <w:iCs/>
          <w:lang w:val="en-GB"/>
        </w:rPr>
        <w:t>.</w:t>
      </w:r>
    </w:p>
    <w:p w14:paraId="212C9F87" w14:textId="07AE7A87" w:rsidR="00445CF4" w:rsidRPr="00E6111B" w:rsidRDefault="000F73BB" w:rsidP="00445CF4">
      <w:pPr>
        <w:pStyle w:val="ab"/>
        <w:ind w:left="0"/>
        <w:rPr>
          <w:lang w:val="en-GB"/>
        </w:rPr>
      </w:pPr>
      <w:r w:rsidRPr="00E6111B">
        <w:rPr>
          <w:lang w:val="en-GB"/>
        </w:rPr>
        <w:t>Not applicable</w:t>
      </w:r>
      <w:r w:rsidR="00480DAA" w:rsidRPr="00E6111B">
        <w:rPr>
          <w:lang w:val="en-GB"/>
        </w:rPr>
        <w:t>.</w:t>
      </w:r>
    </w:p>
    <w:p w14:paraId="47F0BEB5" w14:textId="4C98F8EB" w:rsidR="0058734C" w:rsidRPr="00E6111B" w:rsidRDefault="001350F4" w:rsidP="0059562B">
      <w:pPr>
        <w:pStyle w:val="ab"/>
        <w:numPr>
          <w:ilvl w:val="1"/>
          <w:numId w:val="30"/>
        </w:numPr>
        <w:spacing w:before="120"/>
        <w:ind w:left="788" w:hanging="79"/>
        <w:contextualSpacing w:val="0"/>
        <w:rPr>
          <w:i/>
          <w:iCs/>
          <w:lang w:val="en-GB"/>
        </w:rPr>
      </w:pPr>
      <w:r w:rsidRPr="00E6111B">
        <w:rPr>
          <w:i/>
          <w:iCs/>
          <w:lang w:val="en-GB"/>
        </w:rPr>
        <w:t>Rolling stock and technical facilities</w:t>
      </w:r>
      <w:r w:rsidR="0058734C" w:rsidRPr="00E6111B">
        <w:rPr>
          <w:i/>
          <w:iCs/>
          <w:lang w:val="en-GB"/>
        </w:rPr>
        <w:t>:</w:t>
      </w:r>
    </w:p>
    <w:p w14:paraId="79D0F639" w14:textId="7D6CD278" w:rsidR="0058734C" w:rsidRPr="00E6111B" w:rsidRDefault="001350F4" w:rsidP="0059562B">
      <w:pPr>
        <w:pStyle w:val="ab"/>
        <w:numPr>
          <w:ilvl w:val="2"/>
          <w:numId w:val="30"/>
        </w:numPr>
        <w:spacing w:before="120"/>
        <w:ind w:left="1225" w:hanging="505"/>
        <w:contextualSpacing w:val="0"/>
        <w:rPr>
          <w:i/>
          <w:iCs/>
          <w:lang w:val="en-GB"/>
        </w:rPr>
      </w:pPr>
      <w:r w:rsidRPr="00E6111B">
        <w:rPr>
          <w:i/>
          <w:iCs/>
          <w:lang w:val="en-GB"/>
        </w:rPr>
        <w:t>Factors, deriving from the design of the rolling stock, railway infrastructure or technical facilities</w:t>
      </w:r>
      <w:r w:rsidR="0058734C" w:rsidRPr="00E6111B">
        <w:rPr>
          <w:i/>
          <w:iCs/>
          <w:lang w:val="en-GB"/>
        </w:rPr>
        <w:t>.</w:t>
      </w:r>
    </w:p>
    <w:p w14:paraId="6082EC0E" w14:textId="0FBB146A" w:rsidR="00445CF4" w:rsidRPr="00E6111B" w:rsidRDefault="000F73BB" w:rsidP="00445CF4">
      <w:pPr>
        <w:rPr>
          <w:lang w:val="en-GB"/>
        </w:rPr>
      </w:pPr>
      <w:r w:rsidRPr="00E6111B">
        <w:rPr>
          <w:lang w:val="en-GB"/>
        </w:rPr>
        <w:t>Not applicable</w:t>
      </w:r>
      <w:r w:rsidR="00480DAA" w:rsidRPr="00E6111B">
        <w:rPr>
          <w:lang w:val="en-GB"/>
        </w:rPr>
        <w:t>.</w:t>
      </w:r>
    </w:p>
    <w:p w14:paraId="19A6BEF6" w14:textId="508EEEC6" w:rsidR="0058734C" w:rsidRPr="00E6111B" w:rsidRDefault="00281689" w:rsidP="0059562B">
      <w:pPr>
        <w:pStyle w:val="ab"/>
        <w:numPr>
          <w:ilvl w:val="2"/>
          <w:numId w:val="30"/>
        </w:numPr>
        <w:spacing w:before="120"/>
        <w:ind w:left="1225" w:hanging="505"/>
        <w:contextualSpacing w:val="0"/>
        <w:rPr>
          <w:i/>
          <w:iCs/>
          <w:lang w:val="en-GB"/>
        </w:rPr>
      </w:pPr>
      <w:r w:rsidRPr="00E6111B">
        <w:rPr>
          <w:i/>
          <w:iCs/>
          <w:lang w:val="en-GB"/>
        </w:rPr>
        <w:t>Factors deriving from the installation and placing into service of the rolling stock, railway infrastructure and technical facilities</w:t>
      </w:r>
      <w:r w:rsidR="0058734C" w:rsidRPr="00E6111B">
        <w:rPr>
          <w:i/>
          <w:iCs/>
          <w:lang w:val="en-GB"/>
        </w:rPr>
        <w:t>.</w:t>
      </w:r>
    </w:p>
    <w:p w14:paraId="2CF8B018" w14:textId="728928DB" w:rsidR="00445CF4" w:rsidRPr="00E6111B" w:rsidRDefault="000F73BB" w:rsidP="00445CF4">
      <w:pPr>
        <w:pStyle w:val="ab"/>
        <w:ind w:left="0"/>
        <w:rPr>
          <w:lang w:val="en-GB"/>
        </w:rPr>
      </w:pPr>
      <w:r w:rsidRPr="00E6111B">
        <w:rPr>
          <w:lang w:val="en-GB"/>
        </w:rPr>
        <w:t>Not applicable</w:t>
      </w:r>
      <w:r w:rsidR="00480DAA" w:rsidRPr="00E6111B">
        <w:rPr>
          <w:lang w:val="en-GB"/>
        </w:rPr>
        <w:t>.</w:t>
      </w:r>
    </w:p>
    <w:p w14:paraId="5B88628E" w14:textId="45038A54" w:rsidR="0058734C" w:rsidRPr="00E6111B" w:rsidRDefault="00DF2E5E" w:rsidP="0059562B">
      <w:pPr>
        <w:pStyle w:val="ab"/>
        <w:numPr>
          <w:ilvl w:val="2"/>
          <w:numId w:val="30"/>
        </w:numPr>
        <w:spacing w:before="120"/>
        <w:ind w:left="1225" w:hanging="505"/>
        <w:contextualSpacing w:val="0"/>
        <w:rPr>
          <w:i/>
          <w:iCs/>
          <w:lang w:val="en-GB"/>
        </w:rPr>
      </w:pPr>
      <w:r w:rsidRPr="00E6111B">
        <w:rPr>
          <w:i/>
          <w:iCs/>
          <w:lang w:val="en-GB"/>
        </w:rPr>
        <w:t>Factors deriving from manufacturers or another provider of railway products</w:t>
      </w:r>
      <w:r w:rsidR="0058734C" w:rsidRPr="00E6111B">
        <w:rPr>
          <w:i/>
          <w:iCs/>
          <w:lang w:val="en-GB"/>
        </w:rPr>
        <w:t>.</w:t>
      </w:r>
    </w:p>
    <w:p w14:paraId="1A39D9A0" w14:textId="32B049D9" w:rsidR="00445CF4" w:rsidRPr="00E6111B" w:rsidRDefault="000F73BB" w:rsidP="00445CF4">
      <w:pPr>
        <w:pStyle w:val="ab"/>
        <w:ind w:left="0"/>
        <w:rPr>
          <w:lang w:val="en-GB"/>
        </w:rPr>
      </w:pPr>
      <w:r w:rsidRPr="00E6111B">
        <w:rPr>
          <w:lang w:val="en-GB"/>
        </w:rPr>
        <w:t>Not applicable</w:t>
      </w:r>
      <w:r w:rsidR="00480DAA" w:rsidRPr="00E6111B">
        <w:rPr>
          <w:lang w:val="en-GB"/>
        </w:rPr>
        <w:t>.</w:t>
      </w:r>
    </w:p>
    <w:p w14:paraId="385E8227" w14:textId="36225058" w:rsidR="0058734C" w:rsidRPr="00E6111B" w:rsidRDefault="00BD6D07" w:rsidP="0059562B">
      <w:pPr>
        <w:pStyle w:val="ab"/>
        <w:numPr>
          <w:ilvl w:val="2"/>
          <w:numId w:val="30"/>
        </w:numPr>
        <w:spacing w:before="120"/>
        <w:ind w:left="1225" w:hanging="505"/>
        <w:contextualSpacing w:val="0"/>
        <w:rPr>
          <w:i/>
          <w:iCs/>
          <w:lang w:val="en-GB"/>
        </w:rPr>
      </w:pPr>
      <w:r w:rsidRPr="00E6111B">
        <w:rPr>
          <w:i/>
          <w:iCs/>
          <w:lang w:val="en-GB"/>
        </w:rPr>
        <w:t>Factors, deriving from the technical maintenance and/or modification of the rolling stock or the technical facilities</w:t>
      </w:r>
      <w:r w:rsidR="0058734C" w:rsidRPr="00E6111B">
        <w:rPr>
          <w:i/>
          <w:iCs/>
          <w:lang w:val="en-GB"/>
        </w:rPr>
        <w:t>.</w:t>
      </w:r>
    </w:p>
    <w:p w14:paraId="1CB3E065" w14:textId="15EA3A7A" w:rsidR="00445CF4" w:rsidRPr="00E6111B" w:rsidRDefault="000F73BB" w:rsidP="00445CF4">
      <w:pPr>
        <w:pStyle w:val="ab"/>
        <w:ind w:left="0"/>
        <w:rPr>
          <w:lang w:val="en-GB"/>
        </w:rPr>
      </w:pPr>
      <w:r w:rsidRPr="00E6111B">
        <w:rPr>
          <w:lang w:val="en-GB"/>
        </w:rPr>
        <w:t>Not applicable</w:t>
      </w:r>
      <w:r w:rsidR="00480DAA" w:rsidRPr="00E6111B">
        <w:rPr>
          <w:lang w:val="en-GB"/>
        </w:rPr>
        <w:t>.</w:t>
      </w:r>
    </w:p>
    <w:p w14:paraId="3BB44E72" w14:textId="1F0510EC" w:rsidR="0058734C" w:rsidRPr="00E6111B" w:rsidRDefault="00BD6D07" w:rsidP="0059562B">
      <w:pPr>
        <w:pStyle w:val="ab"/>
        <w:numPr>
          <w:ilvl w:val="2"/>
          <w:numId w:val="30"/>
        </w:numPr>
        <w:spacing w:before="120"/>
        <w:ind w:left="1225" w:hanging="505"/>
        <w:contextualSpacing w:val="0"/>
        <w:rPr>
          <w:i/>
          <w:iCs/>
          <w:lang w:val="en-GB"/>
        </w:rPr>
      </w:pPr>
      <w:r w:rsidRPr="00E6111B">
        <w:rPr>
          <w:i/>
          <w:iCs/>
          <w:lang w:val="en-GB"/>
        </w:rPr>
        <w:t>Factors due to the entity in charge of the technical maintenance, workshops for technical maintenance and other technical maintenance service providers</w:t>
      </w:r>
      <w:r w:rsidR="001A57F2" w:rsidRPr="00E6111B">
        <w:rPr>
          <w:i/>
          <w:iCs/>
          <w:lang w:val="en-GB"/>
        </w:rPr>
        <w:t>.</w:t>
      </w:r>
    </w:p>
    <w:p w14:paraId="0F323765" w14:textId="269EB920" w:rsidR="00445CF4" w:rsidRPr="00E6111B" w:rsidRDefault="000F73BB" w:rsidP="00445CF4">
      <w:pPr>
        <w:pStyle w:val="ab"/>
        <w:ind w:left="0"/>
        <w:rPr>
          <w:lang w:val="en-GB"/>
        </w:rPr>
      </w:pPr>
      <w:r w:rsidRPr="00E6111B">
        <w:rPr>
          <w:lang w:val="en-GB"/>
        </w:rPr>
        <w:t>Not applicable</w:t>
      </w:r>
      <w:r w:rsidR="00480DAA" w:rsidRPr="00E6111B">
        <w:rPr>
          <w:lang w:val="en-GB"/>
        </w:rPr>
        <w:t>.</w:t>
      </w:r>
    </w:p>
    <w:p w14:paraId="073A142B" w14:textId="24903E14" w:rsidR="00A46EB3" w:rsidRPr="00E6111B" w:rsidRDefault="001A57F2" w:rsidP="0059562B">
      <w:pPr>
        <w:pStyle w:val="ab"/>
        <w:numPr>
          <w:ilvl w:val="2"/>
          <w:numId w:val="30"/>
        </w:numPr>
        <w:spacing w:before="120"/>
        <w:ind w:left="1225" w:hanging="505"/>
        <w:contextualSpacing w:val="0"/>
        <w:rPr>
          <w:i/>
          <w:iCs/>
          <w:lang w:val="en-GB"/>
        </w:rPr>
      </w:pPr>
      <w:r w:rsidRPr="00E6111B">
        <w:rPr>
          <w:i/>
          <w:iCs/>
          <w:lang w:val="en-GB"/>
        </w:rPr>
        <w:t>Other factors or consequences considered as involved within the investigation objectives</w:t>
      </w:r>
      <w:r w:rsidR="00623D2C" w:rsidRPr="00E6111B">
        <w:rPr>
          <w:i/>
          <w:iCs/>
          <w:lang w:val="en-GB"/>
        </w:rPr>
        <w:t>.</w:t>
      </w:r>
    </w:p>
    <w:p w14:paraId="4C2A7C65" w14:textId="69E755E2" w:rsidR="0099012E" w:rsidRPr="00E6111B" w:rsidRDefault="001A57F2" w:rsidP="0059562B">
      <w:pPr>
        <w:pStyle w:val="ab"/>
        <w:numPr>
          <w:ilvl w:val="3"/>
          <w:numId w:val="30"/>
        </w:numPr>
        <w:rPr>
          <w:i/>
          <w:iCs/>
          <w:lang w:val="en-GB"/>
        </w:rPr>
      </w:pPr>
      <w:r w:rsidRPr="00E6111B">
        <w:rPr>
          <w:i/>
          <w:iCs/>
          <w:lang w:val="en-GB"/>
        </w:rPr>
        <w:t>Wagon loading</w:t>
      </w:r>
    </w:p>
    <w:p w14:paraId="0255928D" w14:textId="028B176E" w:rsidR="00480DAA" w:rsidRPr="00E6111B" w:rsidRDefault="000F73BB" w:rsidP="0099012E">
      <w:pPr>
        <w:rPr>
          <w:iCs/>
          <w:lang w:val="en-GB"/>
        </w:rPr>
      </w:pPr>
      <w:r w:rsidRPr="00E6111B">
        <w:rPr>
          <w:lang w:val="en-GB"/>
        </w:rPr>
        <w:t>Not applicable</w:t>
      </w:r>
      <w:r w:rsidR="0099012E" w:rsidRPr="00E6111B">
        <w:rPr>
          <w:iCs/>
          <w:lang w:val="en-GB"/>
        </w:rPr>
        <w:t>.</w:t>
      </w:r>
    </w:p>
    <w:p w14:paraId="210A6423" w14:textId="62D1726A" w:rsidR="00623D2C" w:rsidRPr="00E6111B" w:rsidRDefault="001A57F2" w:rsidP="006F3273">
      <w:pPr>
        <w:pStyle w:val="ab"/>
        <w:numPr>
          <w:ilvl w:val="1"/>
          <w:numId w:val="30"/>
        </w:numPr>
        <w:tabs>
          <w:tab w:val="left" w:pos="1134"/>
        </w:tabs>
        <w:spacing w:before="120"/>
        <w:ind w:hanging="83"/>
        <w:contextualSpacing w:val="0"/>
        <w:rPr>
          <w:i/>
          <w:iCs/>
          <w:lang w:val="en-GB"/>
        </w:rPr>
      </w:pPr>
      <w:r w:rsidRPr="00E6111B">
        <w:rPr>
          <w:i/>
          <w:iCs/>
          <w:lang w:val="en-GB"/>
        </w:rPr>
        <w:t>Human factor</w:t>
      </w:r>
      <w:r w:rsidR="00623D2C" w:rsidRPr="00E6111B">
        <w:rPr>
          <w:i/>
          <w:iCs/>
          <w:lang w:val="en-GB"/>
        </w:rPr>
        <w:t>:</w:t>
      </w:r>
    </w:p>
    <w:p w14:paraId="26B0685C" w14:textId="545D38DC" w:rsidR="00623D2C" w:rsidRPr="00E6111B" w:rsidRDefault="00E82F89" w:rsidP="0059562B">
      <w:pPr>
        <w:pStyle w:val="ab"/>
        <w:numPr>
          <w:ilvl w:val="2"/>
          <w:numId w:val="30"/>
        </w:numPr>
        <w:spacing w:before="120"/>
        <w:contextualSpacing w:val="0"/>
        <w:rPr>
          <w:i/>
          <w:iCs/>
          <w:lang w:val="en-GB"/>
        </w:rPr>
      </w:pPr>
      <w:r w:rsidRPr="00E6111B">
        <w:rPr>
          <w:i/>
          <w:iCs/>
          <w:lang w:val="en-GB"/>
        </w:rPr>
        <w:t>Individual human characteristics</w:t>
      </w:r>
      <w:r w:rsidR="00623D2C" w:rsidRPr="00E6111B">
        <w:rPr>
          <w:i/>
          <w:iCs/>
          <w:lang w:val="en-GB"/>
        </w:rPr>
        <w:t>:</w:t>
      </w:r>
    </w:p>
    <w:p w14:paraId="58A05C80" w14:textId="1143FF63" w:rsidR="00623D2C" w:rsidRPr="00E6111B" w:rsidRDefault="00016698" w:rsidP="0059562B">
      <w:pPr>
        <w:pStyle w:val="ab"/>
        <w:numPr>
          <w:ilvl w:val="3"/>
          <w:numId w:val="30"/>
        </w:numPr>
        <w:rPr>
          <w:i/>
          <w:iCs/>
          <w:lang w:val="en-GB"/>
        </w:rPr>
      </w:pPr>
      <w:r w:rsidRPr="00E6111B">
        <w:rPr>
          <w:i/>
          <w:iCs/>
          <w:lang w:val="en-GB"/>
        </w:rPr>
        <w:t>Training and development, including skills and experience</w:t>
      </w:r>
      <w:r w:rsidR="00623D2C" w:rsidRPr="00E6111B">
        <w:rPr>
          <w:i/>
          <w:iCs/>
          <w:lang w:val="en-GB"/>
        </w:rPr>
        <w:t>.</w:t>
      </w:r>
    </w:p>
    <w:p w14:paraId="45AF8CD1" w14:textId="74112E61" w:rsidR="007F3D43" w:rsidRPr="00E6111B" w:rsidRDefault="00016698" w:rsidP="007F3D43">
      <w:pPr>
        <w:ind w:left="1080" w:firstLine="0"/>
        <w:rPr>
          <w:i/>
          <w:iCs/>
          <w:lang w:val="en-GB"/>
        </w:rPr>
      </w:pPr>
      <w:r w:rsidRPr="00E6111B">
        <w:rPr>
          <w:bCs/>
          <w:i/>
          <w:lang w:val="en-GB"/>
        </w:rPr>
        <w:t>Railway undertaking</w:t>
      </w:r>
      <w:r w:rsidR="007F3D43" w:rsidRPr="00E6111B">
        <w:rPr>
          <w:i/>
          <w:iCs/>
          <w:lang w:val="en-GB"/>
        </w:rPr>
        <w:t>:</w:t>
      </w:r>
    </w:p>
    <w:p w14:paraId="1B09747E" w14:textId="091A6B3B" w:rsidR="00445CF4" w:rsidRPr="00E6111B" w:rsidRDefault="00671BA9" w:rsidP="00445CF4">
      <w:pPr>
        <w:rPr>
          <w:lang w:val="en-GB"/>
        </w:rPr>
      </w:pPr>
      <w:r w:rsidRPr="00E6111B">
        <w:rPr>
          <w:lang w:val="en-GB"/>
        </w:rPr>
        <w:sym w:font="Symbol" w:char="F0B7"/>
      </w:r>
      <w:r w:rsidRPr="00E6111B">
        <w:rPr>
          <w:lang w:val="en-GB"/>
        </w:rPr>
        <w:t xml:space="preserve"> </w:t>
      </w:r>
      <w:r w:rsidR="00016698" w:rsidRPr="00E6111B">
        <w:rPr>
          <w:lang w:val="en-GB"/>
        </w:rPr>
        <w:t xml:space="preserve">Locomotive driver of locomotive </w:t>
      </w:r>
      <w:r w:rsidR="0099012E" w:rsidRPr="00E6111B">
        <w:rPr>
          <w:lang w:val="en-GB"/>
        </w:rPr>
        <w:t xml:space="preserve">№ </w:t>
      </w:r>
      <w:r w:rsidR="0017093D" w:rsidRPr="00E6111B">
        <w:rPr>
          <w:lang w:val="en-GB"/>
        </w:rPr>
        <w:t xml:space="preserve">97520061003-1 </w:t>
      </w:r>
      <w:r w:rsidR="007F3D43" w:rsidRPr="00E6111B">
        <w:rPr>
          <w:lang w:val="en-GB"/>
        </w:rPr>
        <w:t xml:space="preserve">– </w:t>
      </w:r>
      <w:r w:rsidR="00016698" w:rsidRPr="00E6111B">
        <w:rPr>
          <w:lang w:val="en-GB"/>
        </w:rPr>
        <w:t>License</w:t>
      </w:r>
      <w:r w:rsidR="00E46EDB" w:rsidRPr="00E6111B">
        <w:rPr>
          <w:lang w:val="en-GB"/>
        </w:rPr>
        <w:t xml:space="preserve"> № 9081</w:t>
      </w:r>
      <w:r w:rsidR="007F3D43" w:rsidRPr="00E6111B">
        <w:rPr>
          <w:lang w:val="en-GB"/>
        </w:rPr>
        <w:t xml:space="preserve"> </w:t>
      </w:r>
      <w:r w:rsidR="00016698" w:rsidRPr="00E6111B">
        <w:rPr>
          <w:lang w:val="en-GB"/>
        </w:rPr>
        <w:t>for obtaining professional qualification</w:t>
      </w:r>
      <w:r w:rsidR="00E46EDB" w:rsidRPr="00E6111B">
        <w:rPr>
          <w:lang w:val="en-GB"/>
        </w:rPr>
        <w:t xml:space="preserve"> </w:t>
      </w:r>
      <w:r w:rsidR="00016698" w:rsidRPr="00E6111B">
        <w:rPr>
          <w:lang w:val="en-GB"/>
        </w:rPr>
        <w:t>„Locomotive driver of electric locomotives“, training performed within the period 12.05.÷11.07.2008, issued by Professional Training Center (PTC) of Bulgarian State Railways (BDZ)</w:t>
      </w:r>
      <w:r w:rsidR="007F3D43" w:rsidRPr="00E6111B">
        <w:rPr>
          <w:lang w:val="en-GB"/>
        </w:rPr>
        <w:t>;</w:t>
      </w:r>
    </w:p>
    <w:p w14:paraId="37124AAD" w14:textId="50FCE9F8" w:rsidR="007F3D43" w:rsidRPr="00E6111B" w:rsidRDefault="008D09C7" w:rsidP="007F3D43">
      <w:pPr>
        <w:rPr>
          <w:lang w:val="en-GB"/>
        </w:rPr>
      </w:pPr>
      <w:r w:rsidRPr="00E6111B">
        <w:rPr>
          <w:lang w:val="en-GB"/>
        </w:rPr>
        <w:t xml:space="preserve">Locomotive driving license </w:t>
      </w:r>
      <w:r w:rsidR="00E46EDB" w:rsidRPr="00E6111B">
        <w:rPr>
          <w:lang w:val="en-GB"/>
        </w:rPr>
        <w:t>BG 71 2017 0694</w:t>
      </w:r>
      <w:r w:rsidR="007F3D43" w:rsidRPr="00E6111B">
        <w:rPr>
          <w:lang w:val="en-GB"/>
        </w:rPr>
        <w:t xml:space="preserve"> </w:t>
      </w:r>
      <w:r w:rsidRPr="00E6111B">
        <w:rPr>
          <w:lang w:val="en-GB"/>
        </w:rPr>
        <w:t>issued by RAEA</w:t>
      </w:r>
      <w:r w:rsidR="007F3D43" w:rsidRPr="00E6111B">
        <w:rPr>
          <w:lang w:val="en-GB"/>
        </w:rPr>
        <w:t>;</w:t>
      </w:r>
    </w:p>
    <w:p w14:paraId="53C79FFE" w14:textId="0D56D710" w:rsidR="007F3D43" w:rsidRPr="00E6111B" w:rsidRDefault="008033C1" w:rsidP="007F3D43">
      <w:pPr>
        <w:rPr>
          <w:lang w:val="en-GB"/>
        </w:rPr>
      </w:pPr>
      <w:r w:rsidRPr="00E6111B">
        <w:rPr>
          <w:lang w:val="en-GB"/>
        </w:rPr>
        <w:t>License</w:t>
      </w:r>
      <w:r w:rsidR="00E46EDB" w:rsidRPr="00E6111B">
        <w:rPr>
          <w:lang w:val="en-GB"/>
        </w:rPr>
        <w:t xml:space="preserve"> № 691</w:t>
      </w:r>
      <w:r w:rsidR="007F3D43" w:rsidRPr="00E6111B">
        <w:rPr>
          <w:lang w:val="en-GB"/>
        </w:rPr>
        <w:t xml:space="preserve"> </w:t>
      </w:r>
      <w:r w:rsidR="00EB5B46" w:rsidRPr="00E6111B">
        <w:rPr>
          <w:lang w:val="en-GB"/>
        </w:rPr>
        <w:t>for position Locomotive driver and train work at PTP</w:t>
      </w:r>
      <w:r w:rsidR="00E46EDB" w:rsidRPr="00E6111B">
        <w:rPr>
          <w:lang w:val="en-GB"/>
        </w:rPr>
        <w:t xml:space="preserve"> – </w:t>
      </w:r>
      <w:r w:rsidR="00EB5B46" w:rsidRPr="00E6111B">
        <w:rPr>
          <w:lang w:val="en-GB"/>
        </w:rPr>
        <w:t>Sofia dated</w:t>
      </w:r>
      <w:r w:rsidR="00E46EDB" w:rsidRPr="00E6111B">
        <w:rPr>
          <w:lang w:val="en-GB"/>
        </w:rPr>
        <w:t xml:space="preserve"> 30.09.2016</w:t>
      </w:r>
      <w:r w:rsidR="007F3D43" w:rsidRPr="00E6111B">
        <w:rPr>
          <w:lang w:val="en-GB"/>
        </w:rPr>
        <w:t>.</w:t>
      </w:r>
    </w:p>
    <w:p w14:paraId="7DBC5DAD" w14:textId="4EBAEAE3" w:rsidR="004C2FB6" w:rsidRPr="00E6111B" w:rsidRDefault="00671BA9" w:rsidP="004C2FB6">
      <w:pPr>
        <w:rPr>
          <w:lang w:val="en-GB"/>
        </w:rPr>
      </w:pPr>
      <w:r w:rsidRPr="00E6111B">
        <w:rPr>
          <w:lang w:val="en-GB"/>
        </w:rPr>
        <w:sym w:font="Symbol" w:char="F0B7"/>
      </w:r>
      <w:r w:rsidRPr="00E6111B">
        <w:rPr>
          <w:lang w:val="en-GB"/>
        </w:rPr>
        <w:t xml:space="preserve"> </w:t>
      </w:r>
      <w:r w:rsidR="00F20B25" w:rsidRPr="00E6111B">
        <w:rPr>
          <w:lang w:val="en-GB"/>
        </w:rPr>
        <w:t>Assistant locomotive driver of locomotive</w:t>
      </w:r>
      <w:r w:rsidR="0017093D" w:rsidRPr="00E6111B">
        <w:rPr>
          <w:lang w:val="en-GB"/>
        </w:rPr>
        <w:t xml:space="preserve"> № 97520061003-1 </w:t>
      </w:r>
      <w:r w:rsidR="007F3D43" w:rsidRPr="00E6111B">
        <w:rPr>
          <w:lang w:val="en-GB"/>
        </w:rPr>
        <w:t xml:space="preserve">– </w:t>
      </w:r>
      <w:r w:rsidR="0012179A" w:rsidRPr="00E6111B">
        <w:rPr>
          <w:lang w:val="en-GB"/>
        </w:rPr>
        <w:t xml:space="preserve">License </w:t>
      </w:r>
      <w:r w:rsidR="006B2DCD" w:rsidRPr="00E6111B">
        <w:rPr>
          <w:lang w:val="en-GB"/>
        </w:rPr>
        <w:t>№ 4552</w:t>
      </w:r>
      <w:r w:rsidR="007F3D43" w:rsidRPr="00E6111B">
        <w:rPr>
          <w:lang w:val="en-GB"/>
        </w:rPr>
        <w:t xml:space="preserve"> </w:t>
      </w:r>
      <w:r w:rsidR="0012179A" w:rsidRPr="00E6111B">
        <w:rPr>
          <w:lang w:val="en-GB"/>
        </w:rPr>
        <w:t>for obtaining professional qualification for</w:t>
      </w:r>
      <w:r w:rsidR="007F3D43" w:rsidRPr="00E6111B">
        <w:rPr>
          <w:lang w:val="en-GB"/>
        </w:rPr>
        <w:t xml:space="preserve"> „</w:t>
      </w:r>
      <w:r w:rsidR="0012179A" w:rsidRPr="00E6111B">
        <w:rPr>
          <w:lang w:val="en-GB"/>
        </w:rPr>
        <w:t>Assistant locomotive driver of electric locomotives</w:t>
      </w:r>
      <w:r w:rsidR="007F3D43" w:rsidRPr="00E6111B">
        <w:rPr>
          <w:lang w:val="en-GB"/>
        </w:rPr>
        <w:t>“,</w:t>
      </w:r>
      <w:r w:rsidR="006B2DCD" w:rsidRPr="00E6111B">
        <w:rPr>
          <w:lang w:val="en-GB"/>
        </w:rPr>
        <w:t xml:space="preserve"> </w:t>
      </w:r>
      <w:r w:rsidR="004C2FB6" w:rsidRPr="00E6111B">
        <w:rPr>
          <w:lang w:val="en-GB"/>
        </w:rPr>
        <w:t>training performed within the period 12.06.÷08.09.2006, issued by Professional Training Center (PTC) of Bulgarian State Railways (BDZ);</w:t>
      </w:r>
    </w:p>
    <w:p w14:paraId="5889F3BE" w14:textId="173B53B7" w:rsidR="007F3D43" w:rsidRPr="00E6111B" w:rsidRDefault="004C2FB6" w:rsidP="007F3D43">
      <w:pPr>
        <w:rPr>
          <w:lang w:val="en-GB"/>
        </w:rPr>
      </w:pPr>
      <w:r w:rsidRPr="00E6111B">
        <w:rPr>
          <w:lang w:val="en-GB"/>
        </w:rPr>
        <w:t>License</w:t>
      </w:r>
      <w:r w:rsidR="00671BA9" w:rsidRPr="00E6111B">
        <w:rPr>
          <w:lang w:val="en-GB"/>
        </w:rPr>
        <w:t xml:space="preserve"> № 31-</w:t>
      </w:r>
      <w:r w:rsidR="000B7023" w:rsidRPr="00E6111B">
        <w:rPr>
          <w:lang w:val="en-GB"/>
        </w:rPr>
        <w:t>D</w:t>
      </w:r>
      <w:r w:rsidR="007F3D43" w:rsidRPr="00E6111B">
        <w:rPr>
          <w:lang w:val="en-GB"/>
        </w:rPr>
        <w:t xml:space="preserve"> </w:t>
      </w:r>
      <w:r w:rsidR="000B7023" w:rsidRPr="00E6111B">
        <w:rPr>
          <w:lang w:val="en-GB"/>
        </w:rPr>
        <w:t>for position Assistant locomotive driver and train work at PTP – Sofia dated</w:t>
      </w:r>
      <w:r w:rsidR="00671BA9" w:rsidRPr="00E6111B">
        <w:rPr>
          <w:lang w:val="en-GB"/>
        </w:rPr>
        <w:t xml:space="preserve"> 20.11.2013</w:t>
      </w:r>
      <w:r w:rsidR="007F3D43" w:rsidRPr="00E6111B">
        <w:rPr>
          <w:lang w:val="en-GB"/>
        </w:rPr>
        <w:t>.</w:t>
      </w:r>
      <w:r w:rsidRPr="00E6111B">
        <w:rPr>
          <w:lang w:val="en-GB"/>
        </w:rPr>
        <w:t xml:space="preserve"> </w:t>
      </w:r>
    </w:p>
    <w:p w14:paraId="3F58AF84" w14:textId="6818CF9A" w:rsidR="007F3D43" w:rsidRPr="00E6111B" w:rsidRDefault="00671BA9" w:rsidP="007F3D43">
      <w:pPr>
        <w:rPr>
          <w:lang w:val="en-GB"/>
        </w:rPr>
      </w:pPr>
      <w:r w:rsidRPr="00E6111B">
        <w:rPr>
          <w:lang w:val="en-GB"/>
        </w:rPr>
        <w:lastRenderedPageBreak/>
        <w:sym w:font="Symbol" w:char="F0B7"/>
      </w:r>
      <w:r w:rsidRPr="00E6111B">
        <w:rPr>
          <w:lang w:val="en-GB"/>
        </w:rPr>
        <w:t xml:space="preserve"> </w:t>
      </w:r>
      <w:r w:rsidR="00EE5105" w:rsidRPr="00E6111B">
        <w:rPr>
          <w:lang w:val="en-GB"/>
        </w:rPr>
        <w:t xml:space="preserve">Locomotive driver of locomotive </w:t>
      </w:r>
      <w:r w:rsidR="0099012E" w:rsidRPr="00E6111B">
        <w:rPr>
          <w:lang w:val="en-GB"/>
        </w:rPr>
        <w:t xml:space="preserve">№ </w:t>
      </w:r>
      <w:r w:rsidR="0017093D" w:rsidRPr="00E6111B">
        <w:rPr>
          <w:lang w:val="en-GB"/>
        </w:rPr>
        <w:t xml:space="preserve">98520055155-8 </w:t>
      </w:r>
      <w:r w:rsidR="007F3D43" w:rsidRPr="00E6111B">
        <w:rPr>
          <w:lang w:val="en-GB"/>
        </w:rPr>
        <w:t>–</w:t>
      </w:r>
      <w:r w:rsidR="002652D2" w:rsidRPr="00E6111B">
        <w:rPr>
          <w:lang w:val="en-GB"/>
        </w:rPr>
        <w:t xml:space="preserve"> </w:t>
      </w:r>
      <w:r w:rsidR="00EE5105" w:rsidRPr="00E6111B">
        <w:rPr>
          <w:lang w:val="en-GB"/>
        </w:rPr>
        <w:t>Diploma</w:t>
      </w:r>
      <w:r w:rsidR="002652D2" w:rsidRPr="00E6111B">
        <w:rPr>
          <w:lang w:val="en-GB"/>
        </w:rPr>
        <w:t xml:space="preserve"> № 21713</w:t>
      </w:r>
      <w:r w:rsidR="007F3D43" w:rsidRPr="00E6111B">
        <w:rPr>
          <w:lang w:val="en-GB"/>
        </w:rPr>
        <w:t xml:space="preserve"> </w:t>
      </w:r>
      <w:r w:rsidR="00EE5105" w:rsidRPr="00E6111B">
        <w:rPr>
          <w:lang w:val="en-GB"/>
        </w:rPr>
        <w:t>for obtaining professional qualification</w:t>
      </w:r>
      <w:r w:rsidR="002652D2" w:rsidRPr="00E6111B">
        <w:rPr>
          <w:lang w:val="en-GB"/>
        </w:rPr>
        <w:t xml:space="preserve"> </w:t>
      </w:r>
      <w:proofErr w:type="gramStart"/>
      <w:r w:rsidR="002652D2" w:rsidRPr="00E6111B">
        <w:rPr>
          <w:lang w:val="en-GB"/>
        </w:rPr>
        <w:t>,,</w:t>
      </w:r>
      <w:r w:rsidR="00EE5105" w:rsidRPr="00E6111B">
        <w:rPr>
          <w:lang w:val="en-GB"/>
        </w:rPr>
        <w:t>Railway</w:t>
      </w:r>
      <w:proofErr w:type="gramEnd"/>
      <w:r w:rsidR="00EE5105" w:rsidRPr="00E6111B">
        <w:rPr>
          <w:lang w:val="en-GB"/>
        </w:rPr>
        <w:t xml:space="preserve"> machinery</w:t>
      </w:r>
      <w:r w:rsidR="002652D2" w:rsidRPr="00E6111B">
        <w:rPr>
          <w:lang w:val="en-GB"/>
        </w:rPr>
        <w:t xml:space="preserve"> – </w:t>
      </w:r>
      <w:r w:rsidR="00EE5105" w:rsidRPr="00E6111B">
        <w:rPr>
          <w:lang w:val="en-GB"/>
        </w:rPr>
        <w:t>diesel locomotives</w:t>
      </w:r>
      <w:r w:rsidR="007F3D43" w:rsidRPr="00E6111B">
        <w:rPr>
          <w:lang w:val="en-GB"/>
        </w:rPr>
        <w:t xml:space="preserve">“, </w:t>
      </w:r>
      <w:r w:rsidR="00EE5105" w:rsidRPr="00E6111B">
        <w:rPr>
          <w:lang w:val="en-GB"/>
        </w:rPr>
        <w:t>training carried out in the period</w:t>
      </w:r>
      <w:r w:rsidR="002652D2" w:rsidRPr="00E6111B">
        <w:rPr>
          <w:lang w:val="en-GB"/>
        </w:rPr>
        <w:t xml:space="preserve"> 28.08.1983 ÷ 23.08.1986 </w:t>
      </w:r>
      <w:r w:rsidR="00EE5105" w:rsidRPr="00E6111B">
        <w:rPr>
          <w:lang w:val="en-GB"/>
        </w:rPr>
        <w:t>issued by VNVTU</w:t>
      </w:r>
      <w:r w:rsidR="002652D2" w:rsidRPr="00E6111B">
        <w:rPr>
          <w:lang w:val="en-GB"/>
        </w:rPr>
        <w:t xml:space="preserve"> ,,</w:t>
      </w:r>
      <w:r w:rsidR="00EE5105" w:rsidRPr="00E6111B">
        <w:rPr>
          <w:lang w:val="en-GB"/>
        </w:rPr>
        <w:t>Todor Kableshkov</w:t>
      </w:r>
      <w:r w:rsidR="002652D2" w:rsidRPr="00E6111B">
        <w:rPr>
          <w:lang w:val="en-GB"/>
        </w:rPr>
        <w:t>“</w:t>
      </w:r>
      <w:r w:rsidR="007F3D43" w:rsidRPr="00E6111B">
        <w:rPr>
          <w:lang w:val="en-GB"/>
        </w:rPr>
        <w:t>.</w:t>
      </w:r>
    </w:p>
    <w:p w14:paraId="617734B7" w14:textId="2DE5FF90" w:rsidR="0099012E" w:rsidRPr="00E6111B" w:rsidRDefault="00346DEC" w:rsidP="007F3D43">
      <w:pPr>
        <w:rPr>
          <w:lang w:val="en-GB"/>
        </w:rPr>
      </w:pPr>
      <w:r w:rsidRPr="00E6111B">
        <w:rPr>
          <w:lang w:val="en-GB"/>
        </w:rPr>
        <w:t xml:space="preserve">Locomotive driving license </w:t>
      </w:r>
      <w:r w:rsidR="002652D2" w:rsidRPr="00E6111B">
        <w:rPr>
          <w:lang w:val="en-GB"/>
        </w:rPr>
        <w:t>BG 71 2017 1063</w:t>
      </w:r>
      <w:r w:rsidR="0099012E" w:rsidRPr="00E6111B">
        <w:rPr>
          <w:lang w:val="en-GB"/>
        </w:rPr>
        <w:t xml:space="preserve"> </w:t>
      </w:r>
      <w:r w:rsidRPr="00E6111B">
        <w:rPr>
          <w:lang w:val="en-GB"/>
        </w:rPr>
        <w:t>issued by RAEA</w:t>
      </w:r>
      <w:r w:rsidR="0099012E" w:rsidRPr="00E6111B">
        <w:rPr>
          <w:lang w:val="en-GB"/>
        </w:rPr>
        <w:t>;</w:t>
      </w:r>
    </w:p>
    <w:p w14:paraId="7F615E86" w14:textId="04DC05B9" w:rsidR="007F3D43" w:rsidRPr="00E6111B" w:rsidRDefault="00A116DE" w:rsidP="007F3D43">
      <w:pPr>
        <w:rPr>
          <w:lang w:val="en-GB"/>
        </w:rPr>
      </w:pPr>
      <w:r w:rsidRPr="00E6111B">
        <w:rPr>
          <w:lang w:val="en-GB"/>
        </w:rPr>
        <w:t>License</w:t>
      </w:r>
      <w:r w:rsidR="002652D2" w:rsidRPr="00E6111B">
        <w:rPr>
          <w:lang w:val="en-GB"/>
        </w:rPr>
        <w:t xml:space="preserve"> № 469</w:t>
      </w:r>
      <w:r w:rsidR="007F3D43" w:rsidRPr="00E6111B">
        <w:rPr>
          <w:lang w:val="en-GB"/>
        </w:rPr>
        <w:t xml:space="preserve"> </w:t>
      </w:r>
      <w:r w:rsidRPr="00E6111B">
        <w:rPr>
          <w:lang w:val="en-GB"/>
        </w:rPr>
        <w:t xml:space="preserve">for position Locomotive driver and train work at PTP – Sofia dated </w:t>
      </w:r>
      <w:r w:rsidR="006B2DCD" w:rsidRPr="00E6111B">
        <w:rPr>
          <w:lang w:val="en-GB"/>
        </w:rPr>
        <w:t>19.07.2011</w:t>
      </w:r>
      <w:r w:rsidR="007F3D43" w:rsidRPr="00E6111B">
        <w:rPr>
          <w:lang w:val="en-GB"/>
        </w:rPr>
        <w:t>.</w:t>
      </w:r>
    </w:p>
    <w:p w14:paraId="25A94F1C" w14:textId="1EA41BF8" w:rsidR="00FD39DB" w:rsidRPr="00E6111B" w:rsidRDefault="00CE7469" w:rsidP="00FD39DB">
      <w:pPr>
        <w:ind w:left="720" w:firstLine="414"/>
        <w:rPr>
          <w:i/>
          <w:iCs/>
          <w:lang w:val="en-GB"/>
        </w:rPr>
      </w:pPr>
      <w:r w:rsidRPr="00E6111B">
        <w:rPr>
          <w:i/>
          <w:iCs/>
          <w:lang w:val="en-GB"/>
        </w:rPr>
        <w:t>Railway infrastructure</w:t>
      </w:r>
      <w:r w:rsidR="00FD39DB" w:rsidRPr="00E6111B">
        <w:rPr>
          <w:i/>
          <w:iCs/>
          <w:lang w:val="en-GB"/>
        </w:rPr>
        <w:t>:</w:t>
      </w:r>
    </w:p>
    <w:p w14:paraId="6B4CBA70" w14:textId="7D104853" w:rsidR="00FD39DB" w:rsidRPr="00E6111B" w:rsidRDefault="006B2DCD" w:rsidP="00FD39DB">
      <w:pPr>
        <w:ind w:firstLine="720"/>
        <w:rPr>
          <w:lang w:val="en-GB"/>
        </w:rPr>
      </w:pPr>
      <w:r w:rsidRPr="00E6111B">
        <w:rPr>
          <w:lang w:val="en-GB"/>
        </w:rPr>
        <w:sym w:font="Symbol" w:char="F0B7"/>
      </w:r>
      <w:r w:rsidRPr="00E6111B">
        <w:rPr>
          <w:lang w:val="en-GB"/>
        </w:rPr>
        <w:t xml:space="preserve"> </w:t>
      </w:r>
      <w:r w:rsidR="005331BA" w:rsidRPr="00E6111B">
        <w:rPr>
          <w:lang w:val="en-GB"/>
        </w:rPr>
        <w:t xml:space="preserve">Traffic manager in </w:t>
      </w:r>
      <w:proofErr w:type="spellStart"/>
      <w:r w:rsidR="005331BA" w:rsidRPr="00E6111B">
        <w:rPr>
          <w:lang w:val="en-GB"/>
        </w:rPr>
        <w:t>Kocherinovo</w:t>
      </w:r>
      <w:proofErr w:type="spellEnd"/>
      <w:r w:rsidR="005331BA" w:rsidRPr="00E6111B">
        <w:rPr>
          <w:lang w:val="en-GB"/>
        </w:rPr>
        <w:t xml:space="preserve"> station</w:t>
      </w:r>
      <w:r w:rsidR="00FD39DB" w:rsidRPr="00E6111B">
        <w:rPr>
          <w:lang w:val="en-GB"/>
        </w:rPr>
        <w:t xml:space="preserve"> – </w:t>
      </w:r>
      <w:r w:rsidR="002801D6" w:rsidRPr="00E6111B">
        <w:rPr>
          <w:lang w:val="en-GB"/>
        </w:rPr>
        <w:t xml:space="preserve">Certificate of qualification </w:t>
      </w:r>
      <w:r w:rsidR="0058081E" w:rsidRPr="00E6111B">
        <w:rPr>
          <w:lang w:val="en-GB"/>
        </w:rPr>
        <w:t>№ 1697</w:t>
      </w:r>
      <w:r w:rsidR="00FD39DB" w:rsidRPr="00E6111B">
        <w:rPr>
          <w:lang w:val="en-GB"/>
        </w:rPr>
        <w:t xml:space="preserve"> </w:t>
      </w:r>
      <w:r w:rsidR="0063731F" w:rsidRPr="00E6111B">
        <w:rPr>
          <w:lang w:val="en-GB"/>
        </w:rPr>
        <w:t>for, Traffic manager“, training performed within the period</w:t>
      </w:r>
      <w:r w:rsidR="0058081E" w:rsidRPr="00E6111B">
        <w:rPr>
          <w:lang w:val="en-GB"/>
        </w:rPr>
        <w:t xml:space="preserve"> 02.08.÷08.11.2004</w:t>
      </w:r>
      <w:r w:rsidR="00FD39DB" w:rsidRPr="00E6111B">
        <w:rPr>
          <w:lang w:val="en-GB"/>
        </w:rPr>
        <w:t xml:space="preserve"> </w:t>
      </w:r>
      <w:r w:rsidR="0063731F" w:rsidRPr="00E6111B">
        <w:rPr>
          <w:lang w:val="en-GB"/>
        </w:rPr>
        <w:t>issued by the Professional Training Center at NRIC</w:t>
      </w:r>
      <w:r w:rsidR="00FD39DB" w:rsidRPr="00E6111B">
        <w:rPr>
          <w:lang w:val="en-GB"/>
        </w:rPr>
        <w:t xml:space="preserve">; </w:t>
      </w:r>
    </w:p>
    <w:p w14:paraId="79994FA6" w14:textId="388333F1" w:rsidR="00FD39DB" w:rsidRPr="00E6111B" w:rsidRDefault="00C7265E" w:rsidP="00FD39DB">
      <w:pPr>
        <w:ind w:firstLine="720"/>
        <w:rPr>
          <w:lang w:val="en-GB"/>
        </w:rPr>
      </w:pPr>
      <w:r w:rsidRPr="00E6111B">
        <w:rPr>
          <w:lang w:val="en-GB"/>
        </w:rPr>
        <w:t>Certificate</w:t>
      </w:r>
      <w:r w:rsidR="0058081E" w:rsidRPr="00E6111B">
        <w:rPr>
          <w:lang w:val="en-GB"/>
        </w:rPr>
        <w:t xml:space="preserve"> № 2545</w:t>
      </w:r>
      <w:r w:rsidR="00FD39DB" w:rsidRPr="00E6111B">
        <w:rPr>
          <w:lang w:val="en-GB"/>
        </w:rPr>
        <w:t xml:space="preserve"> </w:t>
      </w:r>
      <w:r w:rsidRPr="00E6111B">
        <w:rPr>
          <w:lang w:val="en-GB"/>
        </w:rPr>
        <w:t>for position Traffic manager at TOSAD – Sofia from</w:t>
      </w:r>
      <w:r w:rsidR="0058081E" w:rsidRPr="00E6111B">
        <w:rPr>
          <w:lang w:val="en-GB"/>
        </w:rPr>
        <w:t xml:space="preserve"> 08.10.2007</w:t>
      </w:r>
      <w:r w:rsidR="00FD39DB" w:rsidRPr="00E6111B">
        <w:rPr>
          <w:lang w:val="en-GB"/>
        </w:rPr>
        <w:t>.</w:t>
      </w:r>
    </w:p>
    <w:p w14:paraId="099181FA" w14:textId="48D98CD2" w:rsidR="00FD39DB" w:rsidRPr="00E6111B" w:rsidRDefault="006B2DCD" w:rsidP="00FD39DB">
      <w:pPr>
        <w:ind w:firstLine="720"/>
        <w:rPr>
          <w:lang w:val="en-GB"/>
        </w:rPr>
      </w:pPr>
      <w:r w:rsidRPr="00E6111B">
        <w:rPr>
          <w:lang w:val="en-GB"/>
        </w:rPr>
        <w:sym w:font="Symbol" w:char="F0B7"/>
      </w:r>
      <w:r w:rsidRPr="00E6111B">
        <w:rPr>
          <w:lang w:val="en-GB"/>
        </w:rPr>
        <w:t xml:space="preserve"> </w:t>
      </w:r>
      <w:r w:rsidR="008522EC" w:rsidRPr="00E6111B">
        <w:rPr>
          <w:lang w:val="en-GB"/>
        </w:rPr>
        <w:t xml:space="preserve">Head of rail track section </w:t>
      </w:r>
      <w:proofErr w:type="spellStart"/>
      <w:r w:rsidR="008522EC" w:rsidRPr="00E6111B">
        <w:rPr>
          <w:lang w:val="en-GB"/>
        </w:rPr>
        <w:t>Dupnitsa</w:t>
      </w:r>
      <w:proofErr w:type="spellEnd"/>
      <w:r w:rsidR="00FD39DB" w:rsidRPr="00E6111B">
        <w:rPr>
          <w:lang w:val="en-GB"/>
        </w:rPr>
        <w:t xml:space="preserve"> – </w:t>
      </w:r>
      <w:r w:rsidR="00A53BA9" w:rsidRPr="00E6111B">
        <w:rPr>
          <w:lang w:val="en-GB"/>
        </w:rPr>
        <w:t>Diploma № 18101 for “Technician on maintenance and construction of railway lines and switches“, training performed within the period 28.08.1976 ÷08.06.1979, issued by PRI “Todor Kableshkov” – Sofia;</w:t>
      </w:r>
    </w:p>
    <w:p w14:paraId="2E34123D" w14:textId="7AE40856" w:rsidR="00FD39DB" w:rsidRPr="00E6111B" w:rsidRDefault="00C7265E" w:rsidP="00FD39DB">
      <w:pPr>
        <w:ind w:firstLine="720"/>
        <w:rPr>
          <w:lang w:val="en-GB"/>
        </w:rPr>
      </w:pPr>
      <w:r w:rsidRPr="00E6111B">
        <w:rPr>
          <w:lang w:val="en-GB"/>
        </w:rPr>
        <w:t>Certificate</w:t>
      </w:r>
      <w:r w:rsidR="00565989" w:rsidRPr="00E6111B">
        <w:rPr>
          <w:lang w:val="en-GB"/>
        </w:rPr>
        <w:t xml:space="preserve"> № 43</w:t>
      </w:r>
      <w:r w:rsidR="00FD39DB" w:rsidRPr="00E6111B">
        <w:rPr>
          <w:lang w:val="en-GB"/>
        </w:rPr>
        <w:t xml:space="preserve"> </w:t>
      </w:r>
      <w:r w:rsidR="00A53BA9" w:rsidRPr="00E6111B">
        <w:rPr>
          <w:lang w:val="en-GB"/>
        </w:rPr>
        <w:t>for position Head of section – RS Sofia from</w:t>
      </w:r>
      <w:r w:rsidR="00565989" w:rsidRPr="00E6111B">
        <w:rPr>
          <w:lang w:val="en-GB"/>
        </w:rPr>
        <w:t xml:space="preserve"> 14.03.2016</w:t>
      </w:r>
      <w:r w:rsidR="00FD39DB" w:rsidRPr="00E6111B">
        <w:rPr>
          <w:lang w:val="en-GB"/>
        </w:rPr>
        <w:t>.</w:t>
      </w:r>
    </w:p>
    <w:p w14:paraId="54C6BF05" w14:textId="4702535E" w:rsidR="00623D2C" w:rsidRPr="00E6111B" w:rsidRDefault="009E2939" w:rsidP="0059562B">
      <w:pPr>
        <w:pStyle w:val="ab"/>
        <w:numPr>
          <w:ilvl w:val="3"/>
          <w:numId w:val="30"/>
        </w:numPr>
        <w:ind w:left="709" w:firstLine="425"/>
        <w:rPr>
          <w:i/>
          <w:iCs/>
          <w:lang w:val="en-GB"/>
        </w:rPr>
      </w:pPr>
      <w:r w:rsidRPr="00E6111B">
        <w:rPr>
          <w:i/>
          <w:iCs/>
          <w:lang w:val="en-GB"/>
        </w:rPr>
        <w:t>Medical and personal circumstances, which influence the event, including the presence of physical and psychological stress</w:t>
      </w:r>
      <w:r w:rsidR="00623D2C" w:rsidRPr="00E6111B">
        <w:rPr>
          <w:i/>
          <w:iCs/>
          <w:lang w:val="en-GB"/>
        </w:rPr>
        <w:t>.</w:t>
      </w:r>
    </w:p>
    <w:p w14:paraId="6ED6AA06" w14:textId="30667026" w:rsidR="00FD39DB" w:rsidRPr="00E6111B" w:rsidRDefault="009E2939" w:rsidP="00FD39DB">
      <w:pPr>
        <w:ind w:left="360" w:firstLine="720"/>
        <w:rPr>
          <w:i/>
          <w:iCs/>
          <w:lang w:val="en-GB"/>
        </w:rPr>
      </w:pPr>
      <w:r w:rsidRPr="00E6111B">
        <w:rPr>
          <w:bCs/>
          <w:i/>
          <w:lang w:val="en-GB"/>
        </w:rPr>
        <w:t>Railway undertaking</w:t>
      </w:r>
      <w:r w:rsidR="00FD39DB" w:rsidRPr="00E6111B">
        <w:rPr>
          <w:i/>
          <w:iCs/>
          <w:lang w:val="en-GB"/>
        </w:rPr>
        <w:t>:</w:t>
      </w:r>
    </w:p>
    <w:p w14:paraId="768D10E3" w14:textId="3E4755A1" w:rsidR="0017093D" w:rsidRPr="00E6111B" w:rsidRDefault="006B2DCD" w:rsidP="00FD39DB">
      <w:pPr>
        <w:ind w:firstLine="720"/>
        <w:rPr>
          <w:lang w:val="en-GB"/>
        </w:rPr>
      </w:pPr>
      <w:r w:rsidRPr="00E6111B">
        <w:rPr>
          <w:lang w:val="en-GB"/>
        </w:rPr>
        <w:sym w:font="Symbol" w:char="F0B7"/>
      </w:r>
      <w:r w:rsidRPr="00E6111B">
        <w:rPr>
          <w:lang w:val="en-GB"/>
        </w:rPr>
        <w:t xml:space="preserve"> </w:t>
      </w:r>
      <w:r w:rsidR="009E2939" w:rsidRPr="00E6111B">
        <w:rPr>
          <w:lang w:val="en-GB"/>
        </w:rPr>
        <w:t xml:space="preserve">Locomotive driver of locomotive </w:t>
      </w:r>
      <w:r w:rsidR="0017093D" w:rsidRPr="00E6111B">
        <w:rPr>
          <w:lang w:val="en-GB"/>
        </w:rPr>
        <w:t>№ 97520061003-1:</w:t>
      </w:r>
    </w:p>
    <w:p w14:paraId="750C7753" w14:textId="0279AB27" w:rsidR="00671BA9" w:rsidRPr="00E6111B" w:rsidRDefault="00780E59" w:rsidP="00FD39DB">
      <w:pPr>
        <w:ind w:firstLine="720"/>
        <w:rPr>
          <w:lang w:val="en-GB"/>
        </w:rPr>
      </w:pPr>
      <w:r w:rsidRPr="00E6111B">
        <w:rPr>
          <w:lang w:val="en-GB"/>
        </w:rPr>
        <w:t xml:space="preserve">Single </w:t>
      </w:r>
      <w:proofErr w:type="gramStart"/>
      <w:r w:rsidRPr="00E6111B">
        <w:rPr>
          <w:lang w:val="en-GB"/>
        </w:rPr>
        <w:t>information health dossier</w:t>
      </w:r>
      <w:r w:rsidR="006D5356" w:rsidRPr="00E6111B">
        <w:rPr>
          <w:lang w:val="en-GB"/>
        </w:rPr>
        <w:t xml:space="preserve"> №</w:t>
      </w:r>
      <w:proofErr w:type="gramEnd"/>
      <w:r w:rsidR="006D5356" w:rsidRPr="00E6111B">
        <w:rPr>
          <w:lang w:val="en-GB"/>
        </w:rPr>
        <w:t xml:space="preserve"> 630 for periodic medical exam dated</w:t>
      </w:r>
      <w:r w:rsidR="00671BA9" w:rsidRPr="00E6111B">
        <w:rPr>
          <w:lang w:val="en-GB"/>
        </w:rPr>
        <w:t xml:space="preserve"> 26.02.2021</w:t>
      </w:r>
      <w:r w:rsidR="00FD39DB" w:rsidRPr="00E6111B">
        <w:rPr>
          <w:lang w:val="en-GB"/>
        </w:rPr>
        <w:t xml:space="preserve">, </w:t>
      </w:r>
      <w:r w:rsidR="00427194" w:rsidRPr="00E6111B">
        <w:rPr>
          <w:lang w:val="en-GB"/>
        </w:rPr>
        <w:t>issued by Sofia Multi-profile Transport Hospital</w:t>
      </w:r>
      <w:r w:rsidR="00671BA9" w:rsidRPr="00E6111B">
        <w:rPr>
          <w:lang w:val="en-GB"/>
        </w:rPr>
        <w:t>:</w:t>
      </w:r>
      <w:r w:rsidR="00FD39DB" w:rsidRPr="00E6111B">
        <w:rPr>
          <w:lang w:val="en-GB"/>
        </w:rPr>
        <w:t xml:space="preserve"> </w:t>
      </w:r>
    </w:p>
    <w:p w14:paraId="573CCAA4" w14:textId="624D96EA" w:rsidR="00FD39DB" w:rsidRPr="00E6111B" w:rsidRDefault="00427194" w:rsidP="00FD39DB">
      <w:pPr>
        <w:ind w:firstLine="720"/>
        <w:rPr>
          <w:lang w:val="en-GB"/>
        </w:rPr>
      </w:pPr>
      <w:r w:rsidRPr="00E6111B">
        <w:rPr>
          <w:lang w:val="en-GB"/>
        </w:rPr>
        <w:t>Conclusion: suitable for locomotive driver</w:t>
      </w:r>
      <w:r w:rsidR="00FD39DB" w:rsidRPr="00E6111B">
        <w:rPr>
          <w:lang w:val="en-GB"/>
        </w:rPr>
        <w:t>.</w:t>
      </w:r>
    </w:p>
    <w:p w14:paraId="1BBC4099" w14:textId="5C3B6FAA" w:rsidR="00B16D54" w:rsidRPr="00E6111B" w:rsidRDefault="006917B0" w:rsidP="00B16D54">
      <w:pPr>
        <w:ind w:firstLine="720"/>
        <w:rPr>
          <w:lang w:val="en-GB"/>
        </w:rPr>
      </w:pPr>
      <w:r w:rsidRPr="00E6111B">
        <w:rPr>
          <w:lang w:val="en-GB"/>
        </w:rPr>
        <w:t xml:space="preserve">Physiological exam </w:t>
      </w:r>
      <w:r w:rsidR="00E46EDB" w:rsidRPr="00E6111B">
        <w:rPr>
          <w:lang w:val="en-GB"/>
        </w:rPr>
        <w:t>№ 589/23.04.2018</w:t>
      </w:r>
      <w:r w:rsidR="00FD39DB" w:rsidRPr="00E6111B">
        <w:rPr>
          <w:lang w:val="en-GB"/>
        </w:rPr>
        <w:t xml:space="preserve">, </w:t>
      </w:r>
      <w:r w:rsidR="00B16D54" w:rsidRPr="00E6111B">
        <w:rPr>
          <w:lang w:val="en-GB"/>
        </w:rPr>
        <w:t>issued by Laboratory for physiological expertise at Sofia Multi-profile Transport Hospital for locomotive driver. Conclusion: accepted for a 5-year period.</w:t>
      </w:r>
    </w:p>
    <w:p w14:paraId="1D275D61" w14:textId="6BA95EE5" w:rsidR="00FD39DB" w:rsidRPr="00E6111B" w:rsidRDefault="006B2DCD" w:rsidP="00B16D54">
      <w:pPr>
        <w:ind w:firstLine="720"/>
        <w:rPr>
          <w:lang w:val="en-GB"/>
        </w:rPr>
      </w:pPr>
      <w:r w:rsidRPr="00E6111B">
        <w:rPr>
          <w:lang w:val="en-GB"/>
        </w:rPr>
        <w:sym w:font="Symbol" w:char="F0B7"/>
      </w:r>
      <w:r w:rsidRPr="00E6111B">
        <w:rPr>
          <w:lang w:val="en-GB"/>
        </w:rPr>
        <w:t xml:space="preserve"> </w:t>
      </w:r>
      <w:r w:rsidR="00B16D54" w:rsidRPr="00E6111B">
        <w:rPr>
          <w:lang w:val="en-GB"/>
        </w:rPr>
        <w:t xml:space="preserve">Assistant locomotive driver of locomotive </w:t>
      </w:r>
      <w:r w:rsidR="0017093D" w:rsidRPr="00E6111B">
        <w:rPr>
          <w:lang w:val="en-GB"/>
        </w:rPr>
        <w:t>№ 97520061003-1</w:t>
      </w:r>
      <w:r w:rsidR="00FD39DB" w:rsidRPr="00E6111B">
        <w:rPr>
          <w:lang w:val="en-GB"/>
        </w:rPr>
        <w:t>:</w:t>
      </w:r>
    </w:p>
    <w:p w14:paraId="26ACAEEB" w14:textId="2EA35272" w:rsidR="006B2DCD" w:rsidRPr="00E6111B" w:rsidRDefault="00B16D54" w:rsidP="00FD39DB">
      <w:pPr>
        <w:ind w:firstLine="720"/>
        <w:rPr>
          <w:lang w:val="en-GB"/>
        </w:rPr>
      </w:pPr>
      <w:r w:rsidRPr="00E6111B">
        <w:rPr>
          <w:lang w:val="en-GB"/>
        </w:rPr>
        <w:t xml:space="preserve">Single </w:t>
      </w:r>
      <w:proofErr w:type="gramStart"/>
      <w:r w:rsidRPr="00E6111B">
        <w:rPr>
          <w:lang w:val="en-GB"/>
        </w:rPr>
        <w:t xml:space="preserve">information health dossier </w:t>
      </w:r>
      <w:r w:rsidR="006B2DCD" w:rsidRPr="00E6111B">
        <w:rPr>
          <w:lang w:val="en-GB"/>
        </w:rPr>
        <w:t>№</w:t>
      </w:r>
      <w:proofErr w:type="gramEnd"/>
      <w:r w:rsidR="006B2DCD" w:rsidRPr="00E6111B">
        <w:rPr>
          <w:lang w:val="en-GB"/>
        </w:rPr>
        <w:t xml:space="preserve"> 212 </w:t>
      </w:r>
      <w:r w:rsidRPr="00E6111B">
        <w:rPr>
          <w:lang w:val="en-GB"/>
        </w:rPr>
        <w:t xml:space="preserve">for periodic medical exam dated </w:t>
      </w:r>
      <w:r w:rsidR="006B2DCD" w:rsidRPr="00E6111B">
        <w:rPr>
          <w:lang w:val="en-GB"/>
        </w:rPr>
        <w:t xml:space="preserve">04.02.2021, </w:t>
      </w:r>
      <w:r w:rsidRPr="00E6111B">
        <w:rPr>
          <w:lang w:val="en-GB"/>
        </w:rPr>
        <w:t>issued by Sofia Multi-profile Transport Hospital</w:t>
      </w:r>
      <w:r w:rsidR="006B2DCD" w:rsidRPr="00E6111B">
        <w:rPr>
          <w:lang w:val="en-GB"/>
        </w:rPr>
        <w:t>:</w:t>
      </w:r>
    </w:p>
    <w:p w14:paraId="5B94EC93" w14:textId="7B44BC09" w:rsidR="00B16D54" w:rsidRPr="00E6111B" w:rsidRDefault="00B16D54" w:rsidP="00B16D54">
      <w:pPr>
        <w:ind w:firstLine="720"/>
        <w:rPr>
          <w:lang w:val="en-GB"/>
        </w:rPr>
      </w:pPr>
      <w:r w:rsidRPr="00E6111B">
        <w:rPr>
          <w:lang w:val="en-GB"/>
        </w:rPr>
        <w:t>Conclusion: suitable for assistant locomotive driver.</w:t>
      </w:r>
    </w:p>
    <w:p w14:paraId="4CAF4EE3" w14:textId="17C61C44" w:rsidR="00073822" w:rsidRPr="00E6111B" w:rsidRDefault="00073822" w:rsidP="00073822">
      <w:pPr>
        <w:ind w:firstLine="720"/>
        <w:rPr>
          <w:lang w:val="en-GB"/>
        </w:rPr>
      </w:pPr>
      <w:r w:rsidRPr="00E6111B">
        <w:rPr>
          <w:lang w:val="en-GB"/>
        </w:rPr>
        <w:t xml:space="preserve">Physiological exam </w:t>
      </w:r>
      <w:r w:rsidR="00671BA9" w:rsidRPr="00E6111B">
        <w:rPr>
          <w:lang w:val="en-GB"/>
        </w:rPr>
        <w:t>№ 795/21.07.2021</w:t>
      </w:r>
      <w:r w:rsidR="00FD39DB" w:rsidRPr="00E6111B">
        <w:rPr>
          <w:lang w:val="en-GB"/>
        </w:rPr>
        <w:t xml:space="preserve"> </w:t>
      </w:r>
      <w:r w:rsidRPr="00E6111B">
        <w:rPr>
          <w:lang w:val="en-GB"/>
        </w:rPr>
        <w:t>issued by Laboratory for physiological expertise at Sofia Multi-profile Transport Hospital for assistant locomotive driv</w:t>
      </w:r>
      <w:r w:rsidR="00F23E93" w:rsidRPr="00E6111B">
        <w:rPr>
          <w:lang w:val="en-GB"/>
        </w:rPr>
        <w:t>er. Conclusion: accepted for a 3</w:t>
      </w:r>
      <w:r w:rsidRPr="00E6111B">
        <w:rPr>
          <w:lang w:val="en-GB"/>
        </w:rPr>
        <w:t>-year period.</w:t>
      </w:r>
    </w:p>
    <w:p w14:paraId="65BF0C6D" w14:textId="22962D21" w:rsidR="0017093D" w:rsidRPr="00E6111B" w:rsidRDefault="006B2DCD" w:rsidP="00FD39DB">
      <w:pPr>
        <w:ind w:firstLine="720"/>
        <w:rPr>
          <w:lang w:val="en-GB"/>
        </w:rPr>
      </w:pPr>
      <w:r w:rsidRPr="00E6111B">
        <w:rPr>
          <w:lang w:val="en-GB"/>
        </w:rPr>
        <w:sym w:font="Symbol" w:char="F0B7"/>
      </w:r>
      <w:r w:rsidRPr="00E6111B">
        <w:rPr>
          <w:lang w:val="en-GB"/>
        </w:rPr>
        <w:t xml:space="preserve"> </w:t>
      </w:r>
      <w:r w:rsidR="00B16D54" w:rsidRPr="00E6111B">
        <w:rPr>
          <w:lang w:val="en-GB"/>
        </w:rPr>
        <w:t xml:space="preserve">Locomotive driver of locomotive </w:t>
      </w:r>
      <w:r w:rsidR="0017093D" w:rsidRPr="00E6111B">
        <w:rPr>
          <w:lang w:val="en-GB"/>
        </w:rPr>
        <w:t>№ 98</w:t>
      </w:r>
      <w:r w:rsidR="006F3273" w:rsidRPr="00E6111B">
        <w:rPr>
          <w:lang w:val="en-GB"/>
        </w:rPr>
        <w:t>520055155-8</w:t>
      </w:r>
      <w:r w:rsidR="0017093D" w:rsidRPr="00E6111B">
        <w:rPr>
          <w:lang w:val="en-GB"/>
        </w:rPr>
        <w:t>:</w:t>
      </w:r>
    </w:p>
    <w:p w14:paraId="0055765F" w14:textId="4A864361" w:rsidR="002652D2" w:rsidRPr="00E6111B" w:rsidRDefault="003C5782" w:rsidP="002652D2">
      <w:pPr>
        <w:ind w:firstLine="720"/>
        <w:rPr>
          <w:lang w:val="en-GB"/>
        </w:rPr>
      </w:pPr>
      <w:r w:rsidRPr="00E6111B">
        <w:rPr>
          <w:lang w:val="en-GB"/>
        </w:rPr>
        <w:t xml:space="preserve">Single </w:t>
      </w:r>
      <w:proofErr w:type="gramStart"/>
      <w:r w:rsidRPr="00E6111B">
        <w:rPr>
          <w:lang w:val="en-GB"/>
        </w:rPr>
        <w:t xml:space="preserve">information health dossier </w:t>
      </w:r>
      <w:r w:rsidR="002652D2" w:rsidRPr="00E6111B">
        <w:rPr>
          <w:lang w:val="en-GB"/>
        </w:rPr>
        <w:t>№</w:t>
      </w:r>
      <w:proofErr w:type="gramEnd"/>
      <w:r w:rsidR="002652D2" w:rsidRPr="00E6111B">
        <w:rPr>
          <w:lang w:val="en-GB"/>
        </w:rPr>
        <w:t xml:space="preserve"> 381 </w:t>
      </w:r>
      <w:r w:rsidR="00B16D54" w:rsidRPr="00E6111B">
        <w:rPr>
          <w:lang w:val="en-GB"/>
        </w:rPr>
        <w:t xml:space="preserve">for periodic medical exam dated </w:t>
      </w:r>
      <w:r w:rsidR="002652D2" w:rsidRPr="00E6111B">
        <w:rPr>
          <w:lang w:val="en-GB"/>
        </w:rPr>
        <w:t xml:space="preserve">25.02.2021, </w:t>
      </w:r>
      <w:r w:rsidR="00B16D54" w:rsidRPr="00E6111B">
        <w:rPr>
          <w:lang w:val="en-GB"/>
        </w:rPr>
        <w:t>issued by Sofia Multi-profile Transport Hospital</w:t>
      </w:r>
      <w:r w:rsidR="002652D2" w:rsidRPr="00E6111B">
        <w:rPr>
          <w:lang w:val="en-GB"/>
        </w:rPr>
        <w:t xml:space="preserve">: </w:t>
      </w:r>
    </w:p>
    <w:p w14:paraId="07DCCEDE" w14:textId="77777777" w:rsidR="00B16D54" w:rsidRPr="00E6111B" w:rsidRDefault="00B16D54" w:rsidP="00B16D54">
      <w:pPr>
        <w:ind w:firstLine="720"/>
        <w:rPr>
          <w:lang w:val="en-GB"/>
        </w:rPr>
      </w:pPr>
      <w:r w:rsidRPr="00E6111B">
        <w:rPr>
          <w:lang w:val="en-GB"/>
        </w:rPr>
        <w:t>Conclusion: suitable for locomotive driver.</w:t>
      </w:r>
    </w:p>
    <w:p w14:paraId="463FC28F" w14:textId="26FE6105" w:rsidR="002652D2" w:rsidRPr="00E6111B" w:rsidRDefault="002652D2" w:rsidP="002652D2">
      <w:pPr>
        <w:ind w:firstLine="720"/>
        <w:rPr>
          <w:lang w:val="en-GB"/>
        </w:rPr>
      </w:pPr>
      <w:r w:rsidRPr="00E6111B">
        <w:rPr>
          <w:lang w:val="en-GB"/>
        </w:rPr>
        <w:t>.</w:t>
      </w:r>
    </w:p>
    <w:p w14:paraId="0678EEF9" w14:textId="54EA14DA" w:rsidR="00073822" w:rsidRPr="00E6111B" w:rsidRDefault="00073822" w:rsidP="00073822">
      <w:pPr>
        <w:ind w:firstLine="720"/>
        <w:rPr>
          <w:lang w:val="en-GB"/>
        </w:rPr>
      </w:pPr>
      <w:r w:rsidRPr="00E6111B">
        <w:rPr>
          <w:lang w:val="en-GB"/>
        </w:rPr>
        <w:t xml:space="preserve">Physiological exam </w:t>
      </w:r>
      <w:r w:rsidR="006B2DCD" w:rsidRPr="00E6111B">
        <w:rPr>
          <w:lang w:val="en-GB"/>
        </w:rPr>
        <w:t>№ 1386/12.11.2018</w:t>
      </w:r>
      <w:r w:rsidR="006F3273" w:rsidRPr="00E6111B">
        <w:rPr>
          <w:lang w:val="en-GB"/>
        </w:rPr>
        <w:t xml:space="preserve"> </w:t>
      </w:r>
      <w:r w:rsidRPr="00E6111B">
        <w:rPr>
          <w:lang w:val="en-GB"/>
        </w:rPr>
        <w:t>issued by Laboratory for physiological expertise at Sofia Multi-profile Transport Hospital for locomotive driver. Conclusion: accepted for a 3-year period.</w:t>
      </w:r>
    </w:p>
    <w:p w14:paraId="7216F67B" w14:textId="2C59A76E" w:rsidR="006F3273" w:rsidRPr="00E6111B" w:rsidRDefault="006F3273" w:rsidP="00073822">
      <w:pPr>
        <w:ind w:firstLine="720"/>
        <w:rPr>
          <w:lang w:val="en-GB"/>
        </w:rPr>
      </w:pPr>
      <w:r w:rsidRPr="00E6111B">
        <w:rPr>
          <w:lang w:val="en-GB"/>
        </w:rPr>
        <w:t>.</w:t>
      </w:r>
    </w:p>
    <w:p w14:paraId="5B6D0D00" w14:textId="43DC4526" w:rsidR="00FD39DB" w:rsidRPr="00E6111B" w:rsidRDefault="003E2433" w:rsidP="00FD39DB">
      <w:pPr>
        <w:ind w:left="720" w:firstLine="414"/>
        <w:rPr>
          <w:i/>
          <w:iCs/>
          <w:lang w:val="en-GB"/>
        </w:rPr>
      </w:pPr>
      <w:r w:rsidRPr="00E6111B">
        <w:rPr>
          <w:i/>
          <w:iCs/>
          <w:lang w:val="en-GB"/>
        </w:rPr>
        <w:t>Railway infrastructure</w:t>
      </w:r>
      <w:r w:rsidR="00FD39DB" w:rsidRPr="00E6111B">
        <w:rPr>
          <w:i/>
          <w:iCs/>
          <w:lang w:val="en-GB"/>
        </w:rPr>
        <w:t>:</w:t>
      </w:r>
    </w:p>
    <w:p w14:paraId="0198A593" w14:textId="2FE5DD31" w:rsidR="00FD39DB" w:rsidRPr="00E6111B" w:rsidRDefault="006B2DCD" w:rsidP="00FD39DB">
      <w:pPr>
        <w:ind w:firstLine="720"/>
        <w:rPr>
          <w:lang w:val="en-GB"/>
        </w:rPr>
      </w:pPr>
      <w:r w:rsidRPr="00E6111B">
        <w:rPr>
          <w:lang w:val="en-GB"/>
        </w:rPr>
        <w:sym w:font="Symbol" w:char="F0B7"/>
      </w:r>
      <w:r w:rsidRPr="00E6111B">
        <w:rPr>
          <w:lang w:val="en-GB"/>
        </w:rPr>
        <w:t xml:space="preserve"> </w:t>
      </w:r>
      <w:r w:rsidR="003E2433" w:rsidRPr="00E6111B">
        <w:rPr>
          <w:lang w:val="en-GB"/>
        </w:rPr>
        <w:t xml:space="preserve">Traffic manager in </w:t>
      </w:r>
      <w:proofErr w:type="spellStart"/>
      <w:r w:rsidR="003E2433" w:rsidRPr="00E6111B">
        <w:rPr>
          <w:lang w:val="en-GB"/>
        </w:rPr>
        <w:t>Kocherinovo</w:t>
      </w:r>
      <w:proofErr w:type="spellEnd"/>
      <w:r w:rsidR="003E2433" w:rsidRPr="00E6111B">
        <w:rPr>
          <w:lang w:val="en-GB"/>
        </w:rPr>
        <w:t xml:space="preserve"> station</w:t>
      </w:r>
      <w:r w:rsidR="00FD39DB" w:rsidRPr="00E6111B">
        <w:rPr>
          <w:lang w:val="en-GB"/>
        </w:rPr>
        <w:t>:</w:t>
      </w:r>
    </w:p>
    <w:p w14:paraId="7C8BB75B" w14:textId="728F437F" w:rsidR="0058081E" w:rsidRPr="00E6111B" w:rsidRDefault="0062475B" w:rsidP="0058081E">
      <w:pPr>
        <w:pStyle w:val="ab"/>
        <w:ind w:left="0"/>
        <w:rPr>
          <w:lang w:val="en-GB"/>
        </w:rPr>
      </w:pPr>
      <w:r w:rsidRPr="00E6111B">
        <w:rPr>
          <w:lang w:val="en-GB"/>
        </w:rPr>
        <w:t xml:space="preserve">Single </w:t>
      </w:r>
      <w:proofErr w:type="gramStart"/>
      <w:r w:rsidRPr="00E6111B">
        <w:rPr>
          <w:lang w:val="en-GB"/>
        </w:rPr>
        <w:t xml:space="preserve">information health dossier </w:t>
      </w:r>
      <w:r w:rsidR="0058081E" w:rsidRPr="00E6111B">
        <w:rPr>
          <w:lang w:val="en-GB"/>
        </w:rPr>
        <w:t>№</w:t>
      </w:r>
      <w:proofErr w:type="gramEnd"/>
      <w:r w:rsidR="0058081E" w:rsidRPr="00E6111B">
        <w:rPr>
          <w:lang w:val="en-GB"/>
        </w:rPr>
        <w:t xml:space="preserve"> 1227 </w:t>
      </w:r>
      <w:r w:rsidR="00BF2630">
        <w:rPr>
          <w:lang w:val="en-GB"/>
        </w:rPr>
        <w:t xml:space="preserve">for periodic medical exam dated </w:t>
      </w:r>
      <w:r w:rsidR="0058081E" w:rsidRPr="00E6111B">
        <w:rPr>
          <w:lang w:val="en-GB"/>
        </w:rPr>
        <w:t>23.06</w:t>
      </w:r>
      <w:r w:rsidRPr="00E6111B">
        <w:rPr>
          <w:lang w:val="en-GB"/>
        </w:rPr>
        <w:t>.2021</w:t>
      </w:r>
      <w:r w:rsidR="0058081E" w:rsidRPr="00E6111B">
        <w:rPr>
          <w:lang w:val="en-GB"/>
        </w:rPr>
        <w:t xml:space="preserve">, </w:t>
      </w:r>
      <w:r w:rsidR="00B16D54" w:rsidRPr="00E6111B">
        <w:rPr>
          <w:lang w:val="en-GB"/>
        </w:rPr>
        <w:t>issued by Sofia Multi-profile Transport Hospital</w:t>
      </w:r>
      <w:r w:rsidR="0058081E" w:rsidRPr="00E6111B">
        <w:rPr>
          <w:lang w:val="en-GB"/>
        </w:rPr>
        <w:t xml:space="preserve">: </w:t>
      </w:r>
    </w:p>
    <w:p w14:paraId="1DA5A77B" w14:textId="4B08390D" w:rsidR="00B16D54" w:rsidRPr="00E6111B" w:rsidRDefault="00B16D54" w:rsidP="00B16D54">
      <w:pPr>
        <w:ind w:firstLine="720"/>
        <w:rPr>
          <w:lang w:val="en-GB"/>
        </w:rPr>
      </w:pPr>
      <w:r w:rsidRPr="00E6111B">
        <w:rPr>
          <w:lang w:val="en-GB"/>
        </w:rPr>
        <w:t>Conclusion: suitable for traffic manager.</w:t>
      </w:r>
    </w:p>
    <w:p w14:paraId="3C681110" w14:textId="7AA817CA" w:rsidR="0058081E" w:rsidRPr="00E6111B" w:rsidRDefault="0058081E" w:rsidP="0058081E">
      <w:pPr>
        <w:pStyle w:val="ab"/>
        <w:ind w:left="0"/>
        <w:rPr>
          <w:lang w:val="en-GB"/>
        </w:rPr>
      </w:pPr>
      <w:r w:rsidRPr="00E6111B">
        <w:rPr>
          <w:lang w:val="en-GB"/>
        </w:rPr>
        <w:t>.</w:t>
      </w:r>
    </w:p>
    <w:p w14:paraId="19BB140B" w14:textId="636AA6E5" w:rsidR="002E4472" w:rsidRPr="00E6111B" w:rsidRDefault="00073822" w:rsidP="002E4472">
      <w:pPr>
        <w:ind w:firstLine="720"/>
        <w:rPr>
          <w:lang w:val="en-GB"/>
        </w:rPr>
      </w:pPr>
      <w:r w:rsidRPr="00E6111B">
        <w:rPr>
          <w:lang w:val="en-GB"/>
        </w:rPr>
        <w:lastRenderedPageBreak/>
        <w:t xml:space="preserve">Physiological exam </w:t>
      </w:r>
      <w:r w:rsidR="00FD39DB" w:rsidRPr="00E6111B">
        <w:rPr>
          <w:lang w:val="en-GB"/>
        </w:rPr>
        <w:t xml:space="preserve">№ </w:t>
      </w:r>
      <w:r w:rsidR="0058081E" w:rsidRPr="00E6111B">
        <w:rPr>
          <w:lang w:val="en-GB"/>
        </w:rPr>
        <w:t>857</w:t>
      </w:r>
      <w:r w:rsidR="00FD39DB" w:rsidRPr="00E6111B">
        <w:rPr>
          <w:lang w:val="en-GB"/>
        </w:rPr>
        <w:t>/</w:t>
      </w:r>
      <w:r w:rsidR="0058081E" w:rsidRPr="00E6111B">
        <w:rPr>
          <w:lang w:val="en-GB"/>
        </w:rPr>
        <w:t>04</w:t>
      </w:r>
      <w:r w:rsidR="00FD39DB" w:rsidRPr="00E6111B">
        <w:rPr>
          <w:lang w:val="en-GB"/>
        </w:rPr>
        <w:t>.0</w:t>
      </w:r>
      <w:r w:rsidR="0058081E" w:rsidRPr="00E6111B">
        <w:rPr>
          <w:lang w:val="en-GB"/>
        </w:rPr>
        <w:t>8</w:t>
      </w:r>
      <w:r w:rsidR="00FD39DB" w:rsidRPr="00E6111B">
        <w:rPr>
          <w:lang w:val="en-GB"/>
        </w:rPr>
        <w:t>.20</w:t>
      </w:r>
      <w:r w:rsidR="0058081E" w:rsidRPr="00E6111B">
        <w:rPr>
          <w:lang w:val="en-GB"/>
        </w:rPr>
        <w:t>20</w:t>
      </w:r>
      <w:r w:rsidR="00FD39DB" w:rsidRPr="00E6111B">
        <w:rPr>
          <w:lang w:val="en-GB"/>
        </w:rPr>
        <w:t xml:space="preserve"> </w:t>
      </w:r>
      <w:r w:rsidR="002E4472" w:rsidRPr="00E6111B">
        <w:rPr>
          <w:lang w:val="en-GB"/>
        </w:rPr>
        <w:t>issued by Laboratory for physiological expertise at Sofia Multi-profile Transport Hospital for traffic manager. Conclusion: accepted for a 1-year period.</w:t>
      </w:r>
    </w:p>
    <w:p w14:paraId="7F554898" w14:textId="6E03C216" w:rsidR="006274E9" w:rsidRPr="00E6111B" w:rsidRDefault="006B2DCD" w:rsidP="002E4472">
      <w:pPr>
        <w:pStyle w:val="ab"/>
        <w:ind w:left="0"/>
        <w:rPr>
          <w:lang w:val="en-GB"/>
        </w:rPr>
      </w:pPr>
      <w:r w:rsidRPr="00E6111B">
        <w:rPr>
          <w:lang w:val="en-GB"/>
        </w:rPr>
        <w:sym w:font="Symbol" w:char="F0B7"/>
      </w:r>
      <w:r w:rsidRPr="00E6111B">
        <w:rPr>
          <w:lang w:val="en-GB"/>
        </w:rPr>
        <w:t xml:space="preserve"> </w:t>
      </w:r>
      <w:r w:rsidR="000F52A5" w:rsidRPr="00E6111B">
        <w:rPr>
          <w:lang w:val="en-GB"/>
        </w:rPr>
        <w:t xml:space="preserve">Head of </w:t>
      </w:r>
      <w:proofErr w:type="spellStart"/>
      <w:r w:rsidR="000F52A5" w:rsidRPr="00E6111B">
        <w:rPr>
          <w:lang w:val="en-GB"/>
        </w:rPr>
        <w:t>Dupnitsa</w:t>
      </w:r>
      <w:proofErr w:type="spellEnd"/>
      <w:r w:rsidR="000F52A5" w:rsidRPr="00E6111B">
        <w:rPr>
          <w:lang w:val="en-GB"/>
        </w:rPr>
        <w:t xml:space="preserve"> railway section</w:t>
      </w:r>
      <w:r w:rsidR="006274E9" w:rsidRPr="00E6111B">
        <w:rPr>
          <w:lang w:val="en-GB"/>
        </w:rPr>
        <w:t>:</w:t>
      </w:r>
    </w:p>
    <w:p w14:paraId="73CD80B5" w14:textId="34EBCC9E" w:rsidR="00003E1B" w:rsidRPr="00E6111B" w:rsidRDefault="00003E1B" w:rsidP="00003E1B">
      <w:pPr>
        <w:rPr>
          <w:lang w:val="en-GB"/>
        </w:rPr>
      </w:pPr>
      <w:r w:rsidRPr="00E6111B">
        <w:rPr>
          <w:lang w:val="en-GB"/>
        </w:rPr>
        <w:t xml:space="preserve">It </w:t>
      </w:r>
      <w:proofErr w:type="gramStart"/>
      <w:r w:rsidRPr="00E6111B">
        <w:rPr>
          <w:lang w:val="en-GB"/>
        </w:rPr>
        <w:t>has been established</w:t>
      </w:r>
      <w:proofErr w:type="gramEnd"/>
      <w:r w:rsidRPr="00E6111B">
        <w:rPr>
          <w:lang w:val="en-GB"/>
        </w:rPr>
        <w:t xml:space="preserve"> that the head of the railway section did not undergo periodic medical certification required under Article 7 of Regulation No 54 of 2 June 2003 on the medical and psychological requirements for staff carrying out the transport of passengers and goods by rail and the associated activities and for carrying out pre-way medical examinations.</w:t>
      </w:r>
    </w:p>
    <w:p w14:paraId="0DEC3251" w14:textId="77777777" w:rsidR="00984354" w:rsidRPr="00E6111B" w:rsidRDefault="00984354" w:rsidP="006274E9">
      <w:pPr>
        <w:rPr>
          <w:color w:val="FF0000"/>
          <w:lang w:val="en-GB"/>
        </w:rPr>
      </w:pPr>
    </w:p>
    <w:p w14:paraId="3E8E19B5" w14:textId="2B6ED8A7" w:rsidR="00623D2C" w:rsidRPr="00E6111B" w:rsidRDefault="003C06AE" w:rsidP="0059562B">
      <w:pPr>
        <w:pStyle w:val="ab"/>
        <w:numPr>
          <w:ilvl w:val="3"/>
          <w:numId w:val="30"/>
        </w:numPr>
        <w:rPr>
          <w:i/>
          <w:iCs/>
          <w:lang w:val="en-GB"/>
        </w:rPr>
      </w:pPr>
      <w:r w:rsidRPr="00E6111B">
        <w:rPr>
          <w:i/>
          <w:iCs/>
          <w:lang w:val="en-GB"/>
        </w:rPr>
        <w:t>Fatigue</w:t>
      </w:r>
      <w:r w:rsidR="00623D2C" w:rsidRPr="00E6111B">
        <w:rPr>
          <w:i/>
          <w:iCs/>
          <w:lang w:val="en-GB"/>
        </w:rPr>
        <w:t>.</w:t>
      </w:r>
    </w:p>
    <w:p w14:paraId="1C58D0FA" w14:textId="1E892401" w:rsidR="006274E9" w:rsidRPr="00E6111B" w:rsidRDefault="003C06AE" w:rsidP="006274E9">
      <w:pPr>
        <w:ind w:left="360" w:firstLine="720"/>
        <w:rPr>
          <w:i/>
          <w:iCs/>
          <w:lang w:val="en-GB"/>
        </w:rPr>
      </w:pPr>
      <w:r w:rsidRPr="00E6111B">
        <w:rPr>
          <w:bCs/>
          <w:i/>
          <w:lang w:val="en-GB"/>
        </w:rPr>
        <w:t>Railway undertaking</w:t>
      </w:r>
      <w:r w:rsidR="006274E9" w:rsidRPr="00E6111B">
        <w:rPr>
          <w:i/>
          <w:iCs/>
          <w:lang w:val="en-GB"/>
        </w:rPr>
        <w:t>:</w:t>
      </w:r>
    </w:p>
    <w:p w14:paraId="1655C71D" w14:textId="7B017A76" w:rsidR="006274E9" w:rsidRPr="00E6111B" w:rsidRDefault="006C67D8" w:rsidP="006274E9">
      <w:pPr>
        <w:ind w:firstLine="720"/>
        <w:rPr>
          <w:lang w:val="en-GB"/>
        </w:rPr>
      </w:pPr>
      <w:r w:rsidRPr="00E6111B">
        <w:rPr>
          <w:lang w:val="en-GB"/>
        </w:rPr>
        <w:sym w:font="Symbol" w:char="F0B7"/>
      </w:r>
      <w:r w:rsidRPr="00E6111B">
        <w:rPr>
          <w:lang w:val="en-GB"/>
        </w:rPr>
        <w:t xml:space="preserve"> </w:t>
      </w:r>
      <w:r w:rsidR="003C06AE" w:rsidRPr="00E6111B">
        <w:rPr>
          <w:lang w:val="en-GB"/>
        </w:rPr>
        <w:t>Locomotive driver of locomotive</w:t>
      </w:r>
      <w:r w:rsidR="00984354" w:rsidRPr="00E6111B">
        <w:rPr>
          <w:lang w:val="en-GB"/>
        </w:rPr>
        <w:t xml:space="preserve"> № 97520061003-1</w:t>
      </w:r>
      <w:r w:rsidR="006274E9" w:rsidRPr="00E6111B">
        <w:rPr>
          <w:lang w:val="en-GB"/>
        </w:rPr>
        <w:t xml:space="preserve">: </w:t>
      </w:r>
    </w:p>
    <w:p w14:paraId="73C4682B" w14:textId="38BFF9A6" w:rsidR="006274E9" w:rsidRPr="00E6111B" w:rsidRDefault="003C06AE" w:rsidP="006274E9">
      <w:pPr>
        <w:ind w:firstLine="720"/>
        <w:rPr>
          <w:lang w:val="en-GB"/>
        </w:rPr>
      </w:pPr>
      <w:r w:rsidRPr="00E6111B">
        <w:rPr>
          <w:lang w:val="en-GB"/>
        </w:rPr>
        <w:t>Break/rest</w:t>
      </w:r>
      <w:r w:rsidR="006274E9" w:rsidRPr="00E6111B">
        <w:rPr>
          <w:lang w:val="en-GB"/>
        </w:rPr>
        <w:t xml:space="preserve">: </w:t>
      </w:r>
      <w:r w:rsidR="00813711" w:rsidRPr="00E6111B">
        <w:rPr>
          <w:lang w:val="en-GB"/>
        </w:rPr>
        <w:t>from</w:t>
      </w:r>
      <w:r w:rsidR="006274E9" w:rsidRPr="00E6111B">
        <w:rPr>
          <w:lang w:val="en-GB"/>
        </w:rPr>
        <w:t xml:space="preserve"> </w:t>
      </w:r>
      <w:r w:rsidR="00CB5ED0" w:rsidRPr="00E6111B">
        <w:rPr>
          <w:lang w:val="en-GB"/>
        </w:rPr>
        <w:t>16:30</w:t>
      </w:r>
      <w:r w:rsidR="006274E9" w:rsidRPr="00E6111B">
        <w:rPr>
          <w:lang w:val="en-GB"/>
        </w:rPr>
        <w:t xml:space="preserve"> </w:t>
      </w:r>
      <w:r w:rsidR="00813711" w:rsidRPr="00E6111B">
        <w:rPr>
          <w:lang w:val="en-GB"/>
        </w:rPr>
        <w:t>p.m. on</w:t>
      </w:r>
      <w:r w:rsidR="006274E9" w:rsidRPr="00E6111B">
        <w:rPr>
          <w:lang w:val="en-GB"/>
        </w:rPr>
        <w:t xml:space="preserve"> </w:t>
      </w:r>
      <w:r w:rsidR="00CB5ED0" w:rsidRPr="00E6111B">
        <w:rPr>
          <w:lang w:val="en-GB"/>
        </w:rPr>
        <w:t>30</w:t>
      </w:r>
      <w:r w:rsidR="006274E9" w:rsidRPr="00E6111B">
        <w:rPr>
          <w:lang w:val="en-GB"/>
        </w:rPr>
        <w:t>.0</w:t>
      </w:r>
      <w:r w:rsidR="00CB5ED0" w:rsidRPr="00E6111B">
        <w:rPr>
          <w:lang w:val="en-GB"/>
        </w:rPr>
        <w:t>7</w:t>
      </w:r>
      <w:r w:rsidR="006274E9" w:rsidRPr="00E6111B">
        <w:rPr>
          <w:lang w:val="en-GB"/>
        </w:rPr>
        <w:t xml:space="preserve">.2021 </w:t>
      </w:r>
      <w:r w:rsidR="00813711" w:rsidRPr="00E6111B">
        <w:rPr>
          <w:lang w:val="en-GB"/>
        </w:rPr>
        <w:t>to</w:t>
      </w:r>
      <w:r w:rsidR="006274E9" w:rsidRPr="00E6111B">
        <w:rPr>
          <w:lang w:val="en-GB"/>
        </w:rPr>
        <w:t xml:space="preserve"> </w:t>
      </w:r>
      <w:r w:rsidR="00BF77A5" w:rsidRPr="00E6111B">
        <w:rPr>
          <w:lang w:val="en-GB"/>
        </w:rPr>
        <w:t>06:35</w:t>
      </w:r>
      <w:r w:rsidR="006274E9" w:rsidRPr="00E6111B">
        <w:rPr>
          <w:lang w:val="en-GB"/>
        </w:rPr>
        <w:t xml:space="preserve"> </w:t>
      </w:r>
      <w:r w:rsidR="00813711" w:rsidRPr="00E6111B">
        <w:rPr>
          <w:lang w:val="en-GB"/>
        </w:rPr>
        <w:t>a.m. on</w:t>
      </w:r>
      <w:r w:rsidR="006274E9" w:rsidRPr="00E6111B">
        <w:rPr>
          <w:lang w:val="en-GB"/>
        </w:rPr>
        <w:t xml:space="preserve"> </w:t>
      </w:r>
      <w:r w:rsidR="00BF77A5" w:rsidRPr="00E6111B">
        <w:rPr>
          <w:lang w:val="en-GB"/>
        </w:rPr>
        <w:t>31.07</w:t>
      </w:r>
      <w:r w:rsidR="006274E9" w:rsidRPr="00E6111B">
        <w:rPr>
          <w:lang w:val="en-GB"/>
        </w:rPr>
        <w:t>.2021 (</w:t>
      </w:r>
      <w:r w:rsidR="00BF77A5" w:rsidRPr="00E6111B">
        <w:rPr>
          <w:lang w:val="en-GB"/>
        </w:rPr>
        <w:t>14</w:t>
      </w:r>
      <w:r w:rsidR="006274E9" w:rsidRPr="00E6111B">
        <w:rPr>
          <w:lang w:val="en-GB"/>
        </w:rPr>
        <w:t xml:space="preserve"> </w:t>
      </w:r>
      <w:r w:rsidR="00813711" w:rsidRPr="00E6111B">
        <w:rPr>
          <w:lang w:val="en-GB"/>
        </w:rPr>
        <w:t>hours and</w:t>
      </w:r>
      <w:r w:rsidR="006274E9" w:rsidRPr="00E6111B">
        <w:rPr>
          <w:lang w:val="en-GB"/>
        </w:rPr>
        <w:t xml:space="preserve"> </w:t>
      </w:r>
      <w:r w:rsidR="00BF77A5" w:rsidRPr="00E6111B">
        <w:rPr>
          <w:lang w:val="en-GB"/>
        </w:rPr>
        <w:t>05</w:t>
      </w:r>
      <w:r w:rsidR="00813711" w:rsidRPr="00E6111B">
        <w:rPr>
          <w:lang w:val="en-GB"/>
        </w:rPr>
        <w:t xml:space="preserve"> minutes</w:t>
      </w:r>
      <w:r w:rsidR="00551EC2" w:rsidRPr="00E6111B">
        <w:rPr>
          <w:lang w:val="en-GB"/>
        </w:rPr>
        <w:t>)</w:t>
      </w:r>
      <w:proofErr w:type="gramStart"/>
      <w:r w:rsidR="00551EC2" w:rsidRPr="00E6111B">
        <w:rPr>
          <w:lang w:val="en-GB"/>
        </w:rPr>
        <w:t>;</w:t>
      </w:r>
      <w:proofErr w:type="gramEnd"/>
    </w:p>
    <w:p w14:paraId="50DD2225" w14:textId="4F8ACC01" w:rsidR="006274E9" w:rsidRPr="00E6111B" w:rsidRDefault="006C67D8" w:rsidP="006274E9">
      <w:pPr>
        <w:ind w:firstLine="720"/>
        <w:rPr>
          <w:lang w:val="en-GB"/>
        </w:rPr>
      </w:pPr>
      <w:r w:rsidRPr="00E6111B">
        <w:rPr>
          <w:lang w:val="en-GB"/>
        </w:rPr>
        <w:sym w:font="Symbol" w:char="F0B7"/>
      </w:r>
      <w:r w:rsidRPr="00E6111B">
        <w:rPr>
          <w:lang w:val="en-GB"/>
        </w:rPr>
        <w:t xml:space="preserve"> </w:t>
      </w:r>
      <w:r w:rsidR="00813711" w:rsidRPr="00E6111B">
        <w:rPr>
          <w:lang w:val="en-GB"/>
        </w:rPr>
        <w:t>Assistant locomotive driver of locomotive</w:t>
      </w:r>
      <w:r w:rsidR="00984354" w:rsidRPr="00E6111B">
        <w:rPr>
          <w:lang w:val="en-GB"/>
        </w:rPr>
        <w:t xml:space="preserve"> № 97520061003-1</w:t>
      </w:r>
      <w:r w:rsidR="006274E9" w:rsidRPr="00E6111B">
        <w:rPr>
          <w:lang w:val="en-GB"/>
        </w:rPr>
        <w:t>:</w:t>
      </w:r>
    </w:p>
    <w:p w14:paraId="4E73CE44" w14:textId="603D3F55" w:rsidR="006274E9" w:rsidRPr="00E6111B" w:rsidRDefault="003C06AE" w:rsidP="006274E9">
      <w:pPr>
        <w:ind w:firstLine="720"/>
        <w:rPr>
          <w:lang w:val="en-GB"/>
        </w:rPr>
      </w:pPr>
      <w:r w:rsidRPr="00E6111B">
        <w:rPr>
          <w:lang w:val="en-GB"/>
        </w:rPr>
        <w:t xml:space="preserve">Break/rest: </w:t>
      </w:r>
      <w:proofErr w:type="gramStart"/>
      <w:r w:rsidRPr="00E6111B">
        <w:rPr>
          <w:lang w:val="en-GB"/>
        </w:rPr>
        <w:t>from</w:t>
      </w:r>
      <w:r w:rsidR="006274E9" w:rsidRPr="00E6111B">
        <w:rPr>
          <w:lang w:val="en-GB"/>
        </w:rPr>
        <w:t xml:space="preserve"> </w:t>
      </w:r>
      <w:r w:rsidR="00BF77A5" w:rsidRPr="00E6111B">
        <w:rPr>
          <w:lang w:val="en-GB"/>
        </w:rPr>
        <w:t>07:00</w:t>
      </w:r>
      <w:r w:rsidR="006274E9" w:rsidRPr="00E6111B">
        <w:rPr>
          <w:lang w:val="en-GB"/>
        </w:rPr>
        <w:t xml:space="preserve"> </w:t>
      </w:r>
      <w:r w:rsidRPr="00E6111B">
        <w:rPr>
          <w:lang w:val="en-GB"/>
        </w:rPr>
        <w:t>a.m. on</w:t>
      </w:r>
      <w:r w:rsidR="006274E9" w:rsidRPr="00E6111B">
        <w:rPr>
          <w:lang w:val="en-GB"/>
        </w:rPr>
        <w:t xml:space="preserve"> </w:t>
      </w:r>
      <w:r w:rsidR="00BF77A5" w:rsidRPr="00E6111B">
        <w:rPr>
          <w:lang w:val="en-GB"/>
        </w:rPr>
        <w:t>30.07</w:t>
      </w:r>
      <w:r w:rsidR="006274E9" w:rsidRPr="00E6111B">
        <w:rPr>
          <w:lang w:val="en-GB"/>
        </w:rPr>
        <w:t>.2021</w:t>
      </w:r>
      <w:r w:rsidRPr="00E6111B">
        <w:rPr>
          <w:lang w:val="en-GB"/>
        </w:rPr>
        <w:t xml:space="preserve"> to</w:t>
      </w:r>
      <w:r w:rsidR="006274E9" w:rsidRPr="00E6111B">
        <w:rPr>
          <w:lang w:val="en-GB"/>
        </w:rPr>
        <w:t xml:space="preserve"> </w:t>
      </w:r>
      <w:r w:rsidR="00BF77A5" w:rsidRPr="00E6111B">
        <w:rPr>
          <w:lang w:val="en-GB"/>
        </w:rPr>
        <w:t>06:35</w:t>
      </w:r>
      <w:r w:rsidR="006274E9" w:rsidRPr="00E6111B">
        <w:rPr>
          <w:lang w:val="en-GB"/>
        </w:rPr>
        <w:t xml:space="preserve"> </w:t>
      </w:r>
      <w:r w:rsidRPr="00E6111B">
        <w:rPr>
          <w:lang w:val="en-GB"/>
        </w:rPr>
        <w:t>a.m. on</w:t>
      </w:r>
      <w:r w:rsidR="006274E9" w:rsidRPr="00E6111B">
        <w:rPr>
          <w:lang w:val="en-GB"/>
        </w:rPr>
        <w:t xml:space="preserve"> </w:t>
      </w:r>
      <w:r w:rsidR="00BF77A5" w:rsidRPr="00E6111B">
        <w:rPr>
          <w:lang w:val="en-GB"/>
        </w:rPr>
        <w:t>31.07</w:t>
      </w:r>
      <w:r w:rsidR="006274E9" w:rsidRPr="00E6111B">
        <w:rPr>
          <w:lang w:val="en-GB"/>
        </w:rPr>
        <w:t>.2021</w:t>
      </w:r>
      <w:proofErr w:type="gramEnd"/>
      <w:r w:rsidR="006274E9" w:rsidRPr="00E6111B">
        <w:rPr>
          <w:lang w:val="en-GB"/>
        </w:rPr>
        <w:t>. (</w:t>
      </w:r>
      <w:r w:rsidR="00BF77A5" w:rsidRPr="00E6111B">
        <w:rPr>
          <w:lang w:val="en-GB"/>
        </w:rPr>
        <w:t>23</w:t>
      </w:r>
      <w:r w:rsidR="006274E9" w:rsidRPr="00E6111B">
        <w:rPr>
          <w:lang w:val="en-GB"/>
        </w:rPr>
        <w:t xml:space="preserve"> </w:t>
      </w:r>
      <w:r w:rsidRPr="00E6111B">
        <w:rPr>
          <w:lang w:val="en-GB"/>
        </w:rPr>
        <w:t>hours and</w:t>
      </w:r>
      <w:r w:rsidR="006274E9" w:rsidRPr="00E6111B">
        <w:rPr>
          <w:lang w:val="en-GB"/>
        </w:rPr>
        <w:t xml:space="preserve"> </w:t>
      </w:r>
      <w:r w:rsidR="00BF77A5" w:rsidRPr="00E6111B">
        <w:rPr>
          <w:lang w:val="en-GB"/>
        </w:rPr>
        <w:t>35</w:t>
      </w:r>
      <w:r w:rsidRPr="00E6111B">
        <w:rPr>
          <w:lang w:val="en-GB"/>
        </w:rPr>
        <w:t xml:space="preserve"> minutes</w:t>
      </w:r>
      <w:r w:rsidR="00551EC2" w:rsidRPr="00E6111B">
        <w:rPr>
          <w:lang w:val="en-GB"/>
        </w:rPr>
        <w:t>);</w:t>
      </w:r>
    </w:p>
    <w:p w14:paraId="007F334D" w14:textId="4B80113E" w:rsidR="00984354" w:rsidRPr="00E6111B" w:rsidRDefault="006C67D8" w:rsidP="006274E9">
      <w:pPr>
        <w:ind w:firstLine="720"/>
        <w:rPr>
          <w:lang w:val="en-GB"/>
        </w:rPr>
      </w:pPr>
      <w:r w:rsidRPr="00E6111B">
        <w:rPr>
          <w:lang w:val="en-GB"/>
        </w:rPr>
        <w:sym w:font="Symbol" w:char="F0B7"/>
      </w:r>
      <w:r w:rsidRPr="00E6111B">
        <w:rPr>
          <w:lang w:val="en-GB"/>
        </w:rPr>
        <w:t xml:space="preserve"> </w:t>
      </w:r>
      <w:r w:rsidR="005B79DF" w:rsidRPr="00E6111B">
        <w:rPr>
          <w:lang w:val="en-GB"/>
        </w:rPr>
        <w:t>Locomotive driver of locomotive</w:t>
      </w:r>
      <w:r w:rsidR="00984354" w:rsidRPr="00E6111B">
        <w:rPr>
          <w:lang w:val="en-GB"/>
        </w:rPr>
        <w:t xml:space="preserve"> № 98520055155-</w:t>
      </w:r>
      <w:r w:rsidR="00DA2A82" w:rsidRPr="00E6111B">
        <w:rPr>
          <w:lang w:val="en-GB"/>
        </w:rPr>
        <w:t>6</w:t>
      </w:r>
      <w:r w:rsidR="00984354" w:rsidRPr="00E6111B">
        <w:rPr>
          <w:lang w:val="en-GB"/>
        </w:rPr>
        <w:t xml:space="preserve">: </w:t>
      </w:r>
    </w:p>
    <w:p w14:paraId="0D31F34E" w14:textId="47796162" w:rsidR="006274E9" w:rsidRPr="00E6111B" w:rsidRDefault="003C06AE" w:rsidP="006274E9">
      <w:pPr>
        <w:ind w:firstLine="720"/>
        <w:rPr>
          <w:lang w:val="en-GB"/>
        </w:rPr>
      </w:pPr>
      <w:r w:rsidRPr="00E6111B">
        <w:rPr>
          <w:lang w:val="en-GB"/>
        </w:rPr>
        <w:t>Break/rest</w:t>
      </w:r>
      <w:r w:rsidR="006274E9" w:rsidRPr="00E6111B">
        <w:rPr>
          <w:lang w:val="en-GB"/>
        </w:rPr>
        <w:t xml:space="preserve">: </w:t>
      </w:r>
      <w:r w:rsidR="005B79DF" w:rsidRPr="00E6111B">
        <w:rPr>
          <w:lang w:val="en-GB"/>
        </w:rPr>
        <w:t>from</w:t>
      </w:r>
      <w:r w:rsidR="006274E9" w:rsidRPr="00E6111B">
        <w:rPr>
          <w:lang w:val="en-GB"/>
        </w:rPr>
        <w:t xml:space="preserve"> </w:t>
      </w:r>
      <w:r w:rsidR="00BF77A5" w:rsidRPr="00E6111B">
        <w:rPr>
          <w:lang w:val="en-GB"/>
        </w:rPr>
        <w:t>00:00</w:t>
      </w:r>
      <w:r w:rsidR="006274E9" w:rsidRPr="00E6111B">
        <w:rPr>
          <w:lang w:val="en-GB"/>
        </w:rPr>
        <w:t xml:space="preserve"> </w:t>
      </w:r>
      <w:r w:rsidR="005B79DF" w:rsidRPr="00E6111B">
        <w:rPr>
          <w:lang w:val="en-GB"/>
        </w:rPr>
        <w:t>a.m. on</w:t>
      </w:r>
      <w:r w:rsidR="006274E9" w:rsidRPr="00E6111B">
        <w:rPr>
          <w:lang w:val="en-GB"/>
        </w:rPr>
        <w:t xml:space="preserve"> </w:t>
      </w:r>
      <w:r w:rsidR="00BF77A5" w:rsidRPr="00E6111B">
        <w:rPr>
          <w:lang w:val="en-GB"/>
        </w:rPr>
        <w:t>19.07</w:t>
      </w:r>
      <w:r w:rsidR="006274E9" w:rsidRPr="00E6111B">
        <w:rPr>
          <w:lang w:val="en-GB"/>
        </w:rPr>
        <w:t xml:space="preserve">.2021 </w:t>
      </w:r>
      <w:r w:rsidR="005B79DF" w:rsidRPr="00E6111B">
        <w:rPr>
          <w:lang w:val="en-GB"/>
        </w:rPr>
        <w:t>to</w:t>
      </w:r>
      <w:r w:rsidR="006274E9" w:rsidRPr="00E6111B">
        <w:rPr>
          <w:lang w:val="en-GB"/>
        </w:rPr>
        <w:t xml:space="preserve"> </w:t>
      </w:r>
      <w:r w:rsidR="00BF77A5" w:rsidRPr="00E6111B">
        <w:rPr>
          <w:lang w:val="en-GB"/>
        </w:rPr>
        <w:t>06:35</w:t>
      </w:r>
      <w:r w:rsidR="006274E9" w:rsidRPr="00E6111B">
        <w:rPr>
          <w:lang w:val="en-GB"/>
        </w:rPr>
        <w:t xml:space="preserve"> </w:t>
      </w:r>
      <w:r w:rsidR="005B79DF" w:rsidRPr="00E6111B">
        <w:rPr>
          <w:lang w:val="en-GB"/>
        </w:rPr>
        <w:t>a.m. on</w:t>
      </w:r>
      <w:r w:rsidR="006274E9" w:rsidRPr="00E6111B">
        <w:rPr>
          <w:lang w:val="en-GB"/>
        </w:rPr>
        <w:t xml:space="preserve"> </w:t>
      </w:r>
      <w:r w:rsidR="00BF77A5" w:rsidRPr="00E6111B">
        <w:rPr>
          <w:lang w:val="en-GB"/>
        </w:rPr>
        <w:t>31.07</w:t>
      </w:r>
      <w:r w:rsidR="00551EC2" w:rsidRPr="00E6111B">
        <w:rPr>
          <w:lang w:val="en-GB"/>
        </w:rPr>
        <w:t>.2021 (</w:t>
      </w:r>
      <w:r w:rsidR="00BF77A5" w:rsidRPr="00E6111B">
        <w:rPr>
          <w:lang w:val="en-GB"/>
        </w:rPr>
        <w:t>408</w:t>
      </w:r>
      <w:r w:rsidR="00551EC2" w:rsidRPr="00E6111B">
        <w:rPr>
          <w:lang w:val="en-GB"/>
        </w:rPr>
        <w:t xml:space="preserve"> </w:t>
      </w:r>
      <w:r w:rsidR="005B79DF" w:rsidRPr="00E6111B">
        <w:rPr>
          <w:lang w:val="en-GB"/>
        </w:rPr>
        <w:t>hours and</w:t>
      </w:r>
      <w:r w:rsidR="00551EC2" w:rsidRPr="00E6111B">
        <w:rPr>
          <w:lang w:val="en-GB"/>
        </w:rPr>
        <w:t xml:space="preserve"> </w:t>
      </w:r>
      <w:r w:rsidR="00BF77A5" w:rsidRPr="00E6111B">
        <w:rPr>
          <w:lang w:val="en-GB"/>
        </w:rPr>
        <w:t>35</w:t>
      </w:r>
      <w:r w:rsidR="00551EC2" w:rsidRPr="00E6111B">
        <w:rPr>
          <w:lang w:val="en-GB"/>
        </w:rPr>
        <w:t xml:space="preserve"> </w:t>
      </w:r>
      <w:r w:rsidR="005B79DF" w:rsidRPr="00E6111B">
        <w:rPr>
          <w:lang w:val="en-GB"/>
        </w:rPr>
        <w:t>minutes</w:t>
      </w:r>
      <w:r w:rsidR="00551EC2" w:rsidRPr="00E6111B">
        <w:rPr>
          <w:lang w:val="en-GB"/>
        </w:rPr>
        <w:t>)</w:t>
      </w:r>
      <w:proofErr w:type="gramStart"/>
      <w:r w:rsidR="00551EC2" w:rsidRPr="00E6111B">
        <w:rPr>
          <w:lang w:val="en-GB"/>
        </w:rPr>
        <w:t>;</w:t>
      </w:r>
      <w:proofErr w:type="gramEnd"/>
    </w:p>
    <w:p w14:paraId="4BBCE4F6" w14:textId="434D181B" w:rsidR="006274E9" w:rsidRPr="00E6111B" w:rsidRDefault="005B79DF" w:rsidP="006D7E6F">
      <w:pPr>
        <w:ind w:left="720" w:firstLine="414"/>
        <w:rPr>
          <w:i/>
          <w:iCs/>
          <w:lang w:val="en-GB"/>
        </w:rPr>
      </w:pPr>
      <w:r w:rsidRPr="00E6111B">
        <w:rPr>
          <w:i/>
          <w:iCs/>
          <w:lang w:val="en-GB"/>
        </w:rPr>
        <w:t>Railway infrastructure</w:t>
      </w:r>
      <w:r w:rsidR="006274E9" w:rsidRPr="00E6111B">
        <w:rPr>
          <w:i/>
          <w:iCs/>
          <w:lang w:val="en-GB"/>
        </w:rPr>
        <w:t>:</w:t>
      </w:r>
    </w:p>
    <w:p w14:paraId="28A89E8A" w14:textId="3C4DC97A" w:rsidR="006274E9" w:rsidRPr="00E6111B" w:rsidRDefault="006C67D8" w:rsidP="006274E9">
      <w:pPr>
        <w:ind w:firstLine="720"/>
        <w:rPr>
          <w:lang w:val="en-GB"/>
        </w:rPr>
      </w:pPr>
      <w:r w:rsidRPr="00E6111B">
        <w:rPr>
          <w:lang w:val="en-GB"/>
        </w:rPr>
        <w:sym w:font="Symbol" w:char="F0B7"/>
      </w:r>
      <w:r w:rsidRPr="00E6111B">
        <w:rPr>
          <w:lang w:val="en-GB"/>
        </w:rPr>
        <w:t xml:space="preserve"> </w:t>
      </w:r>
      <w:r w:rsidR="005B79DF" w:rsidRPr="00E6111B">
        <w:rPr>
          <w:lang w:val="en-GB"/>
        </w:rPr>
        <w:t xml:space="preserve">Traffic manager </w:t>
      </w:r>
      <w:proofErr w:type="spellStart"/>
      <w:r w:rsidR="005B79DF" w:rsidRPr="00E6111B">
        <w:rPr>
          <w:lang w:val="en-GB"/>
        </w:rPr>
        <w:t>Kocherinovo</w:t>
      </w:r>
      <w:proofErr w:type="spellEnd"/>
      <w:r w:rsidR="005B79DF" w:rsidRPr="00E6111B">
        <w:rPr>
          <w:lang w:val="en-GB"/>
        </w:rPr>
        <w:t xml:space="preserve"> station</w:t>
      </w:r>
      <w:r w:rsidR="006274E9" w:rsidRPr="00E6111B">
        <w:rPr>
          <w:lang w:val="en-GB"/>
        </w:rPr>
        <w:t>:</w:t>
      </w:r>
    </w:p>
    <w:p w14:paraId="67D6E08F" w14:textId="37847FBB" w:rsidR="006274E9" w:rsidRPr="00E6111B" w:rsidRDefault="003C06AE" w:rsidP="006274E9">
      <w:pPr>
        <w:ind w:firstLine="720"/>
        <w:rPr>
          <w:lang w:val="en-GB"/>
        </w:rPr>
      </w:pPr>
      <w:r w:rsidRPr="00E6111B">
        <w:rPr>
          <w:lang w:val="en-GB"/>
        </w:rPr>
        <w:t>Break/rest</w:t>
      </w:r>
      <w:r w:rsidR="006274E9" w:rsidRPr="00E6111B">
        <w:rPr>
          <w:lang w:val="en-GB"/>
        </w:rPr>
        <w:t xml:space="preserve">: </w:t>
      </w:r>
      <w:r w:rsidR="0064730A" w:rsidRPr="00E6111B">
        <w:rPr>
          <w:lang w:val="en-GB"/>
        </w:rPr>
        <w:t>from</w:t>
      </w:r>
      <w:r w:rsidR="006274E9" w:rsidRPr="00E6111B">
        <w:rPr>
          <w:lang w:val="en-GB"/>
        </w:rPr>
        <w:t xml:space="preserve"> </w:t>
      </w:r>
      <w:r w:rsidR="00BF77A5" w:rsidRPr="00E6111B">
        <w:rPr>
          <w:lang w:val="en-GB"/>
        </w:rPr>
        <w:t>06:50</w:t>
      </w:r>
      <w:r w:rsidR="006274E9" w:rsidRPr="00E6111B">
        <w:rPr>
          <w:lang w:val="en-GB"/>
        </w:rPr>
        <w:t xml:space="preserve"> </w:t>
      </w:r>
      <w:r w:rsidR="0064730A" w:rsidRPr="00E6111B">
        <w:rPr>
          <w:lang w:val="en-GB"/>
        </w:rPr>
        <w:t>a.m. on</w:t>
      </w:r>
      <w:r w:rsidR="006274E9" w:rsidRPr="00E6111B">
        <w:rPr>
          <w:lang w:val="en-GB"/>
        </w:rPr>
        <w:t xml:space="preserve"> </w:t>
      </w:r>
      <w:r w:rsidR="00BF77A5" w:rsidRPr="00E6111B">
        <w:rPr>
          <w:lang w:val="en-GB"/>
        </w:rPr>
        <w:t>29.07</w:t>
      </w:r>
      <w:r w:rsidR="006274E9" w:rsidRPr="00E6111B">
        <w:rPr>
          <w:lang w:val="en-GB"/>
        </w:rPr>
        <w:t xml:space="preserve">.2021 </w:t>
      </w:r>
      <w:r w:rsidR="0064730A" w:rsidRPr="00E6111B">
        <w:rPr>
          <w:lang w:val="en-GB"/>
        </w:rPr>
        <w:t>to</w:t>
      </w:r>
      <w:r w:rsidR="006274E9" w:rsidRPr="00E6111B">
        <w:rPr>
          <w:lang w:val="en-GB"/>
        </w:rPr>
        <w:t xml:space="preserve"> </w:t>
      </w:r>
      <w:r w:rsidR="00BF77A5" w:rsidRPr="00E6111B">
        <w:rPr>
          <w:lang w:val="en-GB"/>
        </w:rPr>
        <w:t>06:50</w:t>
      </w:r>
      <w:r w:rsidR="006274E9" w:rsidRPr="00E6111B">
        <w:rPr>
          <w:lang w:val="en-GB"/>
        </w:rPr>
        <w:t xml:space="preserve"> </w:t>
      </w:r>
      <w:r w:rsidR="0064730A" w:rsidRPr="00E6111B">
        <w:rPr>
          <w:lang w:val="en-GB"/>
        </w:rPr>
        <w:t>a.m. on</w:t>
      </w:r>
      <w:r w:rsidR="006274E9" w:rsidRPr="00E6111B">
        <w:rPr>
          <w:lang w:val="en-GB"/>
        </w:rPr>
        <w:t xml:space="preserve"> </w:t>
      </w:r>
      <w:r w:rsidR="00BF77A5" w:rsidRPr="00E6111B">
        <w:rPr>
          <w:lang w:val="en-GB"/>
        </w:rPr>
        <w:t>31.07</w:t>
      </w:r>
      <w:r w:rsidR="006274E9" w:rsidRPr="00E6111B">
        <w:rPr>
          <w:lang w:val="en-GB"/>
        </w:rPr>
        <w:t>.2021 (</w:t>
      </w:r>
      <w:r w:rsidR="00BF77A5" w:rsidRPr="00E6111B">
        <w:rPr>
          <w:lang w:val="en-GB"/>
        </w:rPr>
        <w:t>48</w:t>
      </w:r>
      <w:r w:rsidR="006274E9" w:rsidRPr="00E6111B">
        <w:rPr>
          <w:lang w:val="en-GB"/>
        </w:rPr>
        <w:t xml:space="preserve"> </w:t>
      </w:r>
      <w:r w:rsidR="0064730A" w:rsidRPr="00E6111B">
        <w:rPr>
          <w:lang w:val="en-GB"/>
        </w:rPr>
        <w:t>hours and</w:t>
      </w:r>
      <w:r w:rsidR="00551EC2" w:rsidRPr="00E6111B">
        <w:rPr>
          <w:lang w:val="en-GB"/>
        </w:rPr>
        <w:t xml:space="preserve"> 00 </w:t>
      </w:r>
      <w:r w:rsidR="0064730A" w:rsidRPr="00E6111B">
        <w:rPr>
          <w:lang w:val="en-GB"/>
        </w:rPr>
        <w:t>minutes</w:t>
      </w:r>
      <w:r w:rsidR="00551EC2" w:rsidRPr="00E6111B">
        <w:rPr>
          <w:lang w:val="en-GB"/>
        </w:rPr>
        <w:t>)</w:t>
      </w:r>
      <w:proofErr w:type="gramStart"/>
      <w:r w:rsidR="00551EC2" w:rsidRPr="00E6111B">
        <w:rPr>
          <w:lang w:val="en-GB"/>
        </w:rPr>
        <w:t>;</w:t>
      </w:r>
      <w:proofErr w:type="gramEnd"/>
    </w:p>
    <w:p w14:paraId="6C7CF976" w14:textId="4174FF6D" w:rsidR="00445CF4" w:rsidRPr="00E6111B" w:rsidRDefault="006C67D8" w:rsidP="006274E9">
      <w:pPr>
        <w:pStyle w:val="ab"/>
        <w:ind w:left="0"/>
        <w:rPr>
          <w:lang w:val="en-GB"/>
        </w:rPr>
      </w:pPr>
      <w:r w:rsidRPr="00E6111B">
        <w:rPr>
          <w:lang w:val="en-GB"/>
        </w:rPr>
        <w:sym w:font="Symbol" w:char="F0B7"/>
      </w:r>
      <w:r w:rsidRPr="00E6111B">
        <w:rPr>
          <w:lang w:val="en-GB"/>
        </w:rPr>
        <w:t xml:space="preserve"> </w:t>
      </w:r>
      <w:r w:rsidR="005B79DF" w:rsidRPr="00E6111B">
        <w:rPr>
          <w:lang w:val="en-GB"/>
        </w:rPr>
        <w:t xml:space="preserve">Head of </w:t>
      </w:r>
      <w:proofErr w:type="spellStart"/>
      <w:r w:rsidR="005B79DF" w:rsidRPr="00E6111B">
        <w:rPr>
          <w:lang w:val="en-GB"/>
        </w:rPr>
        <w:t>Dupnitsa</w:t>
      </w:r>
      <w:proofErr w:type="spellEnd"/>
      <w:r w:rsidR="005B79DF" w:rsidRPr="00E6111B">
        <w:rPr>
          <w:lang w:val="en-GB"/>
        </w:rPr>
        <w:t xml:space="preserve"> railway section</w:t>
      </w:r>
      <w:r w:rsidR="006274E9" w:rsidRPr="00E6111B">
        <w:rPr>
          <w:lang w:val="en-GB"/>
        </w:rPr>
        <w:t>:</w:t>
      </w:r>
    </w:p>
    <w:p w14:paraId="19F492AE" w14:textId="3542DA73" w:rsidR="00BF77A5" w:rsidRPr="00E6111B" w:rsidRDefault="00A42F96" w:rsidP="00BF77A5">
      <w:pPr>
        <w:ind w:firstLine="720"/>
        <w:rPr>
          <w:lang w:val="en-GB"/>
        </w:rPr>
      </w:pPr>
      <w:r w:rsidRPr="00E6111B">
        <w:rPr>
          <w:lang w:val="en-GB"/>
        </w:rPr>
        <w:t>Full working time 40 hours a week</w:t>
      </w:r>
      <w:r w:rsidR="00BF77A5" w:rsidRPr="00E6111B">
        <w:rPr>
          <w:lang w:val="en-GB"/>
        </w:rPr>
        <w:t>.</w:t>
      </w:r>
    </w:p>
    <w:p w14:paraId="73A3399B" w14:textId="110E3FE3" w:rsidR="00BF77A5" w:rsidRPr="00E6111B" w:rsidRDefault="003C06AE" w:rsidP="00BF77A5">
      <w:pPr>
        <w:ind w:firstLine="720"/>
        <w:rPr>
          <w:lang w:val="en-GB"/>
        </w:rPr>
      </w:pPr>
      <w:r w:rsidRPr="00E6111B">
        <w:rPr>
          <w:lang w:val="en-GB"/>
        </w:rPr>
        <w:t>Break/rest</w:t>
      </w:r>
      <w:r w:rsidR="00BF77A5" w:rsidRPr="00E6111B">
        <w:rPr>
          <w:lang w:val="en-GB"/>
        </w:rPr>
        <w:t xml:space="preserve">: </w:t>
      </w:r>
      <w:r w:rsidR="00A42F96" w:rsidRPr="00E6111B">
        <w:rPr>
          <w:lang w:val="en-GB"/>
        </w:rPr>
        <w:t>from</w:t>
      </w:r>
      <w:r w:rsidR="00BF77A5" w:rsidRPr="00E6111B">
        <w:rPr>
          <w:lang w:val="en-GB"/>
        </w:rPr>
        <w:t xml:space="preserve"> 16:45 </w:t>
      </w:r>
      <w:r w:rsidR="00A42F96" w:rsidRPr="00E6111B">
        <w:rPr>
          <w:lang w:val="en-GB"/>
        </w:rPr>
        <w:t>p.m. on</w:t>
      </w:r>
      <w:r w:rsidR="00BF77A5" w:rsidRPr="00E6111B">
        <w:rPr>
          <w:lang w:val="en-GB"/>
        </w:rPr>
        <w:t xml:space="preserve"> 30.07.2021 </w:t>
      </w:r>
      <w:r w:rsidR="00A42F96" w:rsidRPr="00E6111B">
        <w:rPr>
          <w:lang w:val="en-GB"/>
        </w:rPr>
        <w:t xml:space="preserve">to </w:t>
      </w:r>
      <w:r w:rsidR="00BF77A5" w:rsidRPr="00E6111B">
        <w:rPr>
          <w:lang w:val="en-GB"/>
        </w:rPr>
        <w:t xml:space="preserve">16:10 </w:t>
      </w:r>
      <w:r w:rsidR="00A42F96" w:rsidRPr="00E6111B">
        <w:rPr>
          <w:lang w:val="en-GB"/>
        </w:rPr>
        <w:t>p.m. on</w:t>
      </w:r>
      <w:r w:rsidR="00BF77A5" w:rsidRPr="00E6111B">
        <w:rPr>
          <w:lang w:val="en-GB"/>
        </w:rPr>
        <w:t xml:space="preserve"> 31.07.2021 (</w:t>
      </w:r>
      <w:r w:rsidR="006E0EA9" w:rsidRPr="00E6111B">
        <w:rPr>
          <w:lang w:val="en-GB"/>
        </w:rPr>
        <w:t>23</w:t>
      </w:r>
      <w:r w:rsidR="00BF77A5" w:rsidRPr="00E6111B">
        <w:rPr>
          <w:lang w:val="en-GB"/>
        </w:rPr>
        <w:t xml:space="preserve"> </w:t>
      </w:r>
      <w:r w:rsidR="00A42F96" w:rsidRPr="00E6111B">
        <w:rPr>
          <w:lang w:val="en-GB"/>
        </w:rPr>
        <w:t>hours and</w:t>
      </w:r>
      <w:r w:rsidR="00BF77A5" w:rsidRPr="00E6111B">
        <w:rPr>
          <w:lang w:val="en-GB"/>
        </w:rPr>
        <w:t xml:space="preserve"> </w:t>
      </w:r>
      <w:r w:rsidR="006E0EA9" w:rsidRPr="00E6111B">
        <w:rPr>
          <w:lang w:val="en-GB"/>
        </w:rPr>
        <w:t>35</w:t>
      </w:r>
      <w:r w:rsidR="00BF77A5" w:rsidRPr="00E6111B">
        <w:rPr>
          <w:lang w:val="en-GB"/>
        </w:rPr>
        <w:t xml:space="preserve"> </w:t>
      </w:r>
      <w:r w:rsidR="00A42F96" w:rsidRPr="00E6111B">
        <w:rPr>
          <w:lang w:val="en-GB"/>
        </w:rPr>
        <w:t>minutes</w:t>
      </w:r>
      <w:r w:rsidR="00BF77A5" w:rsidRPr="00E6111B">
        <w:rPr>
          <w:lang w:val="en-GB"/>
        </w:rPr>
        <w:t>)</w:t>
      </w:r>
      <w:proofErr w:type="gramStart"/>
      <w:r w:rsidR="00BF77A5" w:rsidRPr="00E6111B">
        <w:rPr>
          <w:lang w:val="en-GB"/>
        </w:rPr>
        <w:t>;</w:t>
      </w:r>
      <w:proofErr w:type="gramEnd"/>
    </w:p>
    <w:p w14:paraId="117B135D" w14:textId="6C7A8D8A" w:rsidR="00623D2C" w:rsidRPr="00E6111B" w:rsidRDefault="00D94E87" w:rsidP="0059562B">
      <w:pPr>
        <w:pStyle w:val="ab"/>
        <w:numPr>
          <w:ilvl w:val="3"/>
          <w:numId w:val="30"/>
        </w:numPr>
        <w:rPr>
          <w:i/>
          <w:iCs/>
          <w:lang w:val="en-GB"/>
        </w:rPr>
      </w:pPr>
      <w:r w:rsidRPr="00E6111B">
        <w:rPr>
          <w:i/>
          <w:iCs/>
          <w:lang w:val="en-GB"/>
        </w:rPr>
        <w:t>Motivation and attitudes</w:t>
      </w:r>
      <w:r w:rsidR="00623D2C" w:rsidRPr="00E6111B">
        <w:rPr>
          <w:i/>
          <w:iCs/>
          <w:lang w:val="en-GB"/>
        </w:rPr>
        <w:t>.</w:t>
      </w:r>
    </w:p>
    <w:p w14:paraId="39A2950D" w14:textId="24CF2D00" w:rsidR="00445CF4" w:rsidRPr="00E6111B" w:rsidRDefault="00183516" w:rsidP="00445CF4">
      <w:pPr>
        <w:pStyle w:val="ab"/>
        <w:ind w:left="0"/>
        <w:rPr>
          <w:lang w:val="en-GB"/>
        </w:rPr>
      </w:pPr>
      <w:r w:rsidRPr="00E6111B">
        <w:rPr>
          <w:lang w:val="en-GB"/>
        </w:rPr>
        <w:t>Not applicable</w:t>
      </w:r>
      <w:r w:rsidR="00480DAA" w:rsidRPr="00E6111B">
        <w:rPr>
          <w:lang w:val="en-GB"/>
        </w:rPr>
        <w:t>.</w:t>
      </w:r>
    </w:p>
    <w:p w14:paraId="2D3CEB64" w14:textId="54FB3D3E" w:rsidR="00623D2C" w:rsidRPr="00E6111B" w:rsidRDefault="00126426" w:rsidP="0059562B">
      <w:pPr>
        <w:pStyle w:val="ab"/>
        <w:numPr>
          <w:ilvl w:val="2"/>
          <w:numId w:val="30"/>
        </w:numPr>
        <w:spacing w:before="120"/>
        <w:ind w:left="1225" w:hanging="505"/>
        <w:contextualSpacing w:val="0"/>
        <w:rPr>
          <w:i/>
          <w:iCs/>
          <w:lang w:val="en-GB"/>
        </w:rPr>
      </w:pPr>
      <w:r w:rsidRPr="00E6111B">
        <w:rPr>
          <w:i/>
          <w:iCs/>
          <w:lang w:val="en-GB"/>
        </w:rPr>
        <w:t>Work related factors</w:t>
      </w:r>
      <w:r w:rsidR="00623D2C" w:rsidRPr="00E6111B">
        <w:rPr>
          <w:i/>
          <w:iCs/>
          <w:lang w:val="en-GB"/>
        </w:rPr>
        <w:t>:</w:t>
      </w:r>
    </w:p>
    <w:p w14:paraId="151F22BD" w14:textId="68680478" w:rsidR="00623D2C" w:rsidRPr="00E6111B" w:rsidRDefault="00126426" w:rsidP="0059562B">
      <w:pPr>
        <w:pStyle w:val="ab"/>
        <w:numPr>
          <w:ilvl w:val="3"/>
          <w:numId w:val="30"/>
        </w:numPr>
        <w:rPr>
          <w:i/>
          <w:iCs/>
          <w:lang w:val="en-GB"/>
        </w:rPr>
      </w:pPr>
      <w:r w:rsidRPr="00E6111B">
        <w:rPr>
          <w:i/>
          <w:iCs/>
          <w:lang w:val="en-GB"/>
        </w:rPr>
        <w:t>Tasks planning</w:t>
      </w:r>
      <w:r w:rsidR="00623D2C" w:rsidRPr="00E6111B">
        <w:rPr>
          <w:i/>
          <w:iCs/>
          <w:lang w:val="en-GB"/>
        </w:rPr>
        <w:t>.</w:t>
      </w:r>
    </w:p>
    <w:p w14:paraId="6684641B" w14:textId="63BB41F1" w:rsidR="00445CF4" w:rsidRPr="00E6111B" w:rsidRDefault="00E60B81" w:rsidP="00445CF4">
      <w:pPr>
        <w:rPr>
          <w:lang w:val="en-GB"/>
        </w:rPr>
      </w:pPr>
      <w:r w:rsidRPr="00E6111B">
        <w:rPr>
          <w:lang w:val="en-GB"/>
        </w:rPr>
        <w:t>BDZ-Cargo Ltd.</w:t>
      </w:r>
      <w:r w:rsidR="006274E9" w:rsidRPr="00E6111B">
        <w:rPr>
          <w:lang w:val="en-GB"/>
        </w:rPr>
        <w:t xml:space="preserve"> </w:t>
      </w:r>
      <w:r w:rsidRPr="00E6111B">
        <w:rPr>
          <w:lang w:val="en-GB"/>
        </w:rPr>
        <w:t xml:space="preserve">performs the freight traffic under a Plan for train composition and they </w:t>
      </w:r>
      <w:proofErr w:type="gramStart"/>
      <w:r w:rsidRPr="00E6111B">
        <w:rPr>
          <w:lang w:val="en-GB"/>
        </w:rPr>
        <w:t>are carried out</w:t>
      </w:r>
      <w:proofErr w:type="gramEnd"/>
      <w:r w:rsidRPr="00E6111B">
        <w:rPr>
          <w:lang w:val="en-GB"/>
        </w:rPr>
        <w:t xml:space="preserve"> as per the Train Operation Schedule</w:t>
      </w:r>
      <w:r w:rsidR="006274E9" w:rsidRPr="00E6111B">
        <w:rPr>
          <w:lang w:val="en-GB"/>
        </w:rPr>
        <w:t>.</w:t>
      </w:r>
    </w:p>
    <w:p w14:paraId="00014989" w14:textId="323E4C39" w:rsidR="00623D2C" w:rsidRPr="00E6111B" w:rsidRDefault="00444A1F" w:rsidP="0059562B">
      <w:pPr>
        <w:pStyle w:val="ab"/>
        <w:numPr>
          <w:ilvl w:val="3"/>
          <w:numId w:val="30"/>
        </w:numPr>
        <w:rPr>
          <w:i/>
          <w:iCs/>
          <w:lang w:val="en-GB"/>
        </w:rPr>
      </w:pPr>
      <w:r w:rsidRPr="00E6111B">
        <w:rPr>
          <w:i/>
          <w:iCs/>
          <w:lang w:val="en-GB"/>
        </w:rPr>
        <w:t>Constructive particularities of the facilities that influence the connection human-machine</w:t>
      </w:r>
      <w:r w:rsidR="00623D2C" w:rsidRPr="00E6111B">
        <w:rPr>
          <w:i/>
          <w:iCs/>
          <w:lang w:val="en-GB"/>
        </w:rPr>
        <w:t>.</w:t>
      </w:r>
    </w:p>
    <w:p w14:paraId="4C6ECB8F" w14:textId="36FFA9A0" w:rsidR="00445CF4" w:rsidRPr="00E6111B" w:rsidRDefault="00444A1F" w:rsidP="00445CF4">
      <w:pPr>
        <w:pStyle w:val="ab"/>
        <w:ind w:left="0"/>
        <w:rPr>
          <w:lang w:val="en-GB"/>
        </w:rPr>
      </w:pPr>
      <w:r w:rsidRPr="00E6111B">
        <w:rPr>
          <w:lang w:val="en-GB"/>
        </w:rPr>
        <w:t>Not applicable</w:t>
      </w:r>
      <w:r w:rsidR="00480DAA" w:rsidRPr="00E6111B">
        <w:rPr>
          <w:lang w:val="en-GB"/>
        </w:rPr>
        <w:t>.</w:t>
      </w:r>
    </w:p>
    <w:p w14:paraId="51840F08" w14:textId="5D3C0C63" w:rsidR="00623D2C" w:rsidRPr="00E6111B" w:rsidRDefault="00444A1F" w:rsidP="0059562B">
      <w:pPr>
        <w:pStyle w:val="ab"/>
        <w:numPr>
          <w:ilvl w:val="3"/>
          <w:numId w:val="30"/>
        </w:numPr>
        <w:rPr>
          <w:i/>
          <w:iCs/>
          <w:lang w:val="en-GB"/>
        </w:rPr>
      </w:pPr>
      <w:r w:rsidRPr="00E6111B">
        <w:rPr>
          <w:i/>
          <w:iCs/>
          <w:lang w:val="en-GB"/>
        </w:rPr>
        <w:t>Communication means</w:t>
      </w:r>
      <w:r w:rsidR="00623D2C" w:rsidRPr="00E6111B">
        <w:rPr>
          <w:i/>
          <w:iCs/>
          <w:lang w:val="en-GB"/>
        </w:rPr>
        <w:t>.</w:t>
      </w:r>
    </w:p>
    <w:p w14:paraId="524184B1" w14:textId="034FE3EF" w:rsidR="00445CF4" w:rsidRPr="00E6111B" w:rsidRDefault="00444A1F" w:rsidP="00445CF4">
      <w:pPr>
        <w:pStyle w:val="ab"/>
        <w:ind w:left="0"/>
        <w:rPr>
          <w:lang w:val="en-GB"/>
        </w:rPr>
      </w:pPr>
      <w:r w:rsidRPr="00E6111B">
        <w:rPr>
          <w:lang w:val="en-GB"/>
        </w:rPr>
        <w:t>Not applicable</w:t>
      </w:r>
      <w:r w:rsidR="00480DAA" w:rsidRPr="00E6111B">
        <w:rPr>
          <w:lang w:val="en-GB"/>
        </w:rPr>
        <w:t>.</w:t>
      </w:r>
    </w:p>
    <w:p w14:paraId="368C4B86" w14:textId="2FB513E4" w:rsidR="00623D2C" w:rsidRPr="00E6111B" w:rsidRDefault="00E4212E" w:rsidP="0059562B">
      <w:pPr>
        <w:pStyle w:val="ab"/>
        <w:numPr>
          <w:ilvl w:val="3"/>
          <w:numId w:val="30"/>
        </w:numPr>
        <w:rPr>
          <w:i/>
          <w:iCs/>
          <w:lang w:val="en-GB"/>
        </w:rPr>
      </w:pPr>
      <w:r w:rsidRPr="00E6111B">
        <w:rPr>
          <w:i/>
          <w:iCs/>
          <w:lang w:val="en-GB"/>
        </w:rPr>
        <w:t>Practices and processes</w:t>
      </w:r>
      <w:r w:rsidR="00623D2C" w:rsidRPr="00E6111B">
        <w:rPr>
          <w:i/>
          <w:iCs/>
          <w:lang w:val="en-GB"/>
        </w:rPr>
        <w:t>.</w:t>
      </w:r>
    </w:p>
    <w:p w14:paraId="3F3A299F" w14:textId="66878119" w:rsidR="00445CF4" w:rsidRPr="00E6111B" w:rsidRDefault="00444A1F" w:rsidP="00445CF4">
      <w:pPr>
        <w:pStyle w:val="ab"/>
        <w:ind w:left="0"/>
        <w:rPr>
          <w:lang w:val="en-GB"/>
        </w:rPr>
      </w:pPr>
      <w:r w:rsidRPr="00E6111B">
        <w:rPr>
          <w:lang w:val="en-GB"/>
        </w:rPr>
        <w:t>Not applicable</w:t>
      </w:r>
      <w:r w:rsidR="005D0794" w:rsidRPr="00E6111B">
        <w:rPr>
          <w:lang w:val="en-GB"/>
        </w:rPr>
        <w:t>.</w:t>
      </w:r>
    </w:p>
    <w:p w14:paraId="355B9FB7" w14:textId="218C2FAF" w:rsidR="00623D2C" w:rsidRPr="00E6111B" w:rsidRDefault="00E4212E" w:rsidP="0059562B">
      <w:pPr>
        <w:pStyle w:val="ab"/>
        <w:numPr>
          <w:ilvl w:val="3"/>
          <w:numId w:val="30"/>
        </w:numPr>
        <w:rPr>
          <w:i/>
          <w:iCs/>
          <w:lang w:val="en-GB"/>
        </w:rPr>
      </w:pPr>
      <w:r w:rsidRPr="00E6111B">
        <w:rPr>
          <w:i/>
          <w:iCs/>
          <w:lang w:val="en-GB"/>
        </w:rPr>
        <w:t>Operation rules, local instructions, staff requirements, prescriptions for technical maintenance and applicable standards</w:t>
      </w:r>
      <w:r w:rsidR="00623D2C" w:rsidRPr="00E6111B">
        <w:rPr>
          <w:i/>
          <w:iCs/>
          <w:lang w:val="en-GB"/>
        </w:rPr>
        <w:t>.</w:t>
      </w:r>
    </w:p>
    <w:p w14:paraId="170AF8FD" w14:textId="61380EA9" w:rsidR="00445CF4" w:rsidRPr="00E6111B" w:rsidRDefault="00250D2F" w:rsidP="00445CF4">
      <w:pPr>
        <w:pStyle w:val="ab"/>
        <w:ind w:left="0"/>
        <w:rPr>
          <w:lang w:val="en-GB"/>
        </w:rPr>
      </w:pPr>
      <w:r w:rsidRPr="00E6111B">
        <w:rPr>
          <w:lang w:val="en-GB"/>
        </w:rPr>
        <w:t>Application of the national normative acts and internal standards</w:t>
      </w:r>
      <w:r w:rsidR="006274E9" w:rsidRPr="00E6111B">
        <w:rPr>
          <w:lang w:val="en-GB"/>
        </w:rPr>
        <w:t>.</w:t>
      </w:r>
    </w:p>
    <w:p w14:paraId="1AFEBCA8" w14:textId="4F891ABE" w:rsidR="00623D2C" w:rsidRPr="00E6111B" w:rsidRDefault="00250D2F" w:rsidP="0059562B">
      <w:pPr>
        <w:pStyle w:val="ab"/>
        <w:numPr>
          <w:ilvl w:val="3"/>
          <w:numId w:val="30"/>
        </w:numPr>
        <w:rPr>
          <w:i/>
          <w:iCs/>
          <w:lang w:val="en-GB"/>
        </w:rPr>
      </w:pPr>
      <w:r w:rsidRPr="00E6111B">
        <w:rPr>
          <w:i/>
          <w:iCs/>
          <w:lang w:val="en-GB"/>
        </w:rPr>
        <w:t>Working time of the involved personnel</w:t>
      </w:r>
      <w:r w:rsidR="00623D2C" w:rsidRPr="00E6111B">
        <w:rPr>
          <w:i/>
          <w:iCs/>
          <w:lang w:val="en-GB"/>
        </w:rPr>
        <w:t>.</w:t>
      </w:r>
    </w:p>
    <w:p w14:paraId="6969ED8F" w14:textId="37CAD9DF" w:rsidR="00A56F14" w:rsidRPr="00E6111B" w:rsidRDefault="00A56F14" w:rsidP="005D0794">
      <w:pPr>
        <w:pStyle w:val="ab"/>
        <w:ind w:left="0"/>
        <w:rPr>
          <w:lang w:val="en-GB"/>
        </w:rPr>
      </w:pPr>
      <w:r w:rsidRPr="00E6111B">
        <w:rPr>
          <w:lang w:val="en-GB"/>
        </w:rPr>
        <w:t xml:space="preserve">In accordance with the requirements of the normative acts - Labour Code and Ordinance № 50 of 28.12.2001 for the working hours of the managerial and executive staff, engaged in providing the transportation of passengers and freights in the railway transport. The staff of both </w:t>
      </w:r>
      <w:r w:rsidRPr="00E6111B">
        <w:rPr>
          <w:lang w:val="en-GB"/>
        </w:rPr>
        <w:lastRenderedPageBreak/>
        <w:t>entities works in shifts/suspension (when servicing a train or a vehicle - with a variable start and different working hours), in which a summary calculation of the working time shift in a 12-hour work shift and full working week are applied</w:t>
      </w:r>
      <w:r w:rsidR="00BC4FC0" w:rsidRPr="00E6111B">
        <w:rPr>
          <w:lang w:val="en-GB"/>
        </w:rPr>
        <w:t>.</w:t>
      </w:r>
    </w:p>
    <w:p w14:paraId="20462E00" w14:textId="4EE28D2E" w:rsidR="00623D2C" w:rsidRPr="00E6111B" w:rsidRDefault="00BF5686" w:rsidP="0059562B">
      <w:pPr>
        <w:pStyle w:val="ab"/>
        <w:numPr>
          <w:ilvl w:val="3"/>
          <w:numId w:val="30"/>
        </w:numPr>
        <w:rPr>
          <w:lang w:val="en-GB"/>
        </w:rPr>
      </w:pPr>
      <w:r w:rsidRPr="00E6111B">
        <w:rPr>
          <w:i/>
          <w:iCs/>
          <w:lang w:val="en-GB"/>
        </w:rPr>
        <w:t>Risk treatment practices</w:t>
      </w:r>
      <w:r w:rsidR="00623D2C" w:rsidRPr="00E6111B">
        <w:rPr>
          <w:i/>
          <w:iCs/>
          <w:lang w:val="en-GB"/>
        </w:rPr>
        <w:t>.</w:t>
      </w:r>
    </w:p>
    <w:p w14:paraId="1AE664D5" w14:textId="63541071" w:rsidR="005D0794" w:rsidRPr="00E6111B" w:rsidRDefault="00BF5686" w:rsidP="005D0794">
      <w:pPr>
        <w:pStyle w:val="ab"/>
        <w:ind w:left="0"/>
        <w:rPr>
          <w:lang w:val="en-GB"/>
        </w:rPr>
      </w:pPr>
      <w:r w:rsidRPr="00E6111B">
        <w:rPr>
          <w:lang w:val="en-GB"/>
        </w:rPr>
        <w:t>SE NRIC applies safety procedure SP 2.09 „Methods of evaluation, assessment and management of the risk „version 05 effective from 01.03.2019, which is part of the SMS</w:t>
      </w:r>
      <w:r w:rsidR="005D0794" w:rsidRPr="00E6111B">
        <w:rPr>
          <w:lang w:val="en-GB"/>
        </w:rPr>
        <w:t>.</w:t>
      </w:r>
    </w:p>
    <w:p w14:paraId="3F5F8234" w14:textId="196722A0" w:rsidR="00445CF4" w:rsidRPr="00E6111B" w:rsidRDefault="00BF5686" w:rsidP="005D0794">
      <w:pPr>
        <w:pStyle w:val="ab"/>
        <w:ind w:left="0"/>
        <w:rPr>
          <w:lang w:val="en-GB"/>
        </w:rPr>
      </w:pPr>
      <w:r w:rsidRPr="00E6111B">
        <w:rPr>
          <w:lang w:val="en-GB"/>
        </w:rPr>
        <w:t>BDZ Cargo Ltd. Applies procedure</w:t>
      </w:r>
      <w:r w:rsidR="005D0794" w:rsidRPr="00E6111B">
        <w:rPr>
          <w:lang w:val="en-GB"/>
        </w:rPr>
        <w:t xml:space="preserve"> „</w:t>
      </w:r>
      <w:r w:rsidRPr="00E6111B">
        <w:rPr>
          <w:lang w:val="en-GB"/>
        </w:rPr>
        <w:t>Methods of evaluation and assessment of the risk in BDZ Cargo Ltd</w:t>
      </w:r>
      <w:proofErr w:type="gramStart"/>
      <w:r w:rsidRPr="00E6111B">
        <w:rPr>
          <w:lang w:val="en-GB"/>
        </w:rPr>
        <w:t>.</w:t>
      </w:r>
      <w:r w:rsidR="005D0794" w:rsidRPr="00E6111B">
        <w:rPr>
          <w:lang w:val="en-GB"/>
        </w:rPr>
        <w:t>“</w:t>
      </w:r>
      <w:proofErr w:type="gramEnd"/>
      <w:r w:rsidR="005D0794" w:rsidRPr="00E6111B">
        <w:rPr>
          <w:lang w:val="en-GB"/>
        </w:rPr>
        <w:t xml:space="preserve"> </w:t>
      </w:r>
      <w:r w:rsidRPr="00E6111B">
        <w:rPr>
          <w:lang w:val="en-GB"/>
        </w:rPr>
        <w:t>effective from</w:t>
      </w:r>
      <w:r w:rsidR="005D0794" w:rsidRPr="00E6111B">
        <w:rPr>
          <w:lang w:val="en-GB"/>
        </w:rPr>
        <w:t xml:space="preserve"> 2013 </w:t>
      </w:r>
      <w:r w:rsidRPr="00E6111B">
        <w:rPr>
          <w:lang w:val="en-GB"/>
        </w:rPr>
        <w:t>part of SMS</w:t>
      </w:r>
      <w:r w:rsidR="005D0794" w:rsidRPr="00E6111B">
        <w:rPr>
          <w:lang w:val="en-GB"/>
        </w:rPr>
        <w:t>.</w:t>
      </w:r>
    </w:p>
    <w:p w14:paraId="4E12D450" w14:textId="708E0FFC" w:rsidR="00623D2C" w:rsidRPr="00E6111B" w:rsidRDefault="0099753C" w:rsidP="006809EC">
      <w:pPr>
        <w:pStyle w:val="ab"/>
        <w:numPr>
          <w:ilvl w:val="2"/>
          <w:numId w:val="30"/>
        </w:numPr>
        <w:spacing w:before="120"/>
        <w:ind w:left="1225" w:hanging="505"/>
        <w:contextualSpacing w:val="0"/>
        <w:rPr>
          <w:i/>
          <w:iCs/>
          <w:lang w:val="en-GB"/>
        </w:rPr>
      </w:pPr>
      <w:r w:rsidRPr="00E6111B">
        <w:rPr>
          <w:i/>
          <w:iCs/>
          <w:lang w:val="en-GB"/>
        </w:rPr>
        <w:t>Context, machinery, equipment and indications for shaping the working practices</w:t>
      </w:r>
    </w:p>
    <w:p w14:paraId="4367EF95" w14:textId="49A45C2B" w:rsidR="00F12C70" w:rsidRPr="00E6111B" w:rsidRDefault="00801714" w:rsidP="00F12C70">
      <w:pPr>
        <w:pStyle w:val="ab"/>
        <w:ind w:left="0"/>
        <w:rPr>
          <w:lang w:val="en-GB"/>
        </w:rPr>
      </w:pPr>
      <w:r w:rsidRPr="00E6111B">
        <w:rPr>
          <w:lang w:val="en-GB"/>
        </w:rPr>
        <w:t>Not applicable</w:t>
      </w:r>
      <w:r w:rsidR="005D0794" w:rsidRPr="00E6111B">
        <w:rPr>
          <w:lang w:val="en-GB"/>
        </w:rPr>
        <w:t>.</w:t>
      </w:r>
    </w:p>
    <w:p w14:paraId="055EFDE6" w14:textId="6887566C" w:rsidR="00623D2C" w:rsidRPr="00E6111B" w:rsidRDefault="00AF5994" w:rsidP="0059562B">
      <w:pPr>
        <w:pStyle w:val="ab"/>
        <w:numPr>
          <w:ilvl w:val="2"/>
          <w:numId w:val="30"/>
        </w:numPr>
        <w:spacing w:before="120"/>
        <w:ind w:left="1225" w:hanging="505"/>
        <w:contextualSpacing w:val="0"/>
        <w:rPr>
          <w:i/>
          <w:iCs/>
          <w:lang w:val="en-GB"/>
        </w:rPr>
      </w:pPr>
      <w:r w:rsidRPr="00E6111B">
        <w:rPr>
          <w:i/>
          <w:iCs/>
          <w:lang w:val="en-GB"/>
        </w:rPr>
        <w:t>Organizational factors and tasks</w:t>
      </w:r>
      <w:r w:rsidR="00623D2C" w:rsidRPr="00E6111B">
        <w:rPr>
          <w:i/>
          <w:iCs/>
          <w:lang w:val="en-GB"/>
        </w:rPr>
        <w:t>:</w:t>
      </w:r>
    </w:p>
    <w:p w14:paraId="283F2112" w14:textId="495D8AE4" w:rsidR="00623D2C" w:rsidRPr="00E6111B" w:rsidRDefault="002D4C4F" w:rsidP="0059562B">
      <w:pPr>
        <w:pStyle w:val="ab"/>
        <w:numPr>
          <w:ilvl w:val="3"/>
          <w:numId w:val="30"/>
        </w:numPr>
        <w:rPr>
          <w:i/>
          <w:iCs/>
          <w:lang w:val="en-GB"/>
        </w:rPr>
      </w:pPr>
      <w:r w:rsidRPr="00E6111B">
        <w:rPr>
          <w:i/>
          <w:iCs/>
          <w:lang w:val="en-GB"/>
        </w:rPr>
        <w:t>Planning of the working force and the working load</w:t>
      </w:r>
      <w:r w:rsidR="00623D2C" w:rsidRPr="00E6111B">
        <w:rPr>
          <w:i/>
          <w:iCs/>
          <w:lang w:val="en-GB"/>
        </w:rPr>
        <w:t>.</w:t>
      </w:r>
    </w:p>
    <w:p w14:paraId="18E47214" w14:textId="6C685D82" w:rsidR="00445CF4" w:rsidRPr="00E6111B" w:rsidRDefault="0030390D" w:rsidP="00445CF4">
      <w:pPr>
        <w:rPr>
          <w:lang w:val="en-GB"/>
        </w:rPr>
      </w:pPr>
      <w:r w:rsidRPr="00E6111B">
        <w:rPr>
          <w:lang w:val="en-GB"/>
        </w:rPr>
        <w:t>As per the requirements of the normative documents and best practices</w:t>
      </w:r>
      <w:r w:rsidR="007D2F18" w:rsidRPr="00E6111B">
        <w:rPr>
          <w:lang w:val="en-GB"/>
        </w:rPr>
        <w:t>.</w:t>
      </w:r>
    </w:p>
    <w:p w14:paraId="0EF92822" w14:textId="0FE9321D" w:rsidR="00623D2C" w:rsidRPr="00E6111B" w:rsidRDefault="0030390D" w:rsidP="0059562B">
      <w:pPr>
        <w:pStyle w:val="ab"/>
        <w:numPr>
          <w:ilvl w:val="3"/>
          <w:numId w:val="30"/>
        </w:numPr>
        <w:rPr>
          <w:i/>
          <w:iCs/>
          <w:lang w:val="en-GB"/>
        </w:rPr>
      </w:pPr>
      <w:r w:rsidRPr="00E6111B">
        <w:rPr>
          <w:i/>
          <w:iCs/>
          <w:lang w:val="en-GB"/>
        </w:rPr>
        <w:t>Communications, information and teamwork</w:t>
      </w:r>
      <w:r w:rsidR="00623D2C" w:rsidRPr="00E6111B">
        <w:rPr>
          <w:i/>
          <w:iCs/>
          <w:lang w:val="en-GB"/>
        </w:rPr>
        <w:t>.</w:t>
      </w:r>
    </w:p>
    <w:p w14:paraId="0785630B" w14:textId="62F2B805" w:rsidR="00445CF4" w:rsidRPr="00E6111B" w:rsidRDefault="00801714" w:rsidP="00445CF4">
      <w:pPr>
        <w:pStyle w:val="ab"/>
        <w:ind w:left="0"/>
        <w:rPr>
          <w:lang w:val="en-GB"/>
        </w:rPr>
      </w:pPr>
      <w:r w:rsidRPr="00E6111B">
        <w:rPr>
          <w:lang w:val="en-GB"/>
        </w:rPr>
        <w:t>Not applicable</w:t>
      </w:r>
      <w:r w:rsidR="006E72EC" w:rsidRPr="00E6111B">
        <w:rPr>
          <w:lang w:val="en-GB"/>
        </w:rPr>
        <w:t>.</w:t>
      </w:r>
    </w:p>
    <w:p w14:paraId="23354370" w14:textId="1257227A" w:rsidR="00623D2C" w:rsidRPr="00E6111B" w:rsidRDefault="0030390D" w:rsidP="0059562B">
      <w:pPr>
        <w:pStyle w:val="ab"/>
        <w:numPr>
          <w:ilvl w:val="3"/>
          <w:numId w:val="30"/>
        </w:numPr>
        <w:rPr>
          <w:i/>
          <w:iCs/>
          <w:lang w:val="en-GB"/>
        </w:rPr>
      </w:pPr>
      <w:r w:rsidRPr="00E6111B">
        <w:rPr>
          <w:i/>
          <w:iCs/>
          <w:lang w:val="en-GB"/>
        </w:rPr>
        <w:t>Recruitment, staffing requirements, resources</w:t>
      </w:r>
      <w:r w:rsidR="00623D2C" w:rsidRPr="00E6111B">
        <w:rPr>
          <w:i/>
          <w:iCs/>
          <w:lang w:val="en-GB"/>
        </w:rPr>
        <w:t>.</w:t>
      </w:r>
    </w:p>
    <w:p w14:paraId="4D68DA22" w14:textId="0EC7A553" w:rsidR="00445CF4" w:rsidRPr="00E6111B" w:rsidRDefault="00801714" w:rsidP="00445CF4">
      <w:pPr>
        <w:pStyle w:val="ab"/>
        <w:ind w:left="0"/>
        <w:rPr>
          <w:lang w:val="en-GB"/>
        </w:rPr>
      </w:pPr>
      <w:r w:rsidRPr="00E6111B">
        <w:rPr>
          <w:lang w:val="en-GB"/>
        </w:rPr>
        <w:t>Not applicable</w:t>
      </w:r>
      <w:r w:rsidR="006E72EC" w:rsidRPr="00E6111B">
        <w:rPr>
          <w:lang w:val="en-GB"/>
        </w:rPr>
        <w:t>.</w:t>
      </w:r>
    </w:p>
    <w:p w14:paraId="4A8517E7" w14:textId="792BB2FA" w:rsidR="00623D2C" w:rsidRPr="00E6111B" w:rsidRDefault="0030390D" w:rsidP="0059562B">
      <w:pPr>
        <w:pStyle w:val="ab"/>
        <w:numPr>
          <w:ilvl w:val="3"/>
          <w:numId w:val="30"/>
        </w:numPr>
        <w:rPr>
          <w:i/>
          <w:iCs/>
          <w:lang w:val="en-GB"/>
        </w:rPr>
      </w:pPr>
      <w:r w:rsidRPr="00E6111B">
        <w:rPr>
          <w:i/>
          <w:iCs/>
          <w:lang w:val="en-GB"/>
        </w:rPr>
        <w:t>Implementation management and supervision</w:t>
      </w:r>
      <w:r w:rsidR="00623D2C" w:rsidRPr="00E6111B">
        <w:rPr>
          <w:i/>
          <w:iCs/>
          <w:lang w:val="en-GB"/>
        </w:rPr>
        <w:t>.</w:t>
      </w:r>
    </w:p>
    <w:p w14:paraId="6EF2D2AE" w14:textId="35A26F93" w:rsidR="00445CF4" w:rsidRPr="00E6111B" w:rsidRDefault="00801714" w:rsidP="00445CF4">
      <w:pPr>
        <w:pStyle w:val="ab"/>
        <w:ind w:left="0"/>
        <w:rPr>
          <w:lang w:val="en-GB"/>
        </w:rPr>
      </w:pPr>
      <w:r w:rsidRPr="00E6111B">
        <w:rPr>
          <w:lang w:val="en-GB"/>
        </w:rPr>
        <w:t>Not applicable</w:t>
      </w:r>
      <w:r w:rsidR="006E72EC" w:rsidRPr="00E6111B">
        <w:rPr>
          <w:lang w:val="en-GB"/>
        </w:rPr>
        <w:t>.</w:t>
      </w:r>
    </w:p>
    <w:p w14:paraId="74894E46" w14:textId="17BFB476" w:rsidR="00623D2C" w:rsidRPr="00E6111B" w:rsidRDefault="0049631D" w:rsidP="0059562B">
      <w:pPr>
        <w:pStyle w:val="ab"/>
        <w:numPr>
          <w:ilvl w:val="3"/>
          <w:numId w:val="30"/>
        </w:numPr>
        <w:rPr>
          <w:i/>
          <w:iCs/>
          <w:lang w:val="en-GB"/>
        </w:rPr>
      </w:pPr>
      <w:r w:rsidRPr="00E6111B">
        <w:rPr>
          <w:i/>
          <w:iCs/>
          <w:lang w:val="en-GB"/>
        </w:rPr>
        <w:t>Compensation (remuneration)</w:t>
      </w:r>
      <w:r w:rsidR="00623D2C" w:rsidRPr="00E6111B">
        <w:rPr>
          <w:i/>
          <w:iCs/>
          <w:lang w:val="en-GB"/>
        </w:rPr>
        <w:t>.</w:t>
      </w:r>
    </w:p>
    <w:p w14:paraId="528CD761" w14:textId="46A9AA66" w:rsidR="00445CF4" w:rsidRPr="00E6111B" w:rsidRDefault="00801714" w:rsidP="00445CF4">
      <w:pPr>
        <w:pStyle w:val="ab"/>
        <w:ind w:left="0"/>
        <w:rPr>
          <w:lang w:val="en-GB"/>
        </w:rPr>
      </w:pPr>
      <w:r w:rsidRPr="00E6111B">
        <w:rPr>
          <w:lang w:val="en-GB"/>
        </w:rPr>
        <w:t>Not applicable</w:t>
      </w:r>
      <w:r w:rsidR="006E72EC" w:rsidRPr="00E6111B">
        <w:rPr>
          <w:lang w:val="en-GB"/>
        </w:rPr>
        <w:t>.</w:t>
      </w:r>
    </w:p>
    <w:p w14:paraId="002F7923" w14:textId="6A2079C5" w:rsidR="00623D2C" w:rsidRPr="00E6111B" w:rsidRDefault="00AA39EC" w:rsidP="0059562B">
      <w:pPr>
        <w:pStyle w:val="ab"/>
        <w:numPr>
          <w:ilvl w:val="3"/>
          <w:numId w:val="30"/>
        </w:numPr>
        <w:rPr>
          <w:i/>
          <w:iCs/>
          <w:lang w:val="en-GB"/>
        </w:rPr>
      </w:pPr>
      <w:r w:rsidRPr="00E6111B">
        <w:rPr>
          <w:i/>
          <w:iCs/>
          <w:lang w:val="en-GB"/>
        </w:rPr>
        <w:t>Leadership, powers related issues</w:t>
      </w:r>
      <w:r w:rsidR="00623D2C" w:rsidRPr="00E6111B">
        <w:rPr>
          <w:i/>
          <w:iCs/>
          <w:lang w:val="en-GB"/>
        </w:rPr>
        <w:t>.</w:t>
      </w:r>
    </w:p>
    <w:p w14:paraId="3846DF79" w14:textId="68CCB231" w:rsidR="00445CF4" w:rsidRPr="00E6111B" w:rsidRDefault="00801714" w:rsidP="00445CF4">
      <w:pPr>
        <w:pStyle w:val="ab"/>
        <w:ind w:left="0"/>
        <w:rPr>
          <w:lang w:val="en-GB"/>
        </w:rPr>
      </w:pPr>
      <w:r w:rsidRPr="00E6111B">
        <w:rPr>
          <w:lang w:val="en-GB"/>
        </w:rPr>
        <w:t>Not applicable</w:t>
      </w:r>
      <w:r w:rsidR="006E72EC" w:rsidRPr="00E6111B">
        <w:rPr>
          <w:lang w:val="en-GB"/>
        </w:rPr>
        <w:t>.</w:t>
      </w:r>
    </w:p>
    <w:p w14:paraId="11F801CC" w14:textId="2F55CAC2" w:rsidR="00623D2C" w:rsidRPr="00E6111B" w:rsidRDefault="003A4CF8" w:rsidP="0059562B">
      <w:pPr>
        <w:pStyle w:val="ab"/>
        <w:numPr>
          <w:ilvl w:val="3"/>
          <w:numId w:val="30"/>
        </w:numPr>
        <w:rPr>
          <w:i/>
          <w:iCs/>
          <w:lang w:val="en-GB"/>
        </w:rPr>
      </w:pPr>
      <w:r w:rsidRPr="00E6111B">
        <w:rPr>
          <w:i/>
          <w:iCs/>
          <w:lang w:val="en-GB"/>
        </w:rPr>
        <w:t>Organizational culture</w:t>
      </w:r>
      <w:r w:rsidR="00623D2C" w:rsidRPr="00E6111B">
        <w:rPr>
          <w:i/>
          <w:iCs/>
          <w:lang w:val="en-GB"/>
        </w:rPr>
        <w:t>.</w:t>
      </w:r>
    </w:p>
    <w:p w14:paraId="7269B2FE" w14:textId="1F4718DE" w:rsidR="00445CF4" w:rsidRPr="00E6111B" w:rsidRDefault="00801714" w:rsidP="00445CF4">
      <w:pPr>
        <w:pStyle w:val="ab"/>
        <w:ind w:left="0"/>
        <w:rPr>
          <w:lang w:val="en-GB"/>
        </w:rPr>
      </w:pPr>
      <w:r w:rsidRPr="00E6111B">
        <w:rPr>
          <w:lang w:val="en-GB"/>
        </w:rPr>
        <w:t>Not applicable</w:t>
      </w:r>
      <w:r w:rsidR="006E72EC" w:rsidRPr="00E6111B">
        <w:rPr>
          <w:lang w:val="en-GB"/>
        </w:rPr>
        <w:t>.</w:t>
      </w:r>
    </w:p>
    <w:p w14:paraId="5C04A9D7" w14:textId="57748CDD" w:rsidR="00623D2C" w:rsidRPr="00E6111B" w:rsidRDefault="0019174C" w:rsidP="0059562B">
      <w:pPr>
        <w:pStyle w:val="ab"/>
        <w:numPr>
          <w:ilvl w:val="3"/>
          <w:numId w:val="30"/>
        </w:numPr>
        <w:rPr>
          <w:i/>
          <w:iCs/>
          <w:lang w:val="en-GB"/>
        </w:rPr>
      </w:pPr>
      <w:r w:rsidRPr="00E6111B">
        <w:rPr>
          <w:i/>
          <w:iCs/>
          <w:lang w:val="en-GB"/>
        </w:rPr>
        <w:t>Legal issues (including the respective European and national rules and provisions).</w:t>
      </w:r>
    </w:p>
    <w:p w14:paraId="43953EFE" w14:textId="74974CA1" w:rsidR="00AD3D3D" w:rsidRPr="00E6111B" w:rsidRDefault="00801714" w:rsidP="00AD3D3D">
      <w:pPr>
        <w:rPr>
          <w:i/>
          <w:iCs/>
          <w:lang w:val="en-GB"/>
        </w:rPr>
      </w:pPr>
      <w:r w:rsidRPr="00E6111B">
        <w:rPr>
          <w:lang w:val="en-GB"/>
        </w:rPr>
        <w:t>Not applicable</w:t>
      </w:r>
      <w:r w:rsidR="00AD3D3D" w:rsidRPr="00E6111B">
        <w:rPr>
          <w:lang w:val="en-GB"/>
        </w:rPr>
        <w:t>.</w:t>
      </w:r>
    </w:p>
    <w:p w14:paraId="05F4E649" w14:textId="515CB088" w:rsidR="000C47C8" w:rsidRPr="00E6111B" w:rsidRDefault="000C47C8" w:rsidP="000C47C8">
      <w:pPr>
        <w:pStyle w:val="ab"/>
        <w:numPr>
          <w:ilvl w:val="3"/>
          <w:numId w:val="30"/>
        </w:numPr>
        <w:rPr>
          <w:i/>
          <w:iCs/>
          <w:lang w:val="en-GB"/>
        </w:rPr>
      </w:pPr>
      <w:r w:rsidRPr="00E6111B">
        <w:rPr>
          <w:i/>
          <w:iCs/>
          <w:lang w:val="en-GB"/>
        </w:rPr>
        <w:t xml:space="preserve">Regulatory framework conditions and </w:t>
      </w:r>
      <w:proofErr w:type="gramStart"/>
      <w:r w:rsidRPr="00E6111B">
        <w:rPr>
          <w:i/>
          <w:iCs/>
          <w:lang w:val="en-GB"/>
        </w:rPr>
        <w:t>safety management system application</w:t>
      </w:r>
      <w:proofErr w:type="gramEnd"/>
      <w:r w:rsidRPr="00E6111B">
        <w:rPr>
          <w:i/>
          <w:iCs/>
          <w:lang w:val="en-GB"/>
        </w:rPr>
        <w:t>.</w:t>
      </w:r>
    </w:p>
    <w:p w14:paraId="17182588" w14:textId="2088F20E" w:rsidR="005D0794" w:rsidRPr="00E6111B" w:rsidRDefault="000C47C8" w:rsidP="005D0794">
      <w:pPr>
        <w:pStyle w:val="ab"/>
        <w:ind w:left="0"/>
        <w:rPr>
          <w:i/>
          <w:lang w:val="en-GB"/>
        </w:rPr>
      </w:pPr>
      <w:r w:rsidRPr="00E6111B">
        <w:rPr>
          <w:i/>
          <w:iCs/>
          <w:lang w:val="en-GB"/>
        </w:rPr>
        <w:t>Railway undertaking</w:t>
      </w:r>
      <w:r w:rsidR="005D0794" w:rsidRPr="00E6111B">
        <w:rPr>
          <w:i/>
          <w:lang w:val="en-GB"/>
        </w:rPr>
        <w:t>.</w:t>
      </w:r>
    </w:p>
    <w:p w14:paraId="14648117" w14:textId="56C4F9F2" w:rsidR="005D0794" w:rsidRPr="00E6111B" w:rsidRDefault="008A087C" w:rsidP="005D0794">
      <w:pPr>
        <w:pStyle w:val="ab"/>
        <w:numPr>
          <w:ilvl w:val="0"/>
          <w:numId w:val="22"/>
        </w:numPr>
        <w:rPr>
          <w:lang w:val="en-GB"/>
        </w:rPr>
      </w:pPr>
      <w:r w:rsidRPr="00E6111B">
        <w:rPr>
          <w:lang w:val="en-GB"/>
        </w:rPr>
        <w:t>Directive (EU) 2016/798 of the European Parliament and of the Council of 11 May 2016 on railway safety</w:t>
      </w:r>
      <w:r w:rsidR="005D0794" w:rsidRPr="00E6111B">
        <w:rPr>
          <w:lang w:val="en-GB"/>
        </w:rPr>
        <w:t>;</w:t>
      </w:r>
    </w:p>
    <w:p w14:paraId="6EB9090C" w14:textId="5A1AA8BD" w:rsidR="005D0794" w:rsidRPr="00E6111B" w:rsidRDefault="00CC32DA" w:rsidP="005D0794">
      <w:pPr>
        <w:pStyle w:val="ab"/>
        <w:numPr>
          <w:ilvl w:val="0"/>
          <w:numId w:val="22"/>
        </w:numPr>
        <w:rPr>
          <w:lang w:val="en-GB"/>
        </w:rPr>
      </w:pPr>
      <w:r w:rsidRPr="00E6111B">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4B9D0C51" w14:textId="26E97719" w:rsidR="005D0794" w:rsidRPr="00E6111B" w:rsidRDefault="007A6C29" w:rsidP="005D0794">
      <w:pPr>
        <w:pStyle w:val="ab"/>
        <w:numPr>
          <w:ilvl w:val="0"/>
          <w:numId w:val="22"/>
        </w:numPr>
        <w:rPr>
          <w:lang w:val="en-GB"/>
        </w:rPr>
      </w:pPr>
      <w:r w:rsidRPr="00E6111B">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E6111B">
        <w:rPr>
          <w:lang w:val="en-GB"/>
        </w:rPr>
        <w:t>;</w:t>
      </w:r>
    </w:p>
    <w:p w14:paraId="62EE5C1C" w14:textId="14C8B411" w:rsidR="005D0794" w:rsidRPr="00E6111B" w:rsidRDefault="00A91029" w:rsidP="005D0794">
      <w:pPr>
        <w:pStyle w:val="ab"/>
        <w:numPr>
          <w:ilvl w:val="0"/>
          <w:numId w:val="22"/>
        </w:numPr>
        <w:rPr>
          <w:lang w:val="en-GB"/>
        </w:rPr>
      </w:pPr>
      <w:r w:rsidRPr="00E6111B">
        <w:rPr>
          <w:lang w:val="en-GB"/>
        </w:rPr>
        <w:t>COMMISSION IMPLEMENTING REGULATION (EU) No 402/2013 of 30 April 2013 on the common safety method for risk evaluation and assessment and repealing Regulation (EC) No 352/2009</w:t>
      </w:r>
      <w:r w:rsidR="005D0794" w:rsidRPr="00E6111B">
        <w:rPr>
          <w:lang w:val="en-GB"/>
        </w:rPr>
        <w:t>;</w:t>
      </w:r>
    </w:p>
    <w:p w14:paraId="6D509275" w14:textId="3989F727" w:rsidR="005D0794" w:rsidRPr="00E6111B" w:rsidRDefault="00B72CB4" w:rsidP="005D0794">
      <w:pPr>
        <w:pStyle w:val="ab"/>
        <w:numPr>
          <w:ilvl w:val="0"/>
          <w:numId w:val="22"/>
        </w:numPr>
        <w:rPr>
          <w:lang w:val="en-GB"/>
        </w:rPr>
      </w:pPr>
      <w:r w:rsidRPr="00E6111B">
        <w:rPr>
          <w:lang w:val="en-GB"/>
        </w:rPr>
        <w:t>Railway Transport Act</w:t>
      </w:r>
      <w:r w:rsidR="005D0794" w:rsidRPr="00E6111B">
        <w:rPr>
          <w:lang w:val="en-GB"/>
        </w:rPr>
        <w:t>;</w:t>
      </w:r>
    </w:p>
    <w:p w14:paraId="470F8F1C" w14:textId="4B9F37C3" w:rsidR="005D0794" w:rsidRPr="00E6111B" w:rsidRDefault="00E31E57" w:rsidP="005D0794">
      <w:pPr>
        <w:pStyle w:val="ab"/>
        <w:numPr>
          <w:ilvl w:val="0"/>
          <w:numId w:val="22"/>
        </w:numPr>
        <w:rPr>
          <w:lang w:val="en-GB"/>
        </w:rPr>
      </w:pPr>
      <w:r w:rsidRPr="00E6111B">
        <w:rPr>
          <w:lang w:val="en-GB"/>
        </w:rPr>
        <w:t xml:space="preserve">ORDINANCE No 59 dated 5.12.2006 on the </w:t>
      </w:r>
      <w:proofErr w:type="gramStart"/>
      <w:r w:rsidRPr="00E6111B">
        <w:rPr>
          <w:lang w:val="en-GB"/>
        </w:rPr>
        <w:t>railway transport safety management</w:t>
      </w:r>
      <w:proofErr w:type="gramEnd"/>
      <w:r w:rsidR="005D0794" w:rsidRPr="00E6111B">
        <w:rPr>
          <w:lang w:val="en-GB"/>
        </w:rPr>
        <w:t>.</w:t>
      </w:r>
    </w:p>
    <w:p w14:paraId="3AF201B5" w14:textId="384012E1" w:rsidR="005D0794" w:rsidRPr="00E6111B" w:rsidRDefault="00094995" w:rsidP="005D0794">
      <w:pPr>
        <w:pStyle w:val="ab"/>
        <w:numPr>
          <w:ilvl w:val="0"/>
          <w:numId w:val="22"/>
        </w:numPr>
        <w:rPr>
          <w:lang w:val="en-GB"/>
        </w:rPr>
      </w:pPr>
      <w:r w:rsidRPr="00E6111B">
        <w:rPr>
          <w:lang w:val="en-GB"/>
        </w:rPr>
        <w:t>TOR and TOSAR</w:t>
      </w:r>
      <w:r w:rsidR="005D0794" w:rsidRPr="00E6111B">
        <w:rPr>
          <w:lang w:val="en-GB"/>
        </w:rPr>
        <w:t>.</w:t>
      </w:r>
    </w:p>
    <w:p w14:paraId="7138631A" w14:textId="1A6FAC6C" w:rsidR="005D0794" w:rsidRPr="00E6111B" w:rsidRDefault="00F122FE" w:rsidP="005D0794">
      <w:pPr>
        <w:pStyle w:val="ab"/>
        <w:spacing w:before="120"/>
        <w:ind w:left="0"/>
        <w:contextualSpacing w:val="0"/>
        <w:rPr>
          <w:i/>
          <w:lang w:val="en-GB"/>
        </w:rPr>
      </w:pPr>
      <w:r w:rsidRPr="00E6111B">
        <w:rPr>
          <w:i/>
          <w:lang w:val="en-GB"/>
        </w:rPr>
        <w:t>Railway infrastructure</w:t>
      </w:r>
      <w:r w:rsidR="005D0794" w:rsidRPr="00E6111B">
        <w:rPr>
          <w:i/>
          <w:lang w:val="en-GB"/>
        </w:rPr>
        <w:t>.</w:t>
      </w:r>
    </w:p>
    <w:p w14:paraId="1B3EE14C" w14:textId="32682B29" w:rsidR="005D0794" w:rsidRPr="00E6111B" w:rsidRDefault="008A087C" w:rsidP="005D0794">
      <w:pPr>
        <w:pStyle w:val="ab"/>
        <w:numPr>
          <w:ilvl w:val="0"/>
          <w:numId w:val="21"/>
        </w:numPr>
        <w:rPr>
          <w:lang w:val="en-GB"/>
        </w:rPr>
      </w:pPr>
      <w:r w:rsidRPr="00E6111B">
        <w:rPr>
          <w:lang w:val="en-GB"/>
        </w:rPr>
        <w:lastRenderedPageBreak/>
        <w:t>Directive (EU) 2016/798 of the European Parliament and of the Council of 11 May 2016 on railway safety</w:t>
      </w:r>
      <w:r w:rsidR="005D0794" w:rsidRPr="00E6111B">
        <w:rPr>
          <w:lang w:val="en-GB"/>
        </w:rPr>
        <w:t>;</w:t>
      </w:r>
    </w:p>
    <w:p w14:paraId="5655D608" w14:textId="60AA2485" w:rsidR="005D0794" w:rsidRPr="00E6111B" w:rsidRDefault="00CC32DA" w:rsidP="005D0794">
      <w:pPr>
        <w:pStyle w:val="ab"/>
        <w:numPr>
          <w:ilvl w:val="0"/>
          <w:numId w:val="21"/>
        </w:numPr>
        <w:rPr>
          <w:lang w:val="en-GB"/>
        </w:rPr>
      </w:pPr>
      <w:r w:rsidRPr="00E6111B">
        <w:rPr>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3600DE4D" w14:textId="04AE1434" w:rsidR="005D0794" w:rsidRPr="00E6111B" w:rsidRDefault="007A6C29" w:rsidP="005D0794">
      <w:pPr>
        <w:pStyle w:val="ab"/>
        <w:numPr>
          <w:ilvl w:val="0"/>
          <w:numId w:val="21"/>
        </w:numPr>
        <w:rPr>
          <w:lang w:val="en-GB"/>
        </w:rPr>
      </w:pPr>
      <w:r w:rsidRPr="00E6111B">
        <w:rPr>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r w:rsidR="005D0794" w:rsidRPr="00E6111B">
        <w:rPr>
          <w:lang w:val="en-GB"/>
        </w:rPr>
        <w:t>;</w:t>
      </w:r>
    </w:p>
    <w:p w14:paraId="5A5D114E" w14:textId="05C26FFC" w:rsidR="005D0794" w:rsidRPr="00E6111B" w:rsidRDefault="00E11009" w:rsidP="005D0794">
      <w:pPr>
        <w:pStyle w:val="ab"/>
        <w:numPr>
          <w:ilvl w:val="0"/>
          <w:numId w:val="21"/>
        </w:numPr>
        <w:rPr>
          <w:lang w:val="en-GB"/>
        </w:rPr>
      </w:pPr>
      <w:r w:rsidRPr="00E6111B">
        <w:rPr>
          <w:lang w:val="en-GB"/>
        </w:rPr>
        <w:t>COMMISSION IMPLEMENTING REGULATION (EU) No 402/2013 of 30 April 2013 on the common safety method for risk evaluation and assessment and repealing Regulation (EC) No 352/2009</w:t>
      </w:r>
      <w:r w:rsidR="005D0794" w:rsidRPr="00E6111B">
        <w:rPr>
          <w:lang w:val="en-GB"/>
        </w:rPr>
        <w:t>;</w:t>
      </w:r>
    </w:p>
    <w:p w14:paraId="3F6DB54D" w14:textId="253F75BF" w:rsidR="005D0794" w:rsidRPr="00E6111B" w:rsidRDefault="00B72CB4" w:rsidP="005D0794">
      <w:pPr>
        <w:pStyle w:val="ab"/>
        <w:numPr>
          <w:ilvl w:val="0"/>
          <w:numId w:val="21"/>
        </w:numPr>
        <w:rPr>
          <w:lang w:val="en-GB"/>
        </w:rPr>
      </w:pPr>
      <w:r w:rsidRPr="00E6111B">
        <w:rPr>
          <w:lang w:val="en-GB"/>
        </w:rPr>
        <w:t>Railway Transport Act</w:t>
      </w:r>
      <w:r w:rsidR="005D0794" w:rsidRPr="00E6111B">
        <w:rPr>
          <w:lang w:val="en-GB"/>
        </w:rPr>
        <w:t>;</w:t>
      </w:r>
    </w:p>
    <w:p w14:paraId="509B0CDC" w14:textId="4CCBE3A7" w:rsidR="00445CF4" w:rsidRPr="00E6111B" w:rsidRDefault="00082B18" w:rsidP="005D0794">
      <w:pPr>
        <w:pStyle w:val="ab"/>
        <w:numPr>
          <w:ilvl w:val="0"/>
          <w:numId w:val="21"/>
        </w:numPr>
        <w:rPr>
          <w:lang w:val="en-GB"/>
        </w:rPr>
      </w:pPr>
      <w:r w:rsidRPr="00E6111B">
        <w:rPr>
          <w:lang w:val="en-GB"/>
        </w:rPr>
        <w:t xml:space="preserve">ORDINANCE No 59 dated 5.12.2006 on the </w:t>
      </w:r>
      <w:proofErr w:type="gramStart"/>
      <w:r w:rsidRPr="00E6111B">
        <w:rPr>
          <w:lang w:val="en-GB"/>
        </w:rPr>
        <w:t>railway transport safety management</w:t>
      </w:r>
      <w:proofErr w:type="gramEnd"/>
      <w:r w:rsidR="005D0794" w:rsidRPr="00E6111B">
        <w:rPr>
          <w:lang w:val="en-GB"/>
        </w:rPr>
        <w:t>.</w:t>
      </w:r>
    </w:p>
    <w:p w14:paraId="2D22A2ED" w14:textId="6CD5D20F" w:rsidR="005D0794" w:rsidRPr="00E6111B" w:rsidRDefault="00094995" w:rsidP="005D0794">
      <w:pPr>
        <w:pStyle w:val="ab"/>
        <w:numPr>
          <w:ilvl w:val="0"/>
          <w:numId w:val="21"/>
        </w:numPr>
        <w:rPr>
          <w:lang w:val="en-GB"/>
        </w:rPr>
      </w:pPr>
      <w:r w:rsidRPr="00E6111B">
        <w:rPr>
          <w:lang w:val="en-GB"/>
        </w:rPr>
        <w:t>TOR and TOSAR</w:t>
      </w:r>
      <w:r w:rsidR="005D0794" w:rsidRPr="00E6111B">
        <w:rPr>
          <w:lang w:val="en-GB"/>
        </w:rPr>
        <w:t>.</w:t>
      </w:r>
    </w:p>
    <w:p w14:paraId="67492EA8" w14:textId="19B58727" w:rsidR="00623D2C" w:rsidRPr="00E6111B" w:rsidRDefault="006648DE" w:rsidP="0059562B">
      <w:pPr>
        <w:pStyle w:val="ab"/>
        <w:numPr>
          <w:ilvl w:val="2"/>
          <w:numId w:val="30"/>
        </w:numPr>
        <w:spacing w:before="120"/>
        <w:ind w:left="1225" w:hanging="505"/>
        <w:contextualSpacing w:val="0"/>
        <w:rPr>
          <w:i/>
          <w:iCs/>
          <w:lang w:val="en-GB"/>
        </w:rPr>
      </w:pPr>
      <w:r w:rsidRPr="00E6111B">
        <w:rPr>
          <w:i/>
          <w:iCs/>
          <w:lang w:val="en-GB"/>
        </w:rPr>
        <w:t>Environmental factors</w:t>
      </w:r>
      <w:r w:rsidR="00623D2C" w:rsidRPr="00E6111B">
        <w:rPr>
          <w:i/>
          <w:iCs/>
          <w:lang w:val="en-GB"/>
        </w:rPr>
        <w:t>:</w:t>
      </w:r>
    </w:p>
    <w:p w14:paraId="7D8FE1F5" w14:textId="04D4CCE8" w:rsidR="00623D2C" w:rsidRPr="00E6111B" w:rsidRDefault="00FF43D3" w:rsidP="0059562B">
      <w:pPr>
        <w:pStyle w:val="ab"/>
        <w:numPr>
          <w:ilvl w:val="3"/>
          <w:numId w:val="30"/>
        </w:numPr>
        <w:rPr>
          <w:i/>
          <w:iCs/>
          <w:lang w:val="en-GB"/>
        </w:rPr>
      </w:pPr>
      <w:r w:rsidRPr="00E6111B">
        <w:rPr>
          <w:i/>
          <w:iCs/>
          <w:lang w:val="en-GB"/>
        </w:rPr>
        <w:t>Labour conditions (noise, illumination, vibrations)</w:t>
      </w:r>
      <w:r w:rsidR="00623D2C" w:rsidRPr="00E6111B">
        <w:rPr>
          <w:i/>
          <w:iCs/>
          <w:lang w:val="en-GB"/>
        </w:rPr>
        <w:t>.</w:t>
      </w:r>
    </w:p>
    <w:p w14:paraId="13DC68AC" w14:textId="2C3BEFB7" w:rsidR="00445CF4" w:rsidRPr="00E6111B" w:rsidRDefault="003A585C" w:rsidP="00445CF4">
      <w:pPr>
        <w:rPr>
          <w:lang w:val="en-GB"/>
        </w:rPr>
      </w:pPr>
      <w:r w:rsidRPr="00E6111B">
        <w:rPr>
          <w:lang w:val="en-GB"/>
        </w:rPr>
        <w:t>Not applicable</w:t>
      </w:r>
      <w:r w:rsidR="00480DAA" w:rsidRPr="00E6111B">
        <w:rPr>
          <w:lang w:val="en-GB"/>
        </w:rPr>
        <w:t>.</w:t>
      </w:r>
    </w:p>
    <w:p w14:paraId="09A83AEC" w14:textId="0AB852E3" w:rsidR="00623D2C" w:rsidRPr="00E6111B" w:rsidRDefault="00747765" w:rsidP="0059562B">
      <w:pPr>
        <w:pStyle w:val="ab"/>
        <w:numPr>
          <w:ilvl w:val="3"/>
          <w:numId w:val="30"/>
        </w:numPr>
        <w:rPr>
          <w:i/>
          <w:iCs/>
          <w:lang w:val="en-GB"/>
        </w:rPr>
      </w:pPr>
      <w:r w:rsidRPr="00E6111B">
        <w:rPr>
          <w:i/>
          <w:iCs/>
          <w:lang w:val="en-GB"/>
        </w:rPr>
        <w:t>Meteorological and geographic conditions</w:t>
      </w:r>
      <w:r w:rsidR="00623D2C" w:rsidRPr="00E6111B">
        <w:rPr>
          <w:i/>
          <w:iCs/>
          <w:lang w:val="en-GB"/>
        </w:rPr>
        <w:t>.</w:t>
      </w:r>
    </w:p>
    <w:p w14:paraId="15E91833" w14:textId="59CD9CC8" w:rsidR="00445CF4" w:rsidRPr="00E6111B" w:rsidRDefault="003A585C" w:rsidP="00445CF4">
      <w:pPr>
        <w:pStyle w:val="ab"/>
        <w:ind w:left="0"/>
        <w:rPr>
          <w:lang w:val="en-GB"/>
        </w:rPr>
      </w:pPr>
      <w:r w:rsidRPr="00E6111B">
        <w:rPr>
          <w:lang w:val="en-GB"/>
        </w:rPr>
        <w:t>Not applicable</w:t>
      </w:r>
      <w:r w:rsidR="00480DAA" w:rsidRPr="00E6111B">
        <w:rPr>
          <w:lang w:val="en-GB"/>
        </w:rPr>
        <w:t>.</w:t>
      </w:r>
    </w:p>
    <w:p w14:paraId="2A52134D" w14:textId="01B79748" w:rsidR="00623D2C" w:rsidRPr="00E6111B" w:rsidRDefault="00747765" w:rsidP="0059562B">
      <w:pPr>
        <w:pStyle w:val="ab"/>
        <w:numPr>
          <w:ilvl w:val="3"/>
          <w:numId w:val="30"/>
        </w:numPr>
        <w:rPr>
          <w:i/>
          <w:iCs/>
          <w:lang w:val="en-GB"/>
        </w:rPr>
      </w:pPr>
      <w:r w:rsidRPr="00E6111B">
        <w:rPr>
          <w:i/>
          <w:iCs/>
          <w:lang w:val="en-GB"/>
        </w:rPr>
        <w:t>Construction works, performed on the spot or in very proximity</w:t>
      </w:r>
      <w:r w:rsidR="00623D2C" w:rsidRPr="00E6111B">
        <w:rPr>
          <w:i/>
          <w:iCs/>
          <w:lang w:val="en-GB"/>
        </w:rPr>
        <w:t>.</w:t>
      </w:r>
    </w:p>
    <w:p w14:paraId="29BB4259" w14:textId="1993405C" w:rsidR="00445CF4" w:rsidRPr="00E6111B" w:rsidRDefault="003A585C" w:rsidP="00445CF4">
      <w:pPr>
        <w:pStyle w:val="ab"/>
        <w:ind w:left="0"/>
        <w:rPr>
          <w:lang w:val="en-GB"/>
        </w:rPr>
      </w:pPr>
      <w:r w:rsidRPr="00E6111B">
        <w:rPr>
          <w:lang w:val="en-GB"/>
        </w:rPr>
        <w:t>Not applicable</w:t>
      </w:r>
      <w:r w:rsidR="00480DAA" w:rsidRPr="00E6111B">
        <w:rPr>
          <w:lang w:val="en-GB"/>
        </w:rPr>
        <w:t>.</w:t>
      </w:r>
    </w:p>
    <w:p w14:paraId="0FED0DDA" w14:textId="470CA701" w:rsidR="00623D2C" w:rsidRPr="00E6111B" w:rsidRDefault="00DD1D21" w:rsidP="0059562B">
      <w:pPr>
        <w:pStyle w:val="ab"/>
        <w:numPr>
          <w:ilvl w:val="2"/>
          <w:numId w:val="30"/>
        </w:numPr>
        <w:spacing w:before="120"/>
        <w:ind w:left="1225" w:hanging="505"/>
        <w:contextualSpacing w:val="0"/>
        <w:rPr>
          <w:i/>
          <w:iCs/>
          <w:lang w:val="en-GB"/>
        </w:rPr>
      </w:pPr>
      <w:r w:rsidRPr="00E6111B">
        <w:rPr>
          <w:i/>
          <w:iCs/>
          <w:lang w:val="en-GB"/>
        </w:rPr>
        <w:t>Any other significant factor for the investigation objectives</w:t>
      </w:r>
      <w:r w:rsidR="00445CF4" w:rsidRPr="00E6111B">
        <w:rPr>
          <w:i/>
          <w:iCs/>
          <w:lang w:val="en-GB"/>
        </w:rPr>
        <w:t>.</w:t>
      </w:r>
    </w:p>
    <w:p w14:paraId="14391C8B" w14:textId="65F74B35" w:rsidR="00707F14" w:rsidRPr="00E6111B" w:rsidRDefault="003A585C" w:rsidP="00707F14">
      <w:pPr>
        <w:rPr>
          <w:lang w:val="en-GB"/>
        </w:rPr>
      </w:pPr>
      <w:r w:rsidRPr="00E6111B">
        <w:rPr>
          <w:lang w:val="en-GB"/>
        </w:rPr>
        <w:t>Not applicable</w:t>
      </w:r>
      <w:r w:rsidR="00D271A4" w:rsidRPr="00E6111B">
        <w:rPr>
          <w:lang w:val="en-GB"/>
        </w:rPr>
        <w:t>.</w:t>
      </w:r>
    </w:p>
    <w:p w14:paraId="6E08CABF" w14:textId="0C71BF2E" w:rsidR="00445CF4" w:rsidRPr="00E6111B" w:rsidRDefault="005E2CC6" w:rsidP="0059562B">
      <w:pPr>
        <w:pStyle w:val="ab"/>
        <w:numPr>
          <w:ilvl w:val="1"/>
          <w:numId w:val="30"/>
        </w:numPr>
        <w:spacing w:before="120"/>
        <w:ind w:hanging="83"/>
        <w:contextualSpacing w:val="0"/>
        <w:rPr>
          <w:i/>
          <w:iCs/>
          <w:lang w:val="en-GB"/>
        </w:rPr>
      </w:pPr>
      <w:r w:rsidRPr="00E6111B">
        <w:rPr>
          <w:i/>
          <w:iCs/>
          <w:lang w:val="en-GB"/>
        </w:rPr>
        <w:t>Feedback and control mechanisms, including risk and safety management, as well as monitoring processes</w:t>
      </w:r>
      <w:r w:rsidR="00445CF4" w:rsidRPr="00E6111B">
        <w:rPr>
          <w:i/>
          <w:iCs/>
          <w:lang w:val="en-GB"/>
        </w:rPr>
        <w:t>:</w:t>
      </w:r>
    </w:p>
    <w:p w14:paraId="625701D0" w14:textId="20D655AC" w:rsidR="00445CF4" w:rsidRPr="00E6111B" w:rsidRDefault="005E2CC6" w:rsidP="0059562B">
      <w:pPr>
        <w:pStyle w:val="ab"/>
        <w:numPr>
          <w:ilvl w:val="2"/>
          <w:numId w:val="30"/>
        </w:numPr>
        <w:spacing w:before="120"/>
        <w:contextualSpacing w:val="0"/>
        <w:rPr>
          <w:i/>
          <w:iCs/>
          <w:lang w:val="en-GB"/>
        </w:rPr>
      </w:pPr>
      <w:r w:rsidRPr="00E6111B">
        <w:rPr>
          <w:i/>
          <w:iCs/>
          <w:lang w:val="en-GB"/>
        </w:rPr>
        <w:t>Regulatory framework conditions</w:t>
      </w:r>
      <w:r w:rsidR="00445CF4" w:rsidRPr="00E6111B">
        <w:rPr>
          <w:i/>
          <w:iCs/>
          <w:lang w:val="en-GB"/>
        </w:rPr>
        <w:t>.</w:t>
      </w:r>
    </w:p>
    <w:p w14:paraId="0649921E" w14:textId="77777777" w:rsidR="005E2CC6" w:rsidRPr="00E6111B" w:rsidRDefault="005E2CC6" w:rsidP="005E2CC6">
      <w:pPr>
        <w:pStyle w:val="ab"/>
        <w:ind w:left="0"/>
        <w:rPr>
          <w:lang w:val="en-GB"/>
        </w:rPr>
      </w:pPr>
      <w:r w:rsidRPr="00E6111B">
        <w:rPr>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proofErr w:type="gramStart"/>
      <w:r w:rsidRPr="00E6111B">
        <w:rPr>
          <w:lang w:val="en-GB"/>
        </w:rPr>
        <w:t>;</w:t>
      </w:r>
      <w:proofErr w:type="gramEnd"/>
    </w:p>
    <w:p w14:paraId="125C5131" w14:textId="4F774E22" w:rsidR="005E2CC6" w:rsidRPr="00E6111B" w:rsidRDefault="005E2CC6" w:rsidP="005E2CC6">
      <w:pPr>
        <w:pStyle w:val="ab"/>
        <w:ind w:left="0"/>
        <w:rPr>
          <w:lang w:val="en-GB"/>
        </w:rPr>
      </w:pPr>
      <w:r w:rsidRPr="00E6111B">
        <w:rPr>
          <w:lang w:val="en-GB"/>
        </w:rPr>
        <w:t>ORDINANCE No 59 of 5.12.2006 on the railway transport safety management.</w:t>
      </w:r>
    </w:p>
    <w:p w14:paraId="35D344D9" w14:textId="35109B7F" w:rsidR="00445CF4" w:rsidRPr="00E6111B" w:rsidRDefault="009E7FC6" w:rsidP="0059562B">
      <w:pPr>
        <w:pStyle w:val="ab"/>
        <w:numPr>
          <w:ilvl w:val="2"/>
          <w:numId w:val="30"/>
        </w:numPr>
        <w:spacing w:before="120"/>
        <w:ind w:left="1225" w:hanging="505"/>
        <w:contextualSpacing w:val="0"/>
        <w:rPr>
          <w:i/>
          <w:iCs/>
          <w:lang w:val="en-GB"/>
        </w:rPr>
      </w:pPr>
      <w:r w:rsidRPr="00E6111B">
        <w:rPr>
          <w:i/>
          <w:iCs/>
          <w:lang w:val="en-GB"/>
        </w:rPr>
        <w:t>Processes, methods and results from the activities on the risk assessment and monitoring that the involved entities performed</w:t>
      </w:r>
      <w:r w:rsidR="00445CF4" w:rsidRPr="00E6111B">
        <w:rPr>
          <w:i/>
          <w:iCs/>
          <w:lang w:val="en-GB"/>
        </w:rPr>
        <w:t>:</w:t>
      </w:r>
    </w:p>
    <w:p w14:paraId="0504FFF1" w14:textId="367D7A57" w:rsidR="00445CF4" w:rsidRPr="00E6111B" w:rsidRDefault="00D60B6E" w:rsidP="0059562B">
      <w:pPr>
        <w:pStyle w:val="ab"/>
        <w:numPr>
          <w:ilvl w:val="3"/>
          <w:numId w:val="30"/>
        </w:numPr>
        <w:rPr>
          <w:i/>
          <w:iCs/>
          <w:lang w:val="en-GB"/>
        </w:rPr>
      </w:pPr>
      <w:r w:rsidRPr="00E6111B">
        <w:rPr>
          <w:i/>
          <w:iCs/>
          <w:lang w:val="en-GB"/>
        </w:rPr>
        <w:t>Railway undertakings</w:t>
      </w:r>
      <w:r w:rsidR="00445CF4" w:rsidRPr="00E6111B">
        <w:rPr>
          <w:i/>
          <w:iCs/>
          <w:lang w:val="en-GB"/>
        </w:rPr>
        <w:t>.</w:t>
      </w:r>
    </w:p>
    <w:p w14:paraId="1B15F2F5" w14:textId="5BB48446" w:rsidR="00D271A4" w:rsidRPr="00E6111B" w:rsidRDefault="009E7FC6" w:rsidP="00D271A4">
      <w:pPr>
        <w:rPr>
          <w:lang w:val="en-GB"/>
        </w:rPr>
      </w:pPr>
      <w:r w:rsidRPr="00E6111B">
        <w:rPr>
          <w:lang w:val="en-GB"/>
        </w:rPr>
        <w:t>BDZ Cargo Ltd. Applies procedure „Methods of evaluation and assessment of the risk in BDZ Cargo Ltd</w:t>
      </w:r>
      <w:proofErr w:type="gramStart"/>
      <w:r w:rsidRPr="00E6111B">
        <w:rPr>
          <w:lang w:val="en-GB"/>
        </w:rPr>
        <w:t>.“</w:t>
      </w:r>
      <w:proofErr w:type="gramEnd"/>
      <w:r w:rsidRPr="00E6111B">
        <w:rPr>
          <w:lang w:val="en-GB"/>
        </w:rPr>
        <w:t xml:space="preserve"> effective from 2013 part of SMS</w:t>
      </w:r>
      <w:r w:rsidR="00D271A4" w:rsidRPr="00E6111B">
        <w:rPr>
          <w:lang w:val="en-GB"/>
        </w:rPr>
        <w:t xml:space="preserve">. </w:t>
      </w:r>
    </w:p>
    <w:p w14:paraId="1F29C942" w14:textId="7F2EF1EA" w:rsidR="00445CF4" w:rsidRPr="00E6111B" w:rsidRDefault="00D83781" w:rsidP="0059562B">
      <w:pPr>
        <w:pStyle w:val="ab"/>
        <w:numPr>
          <w:ilvl w:val="3"/>
          <w:numId w:val="30"/>
        </w:numPr>
        <w:rPr>
          <w:i/>
          <w:iCs/>
          <w:lang w:val="en-GB"/>
        </w:rPr>
      </w:pPr>
      <w:r w:rsidRPr="00E6111B">
        <w:rPr>
          <w:i/>
          <w:iCs/>
          <w:lang w:val="en-GB"/>
        </w:rPr>
        <w:t>Railway infrastructure</w:t>
      </w:r>
      <w:r w:rsidR="00445CF4" w:rsidRPr="00E6111B">
        <w:rPr>
          <w:i/>
          <w:iCs/>
          <w:lang w:val="en-GB"/>
        </w:rPr>
        <w:t>.</w:t>
      </w:r>
    </w:p>
    <w:p w14:paraId="2840727C" w14:textId="1594D47F" w:rsidR="00D271A4" w:rsidRPr="00E6111B" w:rsidRDefault="00D83781" w:rsidP="00D271A4">
      <w:pPr>
        <w:ind w:firstLine="720"/>
        <w:rPr>
          <w:lang w:val="en-GB"/>
        </w:rPr>
      </w:pPr>
      <w:r w:rsidRPr="00E6111B">
        <w:rPr>
          <w:lang w:val="en-GB"/>
        </w:rPr>
        <w:t>SE NRIC applies a safety procedure SP 2.09 „Methods of risk evaluation and assessment „version 05 effective from 01.03.2019, which is a part of SMS</w:t>
      </w:r>
      <w:r w:rsidR="00D271A4" w:rsidRPr="00E6111B">
        <w:rPr>
          <w:lang w:val="en-GB"/>
        </w:rPr>
        <w:t>.</w:t>
      </w:r>
    </w:p>
    <w:p w14:paraId="16696EE0" w14:textId="24404E56" w:rsidR="00445CF4" w:rsidRPr="00E6111B" w:rsidRDefault="00EE43CF" w:rsidP="0059562B">
      <w:pPr>
        <w:pStyle w:val="ab"/>
        <w:numPr>
          <w:ilvl w:val="3"/>
          <w:numId w:val="30"/>
        </w:numPr>
        <w:rPr>
          <w:i/>
          <w:iCs/>
          <w:lang w:val="en-GB"/>
        </w:rPr>
      </w:pPr>
      <w:r w:rsidRPr="00E6111B">
        <w:rPr>
          <w:i/>
          <w:iCs/>
          <w:lang w:val="en-GB"/>
        </w:rPr>
        <w:t>Entities in charge of the technical maintenance</w:t>
      </w:r>
      <w:r w:rsidR="00707F14" w:rsidRPr="00E6111B">
        <w:rPr>
          <w:i/>
          <w:iCs/>
          <w:lang w:val="en-GB"/>
        </w:rPr>
        <w:t>.</w:t>
      </w:r>
    </w:p>
    <w:p w14:paraId="3DFA6B1F" w14:textId="762672EC" w:rsidR="00D271A4" w:rsidRPr="00E6111B" w:rsidRDefault="00EE43CF" w:rsidP="007D2F18">
      <w:pPr>
        <w:rPr>
          <w:iCs/>
          <w:lang w:val="en-GB"/>
        </w:rPr>
      </w:pPr>
      <w:r w:rsidRPr="00E6111B">
        <w:rPr>
          <w:lang w:val="en-GB"/>
        </w:rPr>
        <w:t xml:space="preserve">SE NRIC and BDZ Cargo Ltd </w:t>
      </w:r>
      <w:proofErr w:type="gramStart"/>
      <w:r w:rsidRPr="00E6111B">
        <w:rPr>
          <w:lang w:val="en-GB"/>
        </w:rPr>
        <w:t>are certified</w:t>
      </w:r>
      <w:proofErr w:type="gramEnd"/>
      <w:r w:rsidRPr="00E6111B">
        <w:rPr>
          <w:lang w:val="en-GB"/>
        </w:rPr>
        <w:t xml:space="preserve"> ECM</w:t>
      </w:r>
      <w:r w:rsidR="00D271A4" w:rsidRPr="00E6111B">
        <w:rPr>
          <w:iCs/>
          <w:lang w:val="en-GB"/>
        </w:rPr>
        <w:t xml:space="preserve">. </w:t>
      </w:r>
    </w:p>
    <w:p w14:paraId="4AEC4E5E" w14:textId="049A3C95" w:rsidR="00D271A4" w:rsidRPr="00E6111B" w:rsidRDefault="00EE43CF" w:rsidP="007D2F18">
      <w:pPr>
        <w:rPr>
          <w:iCs/>
          <w:lang w:val="en-GB"/>
        </w:rPr>
      </w:pPr>
      <w:r w:rsidRPr="00E6111B">
        <w:rPr>
          <w:lang w:val="en-GB"/>
        </w:rPr>
        <w:t>SE NRIC applies a safety procedure SP 2.09 „Methods of risk evaluation and assessment „version 05 effective from 01.03.2019, which is a part of SMS</w:t>
      </w:r>
      <w:r w:rsidR="00D271A4" w:rsidRPr="00E6111B">
        <w:rPr>
          <w:iCs/>
          <w:lang w:val="en-GB"/>
        </w:rPr>
        <w:t>.</w:t>
      </w:r>
    </w:p>
    <w:p w14:paraId="65CF37A0" w14:textId="70A4F6B7" w:rsidR="00707F14" w:rsidRPr="00E6111B" w:rsidRDefault="00067FDC" w:rsidP="00D271A4">
      <w:pPr>
        <w:pStyle w:val="ab"/>
        <w:ind w:left="0"/>
        <w:rPr>
          <w:lang w:val="en-GB"/>
        </w:rPr>
      </w:pPr>
      <w:r w:rsidRPr="00E6111B">
        <w:rPr>
          <w:lang w:val="en-GB"/>
        </w:rPr>
        <w:t>BDZ Cargo Ltd. Applies procedure „Methods of evaluation and assessment of the risk in BDZ Cargo Ltd</w:t>
      </w:r>
      <w:proofErr w:type="gramStart"/>
      <w:r w:rsidRPr="00E6111B">
        <w:rPr>
          <w:lang w:val="en-GB"/>
        </w:rPr>
        <w:t>.“</w:t>
      </w:r>
      <w:proofErr w:type="gramEnd"/>
      <w:r w:rsidRPr="00E6111B">
        <w:rPr>
          <w:lang w:val="en-GB"/>
        </w:rPr>
        <w:t xml:space="preserve"> effective from 2013 part of SMS</w:t>
      </w:r>
      <w:r w:rsidR="00D271A4" w:rsidRPr="00E6111B">
        <w:rPr>
          <w:iCs/>
          <w:lang w:val="en-GB"/>
        </w:rPr>
        <w:t>.</w:t>
      </w:r>
    </w:p>
    <w:p w14:paraId="5995F46D" w14:textId="2854C175" w:rsidR="00707F14" w:rsidRPr="00E6111B" w:rsidRDefault="00067FDC" w:rsidP="0059562B">
      <w:pPr>
        <w:pStyle w:val="ab"/>
        <w:numPr>
          <w:ilvl w:val="3"/>
          <w:numId w:val="30"/>
        </w:numPr>
        <w:rPr>
          <w:i/>
          <w:iCs/>
          <w:lang w:val="en-GB"/>
        </w:rPr>
      </w:pPr>
      <w:r w:rsidRPr="00E6111B">
        <w:rPr>
          <w:i/>
          <w:iCs/>
          <w:lang w:val="en-GB"/>
        </w:rPr>
        <w:lastRenderedPageBreak/>
        <w:t>Manufacturers and all other participants</w:t>
      </w:r>
      <w:r w:rsidR="00707F14" w:rsidRPr="00E6111B">
        <w:rPr>
          <w:i/>
          <w:iCs/>
          <w:lang w:val="en-GB"/>
        </w:rPr>
        <w:t>.</w:t>
      </w:r>
    </w:p>
    <w:p w14:paraId="68CEEABD" w14:textId="77AF8EE9" w:rsidR="00707F14" w:rsidRPr="00E6111B" w:rsidRDefault="00A5027F" w:rsidP="00707F14">
      <w:pPr>
        <w:pStyle w:val="ab"/>
        <w:ind w:left="0"/>
        <w:rPr>
          <w:lang w:val="en-GB"/>
        </w:rPr>
      </w:pPr>
      <w:r w:rsidRPr="00E6111B">
        <w:rPr>
          <w:lang w:val="en-GB"/>
        </w:rPr>
        <w:t>Not applicable</w:t>
      </w:r>
      <w:r w:rsidR="00D271A4" w:rsidRPr="00E6111B">
        <w:rPr>
          <w:lang w:val="en-GB"/>
        </w:rPr>
        <w:t>.</w:t>
      </w:r>
    </w:p>
    <w:p w14:paraId="65103923" w14:textId="245D9ABA" w:rsidR="00707F14" w:rsidRPr="00E6111B" w:rsidRDefault="0076522E" w:rsidP="0059562B">
      <w:pPr>
        <w:pStyle w:val="ab"/>
        <w:numPr>
          <w:ilvl w:val="3"/>
          <w:numId w:val="30"/>
        </w:numPr>
        <w:rPr>
          <w:i/>
          <w:iCs/>
          <w:lang w:val="en-GB"/>
        </w:rPr>
      </w:pPr>
      <w:r w:rsidRPr="00E6111B">
        <w:rPr>
          <w:i/>
          <w:iCs/>
          <w:lang w:val="en-GB"/>
        </w:rPr>
        <w:t>Reports on independent risk assessment</w:t>
      </w:r>
      <w:r w:rsidR="00707F14" w:rsidRPr="00E6111B">
        <w:rPr>
          <w:i/>
          <w:iCs/>
          <w:lang w:val="en-GB"/>
        </w:rPr>
        <w:t>.</w:t>
      </w:r>
    </w:p>
    <w:p w14:paraId="3A6CE3CF" w14:textId="11FF1CEE" w:rsidR="00707F14" w:rsidRPr="00E6111B" w:rsidRDefault="0076522E" w:rsidP="00707F14">
      <w:pPr>
        <w:pStyle w:val="ab"/>
        <w:ind w:left="0"/>
        <w:rPr>
          <w:lang w:val="en-GB"/>
        </w:rPr>
      </w:pPr>
      <w:r w:rsidRPr="00E6111B">
        <w:rPr>
          <w:iCs/>
          <w:lang w:val="en-GB"/>
        </w:rPr>
        <w:t>There has not been performed an assessment by independent Assessment Body (AsBo) on changes/modifications performed in operational conditions and factors that refer to the occurred accident.</w:t>
      </w:r>
    </w:p>
    <w:p w14:paraId="7E6C4BD8" w14:textId="735E7414" w:rsidR="00707F14" w:rsidRPr="00E6111B" w:rsidRDefault="00EA660B" w:rsidP="0059562B">
      <w:pPr>
        <w:pStyle w:val="ab"/>
        <w:numPr>
          <w:ilvl w:val="2"/>
          <w:numId w:val="30"/>
        </w:numPr>
        <w:spacing w:before="120"/>
        <w:ind w:left="1225" w:hanging="505"/>
        <w:contextualSpacing w:val="0"/>
        <w:rPr>
          <w:i/>
          <w:iCs/>
          <w:lang w:val="en-GB"/>
        </w:rPr>
      </w:pPr>
      <w:r w:rsidRPr="00E6111B">
        <w:rPr>
          <w:i/>
          <w:iCs/>
          <w:lang w:val="en-GB"/>
        </w:rPr>
        <w:t>Safety Management System of the involved</w:t>
      </w:r>
      <w:r w:rsidR="00707F14" w:rsidRPr="00E6111B">
        <w:rPr>
          <w:i/>
          <w:iCs/>
          <w:lang w:val="en-GB"/>
        </w:rPr>
        <w:t>:</w:t>
      </w:r>
    </w:p>
    <w:p w14:paraId="1BA6A0E5" w14:textId="6547D13B" w:rsidR="00707F14" w:rsidRPr="00E6111B" w:rsidRDefault="00EA660B" w:rsidP="0059562B">
      <w:pPr>
        <w:pStyle w:val="ab"/>
        <w:numPr>
          <w:ilvl w:val="3"/>
          <w:numId w:val="30"/>
        </w:numPr>
        <w:rPr>
          <w:i/>
          <w:iCs/>
          <w:lang w:val="en-GB"/>
        </w:rPr>
      </w:pPr>
      <w:r w:rsidRPr="00E6111B">
        <w:rPr>
          <w:i/>
          <w:iCs/>
          <w:lang w:val="en-GB"/>
        </w:rPr>
        <w:t>Railway Undertakings</w:t>
      </w:r>
      <w:r w:rsidR="00707F14" w:rsidRPr="00E6111B">
        <w:rPr>
          <w:i/>
          <w:iCs/>
          <w:lang w:val="en-GB"/>
        </w:rPr>
        <w:t>.</w:t>
      </w:r>
    </w:p>
    <w:p w14:paraId="0AE156EF" w14:textId="175EEF84" w:rsidR="008826F2" w:rsidRPr="00E6111B" w:rsidRDefault="008826F2" w:rsidP="008C680E">
      <w:pPr>
        <w:rPr>
          <w:iCs/>
          <w:lang w:val="en-GB"/>
        </w:rPr>
      </w:pPr>
      <w:r w:rsidRPr="00E6111B">
        <w:rPr>
          <w:lang w:val="en-GB"/>
        </w:rPr>
        <w:t xml:space="preserve">The last annual planning supervision of the SMS of BDZ Cargo Ltd </w:t>
      </w:r>
      <w:proofErr w:type="gramStart"/>
      <w:r w:rsidRPr="00E6111B">
        <w:rPr>
          <w:lang w:val="en-GB"/>
        </w:rPr>
        <w:t>was carried out</w:t>
      </w:r>
      <w:proofErr w:type="gramEnd"/>
      <w:r w:rsidRPr="00E6111B">
        <w:rPr>
          <w:lang w:val="en-GB"/>
        </w:rPr>
        <w:t xml:space="preserve"> between 13 January 2020 and 31 January 2020. In 2020, BDZ Cargo Ltd also carried out several specialised audits — in relation to communication with train dispatchers of </w:t>
      </w:r>
      <w:r w:rsidR="008C680E" w:rsidRPr="00E6111B">
        <w:rPr>
          <w:lang w:val="en-GB"/>
        </w:rPr>
        <w:t xml:space="preserve">SE </w:t>
      </w:r>
      <w:r w:rsidRPr="00E6111B">
        <w:rPr>
          <w:lang w:val="en-GB"/>
        </w:rPr>
        <w:t>NRIC and on complaints about incorrectly reported delays</w:t>
      </w:r>
    </w:p>
    <w:p w14:paraId="133BDDF7" w14:textId="14CEE398" w:rsidR="00707F14" w:rsidRPr="00E6111B" w:rsidRDefault="00A606E7" w:rsidP="0059562B">
      <w:pPr>
        <w:pStyle w:val="ab"/>
        <w:numPr>
          <w:ilvl w:val="3"/>
          <w:numId w:val="30"/>
        </w:numPr>
        <w:rPr>
          <w:i/>
          <w:iCs/>
          <w:lang w:val="en-GB"/>
        </w:rPr>
      </w:pPr>
      <w:r w:rsidRPr="00E6111B">
        <w:rPr>
          <w:i/>
          <w:iCs/>
          <w:lang w:val="en-GB"/>
        </w:rPr>
        <w:t>Railway Infrastructure Managers</w:t>
      </w:r>
      <w:r w:rsidR="00707F14" w:rsidRPr="00E6111B">
        <w:rPr>
          <w:i/>
          <w:iCs/>
          <w:lang w:val="en-GB"/>
        </w:rPr>
        <w:t>.</w:t>
      </w:r>
    </w:p>
    <w:p w14:paraId="7ABEFC75" w14:textId="0AB40E54" w:rsidR="00707F14" w:rsidRPr="00E6111B" w:rsidRDefault="00A606E7" w:rsidP="00707F14">
      <w:pPr>
        <w:pStyle w:val="ab"/>
        <w:ind w:left="0"/>
        <w:rPr>
          <w:lang w:val="en-GB"/>
        </w:rPr>
      </w:pPr>
      <w:r w:rsidRPr="00E6111B">
        <w:rPr>
          <w:iCs/>
          <w:lang w:val="en-GB"/>
        </w:rPr>
        <w:t xml:space="preserve">The latest annual planned supervision of the SMS of SE NRIC </w:t>
      </w:r>
      <w:proofErr w:type="gramStart"/>
      <w:r w:rsidRPr="00E6111B">
        <w:rPr>
          <w:iCs/>
          <w:lang w:val="en-GB"/>
        </w:rPr>
        <w:t>was performed</w:t>
      </w:r>
      <w:proofErr w:type="gramEnd"/>
      <w:r w:rsidRPr="00E6111B">
        <w:rPr>
          <w:iCs/>
          <w:lang w:val="en-GB"/>
        </w:rPr>
        <w:t xml:space="preserve"> in the period from 19.10.2020 to 30.10.2020</w:t>
      </w:r>
    </w:p>
    <w:p w14:paraId="0BE80965" w14:textId="5F45EBF2" w:rsidR="00707F14" w:rsidRPr="00E6111B" w:rsidRDefault="00B32F3E" w:rsidP="0059562B">
      <w:pPr>
        <w:pStyle w:val="ab"/>
        <w:numPr>
          <w:ilvl w:val="2"/>
          <w:numId w:val="30"/>
        </w:numPr>
        <w:spacing w:before="120"/>
        <w:ind w:left="1225" w:hanging="505"/>
        <w:contextualSpacing w:val="0"/>
        <w:rPr>
          <w:i/>
          <w:iCs/>
          <w:lang w:val="en-GB"/>
        </w:rPr>
      </w:pPr>
      <w:r w:rsidRPr="00E6111B">
        <w:rPr>
          <w:i/>
          <w:iCs/>
          <w:lang w:val="en-GB"/>
        </w:rPr>
        <w:t>Safety Management System of the entities in charge of the technical maintenance</w:t>
      </w:r>
      <w:r w:rsidR="00707F14" w:rsidRPr="00E6111B">
        <w:rPr>
          <w:i/>
          <w:iCs/>
          <w:lang w:val="en-GB"/>
        </w:rPr>
        <w:t>.</w:t>
      </w:r>
    </w:p>
    <w:p w14:paraId="5FBD28F4" w14:textId="54667848" w:rsidR="00707F14" w:rsidRPr="00E6111B" w:rsidRDefault="00B32F3E" w:rsidP="00707F14">
      <w:pPr>
        <w:rPr>
          <w:lang w:val="en-GB"/>
        </w:rPr>
      </w:pPr>
      <w:r w:rsidRPr="00E6111B">
        <w:rPr>
          <w:lang w:val="en-GB"/>
        </w:rPr>
        <w:t>Not applicable</w:t>
      </w:r>
      <w:r w:rsidR="00D271A4" w:rsidRPr="00E6111B">
        <w:rPr>
          <w:lang w:val="en-GB"/>
        </w:rPr>
        <w:t>.</w:t>
      </w:r>
    </w:p>
    <w:p w14:paraId="76D8FA7E" w14:textId="3503DF22" w:rsidR="00707F14" w:rsidRPr="00E6111B" w:rsidRDefault="00036AAE" w:rsidP="0059562B">
      <w:pPr>
        <w:pStyle w:val="ab"/>
        <w:numPr>
          <w:ilvl w:val="2"/>
          <w:numId w:val="30"/>
        </w:numPr>
        <w:spacing w:before="120"/>
        <w:ind w:left="1225" w:hanging="505"/>
        <w:contextualSpacing w:val="0"/>
        <w:rPr>
          <w:i/>
          <w:iCs/>
          <w:lang w:val="en-GB"/>
        </w:rPr>
      </w:pPr>
      <w:r w:rsidRPr="00E6111B">
        <w:rPr>
          <w:i/>
          <w:iCs/>
          <w:lang w:val="en-GB"/>
        </w:rPr>
        <w:t>Results from the supervision, performed by the National Safety Authority</w:t>
      </w:r>
      <w:r w:rsidR="00707F14" w:rsidRPr="00E6111B">
        <w:rPr>
          <w:i/>
          <w:iCs/>
          <w:lang w:val="en-GB"/>
        </w:rPr>
        <w:t>.</w:t>
      </w:r>
    </w:p>
    <w:p w14:paraId="45A31A1C" w14:textId="42B36F0C" w:rsidR="00977B43" w:rsidRPr="00E6111B" w:rsidRDefault="00977B43" w:rsidP="00707F14">
      <w:pPr>
        <w:pStyle w:val="ab"/>
        <w:ind w:left="0"/>
        <w:rPr>
          <w:lang w:val="en-GB"/>
        </w:rPr>
      </w:pPr>
      <w:proofErr w:type="gramStart"/>
      <w:r w:rsidRPr="00E6111B">
        <w:rPr>
          <w:lang w:val="en-GB"/>
        </w:rPr>
        <w:t>The results from the performed audits and inspections referring the functionality of the Safety Management System of SE NRIC and BDZ Cargo Ltd. as per the requirements of Regulation (EU) 2018/761, Regulation (EU) No 1169/2010, Ordinance No 56 and Ordinance No 59 on respect of the specific requirements of the European legislation and national rules for design, maintenance and operation of the managed railway infrastructure demonstrate that the entities maintain SMS and are able to respect the requirements, envisaged in the respective normative documents.</w:t>
      </w:r>
      <w:proofErr w:type="gramEnd"/>
    </w:p>
    <w:p w14:paraId="396300D3" w14:textId="5276E56A" w:rsidR="00707F14" w:rsidRPr="00E6111B" w:rsidRDefault="00167939" w:rsidP="0059562B">
      <w:pPr>
        <w:pStyle w:val="ab"/>
        <w:numPr>
          <w:ilvl w:val="2"/>
          <w:numId w:val="30"/>
        </w:numPr>
        <w:spacing w:before="120"/>
        <w:ind w:left="1225" w:hanging="505"/>
        <w:contextualSpacing w:val="0"/>
        <w:rPr>
          <w:i/>
          <w:iCs/>
          <w:lang w:val="en-GB"/>
        </w:rPr>
      </w:pPr>
      <w:r w:rsidRPr="00E6111B">
        <w:rPr>
          <w:i/>
          <w:iCs/>
          <w:lang w:val="en-GB"/>
        </w:rPr>
        <w:t>Permits, certificates and assessment reports, provided by the National Safety Authority or other Conformity Assessment Bodies</w:t>
      </w:r>
      <w:r w:rsidR="00707F14" w:rsidRPr="00E6111B">
        <w:rPr>
          <w:i/>
          <w:iCs/>
          <w:lang w:val="en-GB"/>
        </w:rPr>
        <w:t>:</w:t>
      </w:r>
    </w:p>
    <w:p w14:paraId="6C4E992C" w14:textId="77777777" w:rsidR="007A78E8" w:rsidRPr="00E6111B" w:rsidRDefault="007A78E8" w:rsidP="007A78E8">
      <w:pPr>
        <w:pStyle w:val="ab"/>
        <w:numPr>
          <w:ilvl w:val="3"/>
          <w:numId w:val="30"/>
        </w:numPr>
        <w:rPr>
          <w:i/>
          <w:iCs/>
          <w:lang w:val="en-GB"/>
        </w:rPr>
      </w:pPr>
      <w:r w:rsidRPr="00E6111B">
        <w:rPr>
          <w:i/>
          <w:iCs/>
          <w:lang w:val="en-GB"/>
        </w:rPr>
        <w:t>Safety certificates of the involved railway infrastructure managers.</w:t>
      </w:r>
    </w:p>
    <w:p w14:paraId="3965105C" w14:textId="0EDDF9AD" w:rsidR="00707F14" w:rsidRPr="00E6111B" w:rsidRDefault="007A78E8" w:rsidP="007A78E8">
      <w:pPr>
        <w:rPr>
          <w:lang w:val="en-GB"/>
        </w:rPr>
      </w:pPr>
      <w:r w:rsidRPr="00E6111B">
        <w:rPr>
          <w:iCs/>
          <w:lang w:val="en-GB"/>
        </w:rPr>
        <w:t>Safety Authorization No BG 21/2018/0001 valid from 01.07.2018 to 30.06.2023.</w:t>
      </w:r>
    </w:p>
    <w:p w14:paraId="753175F5" w14:textId="2A73C04F" w:rsidR="00707F14" w:rsidRPr="00E6111B" w:rsidRDefault="007A78E8" w:rsidP="0059562B">
      <w:pPr>
        <w:pStyle w:val="ab"/>
        <w:numPr>
          <w:ilvl w:val="3"/>
          <w:numId w:val="30"/>
        </w:numPr>
        <w:rPr>
          <w:i/>
          <w:iCs/>
          <w:lang w:val="en-GB"/>
        </w:rPr>
      </w:pPr>
      <w:r w:rsidRPr="00E6111B">
        <w:rPr>
          <w:i/>
          <w:iCs/>
          <w:lang w:val="en-GB"/>
        </w:rPr>
        <w:t>Safety certificates of the involved railway undertakings</w:t>
      </w:r>
      <w:r w:rsidR="00707F14" w:rsidRPr="00E6111B">
        <w:rPr>
          <w:i/>
          <w:iCs/>
          <w:lang w:val="en-GB"/>
        </w:rPr>
        <w:t>.</w:t>
      </w:r>
    </w:p>
    <w:p w14:paraId="5BAC74E9" w14:textId="2F40D845" w:rsidR="00D271A4" w:rsidRPr="00E6111B" w:rsidRDefault="007A78E8" w:rsidP="00D271A4">
      <w:pPr>
        <w:rPr>
          <w:iCs/>
          <w:lang w:val="en-GB"/>
        </w:rPr>
      </w:pPr>
      <w:r w:rsidRPr="00E6111B">
        <w:rPr>
          <w:iCs/>
          <w:lang w:val="en-GB"/>
        </w:rPr>
        <w:t>Safety certificate part</w:t>
      </w:r>
      <w:r w:rsidR="00D271A4" w:rsidRPr="00E6111B">
        <w:rPr>
          <w:iCs/>
          <w:lang w:val="en-GB"/>
        </w:rPr>
        <w:t xml:space="preserve"> А </w:t>
      </w:r>
      <w:proofErr w:type="gramStart"/>
      <w:r w:rsidR="00D271A4" w:rsidRPr="00E6111B">
        <w:rPr>
          <w:iCs/>
          <w:lang w:val="en-GB"/>
        </w:rPr>
        <w:t>BG  11</w:t>
      </w:r>
      <w:proofErr w:type="gramEnd"/>
      <w:r w:rsidR="00D271A4" w:rsidRPr="00E6111B">
        <w:rPr>
          <w:iCs/>
          <w:lang w:val="en-GB"/>
        </w:rPr>
        <w:t xml:space="preserve"> 2017 0008, </w:t>
      </w:r>
      <w:r w:rsidRPr="00E6111B">
        <w:rPr>
          <w:iCs/>
          <w:lang w:val="en-GB"/>
        </w:rPr>
        <w:t>valid to</w:t>
      </w:r>
      <w:r w:rsidR="00D271A4" w:rsidRPr="00E6111B">
        <w:rPr>
          <w:iCs/>
          <w:lang w:val="en-GB"/>
        </w:rPr>
        <w:t xml:space="preserve"> 30.12.2022;</w:t>
      </w:r>
    </w:p>
    <w:p w14:paraId="05871E5C" w14:textId="3FCC85A9" w:rsidR="00707F14" w:rsidRPr="00E6111B" w:rsidRDefault="003C67E8" w:rsidP="00D271A4">
      <w:pPr>
        <w:pStyle w:val="ab"/>
        <w:ind w:left="0"/>
        <w:rPr>
          <w:lang w:val="en-GB"/>
        </w:rPr>
      </w:pPr>
      <w:r w:rsidRPr="00E6111B">
        <w:rPr>
          <w:iCs/>
          <w:lang w:val="en-GB"/>
        </w:rPr>
        <w:t>Safety certificate part B</w:t>
      </w:r>
      <w:r w:rsidR="00D271A4" w:rsidRPr="00E6111B">
        <w:rPr>
          <w:iCs/>
          <w:lang w:val="en-GB"/>
        </w:rPr>
        <w:t xml:space="preserve"> </w:t>
      </w:r>
      <w:proofErr w:type="gramStart"/>
      <w:r w:rsidR="00D271A4" w:rsidRPr="00E6111B">
        <w:rPr>
          <w:iCs/>
          <w:lang w:val="en-GB"/>
        </w:rPr>
        <w:t>BG  12</w:t>
      </w:r>
      <w:proofErr w:type="gramEnd"/>
      <w:r w:rsidR="00D271A4" w:rsidRPr="00E6111B">
        <w:rPr>
          <w:iCs/>
          <w:lang w:val="en-GB"/>
        </w:rPr>
        <w:t xml:space="preserve"> 2017 0008, </w:t>
      </w:r>
      <w:r w:rsidRPr="00E6111B">
        <w:rPr>
          <w:iCs/>
          <w:lang w:val="en-GB"/>
        </w:rPr>
        <w:t>valid to</w:t>
      </w:r>
      <w:r w:rsidR="00D271A4" w:rsidRPr="00E6111B">
        <w:rPr>
          <w:iCs/>
          <w:lang w:val="en-GB"/>
        </w:rPr>
        <w:t xml:space="preserve"> 30.12.2022;</w:t>
      </w:r>
    </w:p>
    <w:p w14:paraId="2BA467B2" w14:textId="52579D7E" w:rsidR="00707F14" w:rsidRPr="00E6111B" w:rsidRDefault="00CE59A5" w:rsidP="0059562B">
      <w:pPr>
        <w:pStyle w:val="ab"/>
        <w:numPr>
          <w:ilvl w:val="3"/>
          <w:numId w:val="30"/>
        </w:numPr>
        <w:rPr>
          <w:i/>
          <w:iCs/>
          <w:lang w:val="en-GB"/>
        </w:rPr>
      </w:pPr>
      <w:r w:rsidRPr="00E6111B">
        <w:rPr>
          <w:i/>
          <w:iCs/>
          <w:lang w:val="en-GB"/>
        </w:rPr>
        <w:t>Authorizations for placing in service of permanently fixed equipment and permits for placing on the market of vehicles</w:t>
      </w:r>
      <w:r w:rsidR="00707F14" w:rsidRPr="00E6111B">
        <w:rPr>
          <w:i/>
          <w:iCs/>
          <w:lang w:val="en-GB"/>
        </w:rPr>
        <w:t>.</w:t>
      </w:r>
    </w:p>
    <w:p w14:paraId="5D2ADAF3" w14:textId="7027BF9B" w:rsidR="00707F14" w:rsidRPr="00E6111B" w:rsidRDefault="00CE59A5" w:rsidP="00707F14">
      <w:pPr>
        <w:pStyle w:val="ab"/>
        <w:ind w:left="0"/>
        <w:rPr>
          <w:lang w:val="en-GB"/>
        </w:rPr>
      </w:pPr>
      <w:r w:rsidRPr="00E6111B">
        <w:rPr>
          <w:lang w:val="en-GB"/>
        </w:rPr>
        <w:t>Not applicable</w:t>
      </w:r>
      <w:r w:rsidR="00D271A4" w:rsidRPr="00E6111B">
        <w:rPr>
          <w:lang w:val="en-GB"/>
        </w:rPr>
        <w:t>.</w:t>
      </w:r>
    </w:p>
    <w:p w14:paraId="501E7A76" w14:textId="6D019974" w:rsidR="00707F14" w:rsidRPr="00E6111B" w:rsidRDefault="00CE59A5" w:rsidP="0059562B">
      <w:pPr>
        <w:pStyle w:val="ab"/>
        <w:numPr>
          <w:ilvl w:val="3"/>
          <w:numId w:val="30"/>
        </w:numPr>
        <w:rPr>
          <w:i/>
          <w:iCs/>
          <w:lang w:val="en-GB"/>
        </w:rPr>
      </w:pPr>
      <w:r w:rsidRPr="00E6111B">
        <w:rPr>
          <w:i/>
          <w:iCs/>
          <w:lang w:val="en-GB"/>
        </w:rPr>
        <w:t>Entities in charge of the technical maintenance</w:t>
      </w:r>
      <w:r w:rsidR="00707F14" w:rsidRPr="00E6111B">
        <w:rPr>
          <w:i/>
          <w:iCs/>
          <w:lang w:val="en-GB"/>
        </w:rPr>
        <w:t>.</w:t>
      </w:r>
    </w:p>
    <w:p w14:paraId="42F85CB5" w14:textId="0208A4F1" w:rsidR="00D271A4" w:rsidRPr="00E6111B" w:rsidRDefault="008C4FD9" w:rsidP="00D271A4">
      <w:pPr>
        <w:pStyle w:val="ab"/>
        <w:ind w:left="0"/>
        <w:rPr>
          <w:lang w:val="en-GB"/>
        </w:rPr>
      </w:pPr>
      <w:r w:rsidRPr="00E6111B">
        <w:rPr>
          <w:lang w:val="en-GB"/>
        </w:rPr>
        <w:t>BDZ Cargo Ltd. has an ECM certificate for railway vehicles</w:t>
      </w:r>
      <w:r w:rsidR="00D271A4" w:rsidRPr="00E6111B">
        <w:rPr>
          <w:lang w:val="en-GB"/>
        </w:rPr>
        <w:t xml:space="preserve"> BGRA/2017/0003 </w:t>
      </w:r>
      <w:r w:rsidRPr="00E6111B">
        <w:rPr>
          <w:lang w:val="en-GB"/>
        </w:rPr>
        <w:t>valid to 30.12.2022</w:t>
      </w:r>
      <w:proofErr w:type="gramStart"/>
      <w:r w:rsidR="00D271A4" w:rsidRPr="00E6111B">
        <w:rPr>
          <w:lang w:val="en-GB"/>
        </w:rPr>
        <w:t>;</w:t>
      </w:r>
      <w:proofErr w:type="gramEnd"/>
      <w:r w:rsidR="00D271A4" w:rsidRPr="00E6111B">
        <w:rPr>
          <w:lang w:val="en-GB"/>
        </w:rPr>
        <w:t xml:space="preserve"> </w:t>
      </w:r>
    </w:p>
    <w:p w14:paraId="3C4CE712" w14:textId="48CF641B" w:rsidR="00707F14" w:rsidRPr="00E6111B" w:rsidRDefault="00CA1AA7" w:rsidP="00D271A4">
      <w:pPr>
        <w:pStyle w:val="ab"/>
        <w:ind w:left="0"/>
        <w:rPr>
          <w:lang w:val="en-GB"/>
        </w:rPr>
      </w:pPr>
      <w:r w:rsidRPr="00E6111B">
        <w:rPr>
          <w:lang w:val="en-GB"/>
        </w:rPr>
        <w:t>SE NRIC is responsible for the repair, maintenance and operation of the national railway infrastructure</w:t>
      </w:r>
      <w:r w:rsidR="00D271A4" w:rsidRPr="00E6111B">
        <w:rPr>
          <w:lang w:val="en-GB"/>
        </w:rPr>
        <w:t>.</w:t>
      </w:r>
    </w:p>
    <w:p w14:paraId="6D496E16" w14:textId="2AE2C609" w:rsidR="00707F14" w:rsidRPr="00E6111B" w:rsidRDefault="00487D39" w:rsidP="0059562B">
      <w:pPr>
        <w:pStyle w:val="ab"/>
        <w:numPr>
          <w:ilvl w:val="2"/>
          <w:numId w:val="30"/>
        </w:numPr>
        <w:spacing w:before="120"/>
        <w:ind w:left="1225" w:hanging="505"/>
        <w:contextualSpacing w:val="0"/>
        <w:rPr>
          <w:i/>
          <w:iCs/>
          <w:lang w:val="en-GB"/>
        </w:rPr>
      </w:pPr>
      <w:r w:rsidRPr="00E6111B">
        <w:rPr>
          <w:i/>
          <w:iCs/>
          <w:lang w:val="en-GB"/>
        </w:rPr>
        <w:t>Other system factors</w:t>
      </w:r>
      <w:r w:rsidR="00707F14" w:rsidRPr="00E6111B">
        <w:rPr>
          <w:i/>
          <w:iCs/>
          <w:lang w:val="en-GB"/>
        </w:rPr>
        <w:t>.</w:t>
      </w:r>
    </w:p>
    <w:p w14:paraId="351125F3" w14:textId="570B132C" w:rsidR="00707F14" w:rsidRPr="00E6111B" w:rsidRDefault="00A5027F" w:rsidP="00707F14">
      <w:pPr>
        <w:rPr>
          <w:lang w:val="en-GB"/>
        </w:rPr>
      </w:pPr>
      <w:r w:rsidRPr="00E6111B">
        <w:rPr>
          <w:lang w:val="en-GB"/>
        </w:rPr>
        <w:t>Not applicable</w:t>
      </w:r>
      <w:r w:rsidR="00D271A4" w:rsidRPr="00E6111B">
        <w:rPr>
          <w:lang w:val="en-GB"/>
        </w:rPr>
        <w:t>.</w:t>
      </w:r>
    </w:p>
    <w:p w14:paraId="6DE99ABD" w14:textId="04F19587" w:rsidR="00707F14" w:rsidRPr="00E6111B" w:rsidRDefault="00487D39" w:rsidP="0059562B">
      <w:pPr>
        <w:pStyle w:val="ab"/>
        <w:numPr>
          <w:ilvl w:val="1"/>
          <w:numId w:val="30"/>
        </w:numPr>
        <w:spacing w:before="120"/>
        <w:ind w:left="788" w:hanging="79"/>
        <w:contextualSpacing w:val="0"/>
        <w:rPr>
          <w:i/>
          <w:iCs/>
          <w:lang w:val="en-GB"/>
        </w:rPr>
      </w:pPr>
      <w:r w:rsidRPr="00E6111B">
        <w:rPr>
          <w:i/>
          <w:iCs/>
          <w:lang w:val="en-GB"/>
        </w:rPr>
        <w:t>Previous similar cases</w:t>
      </w:r>
      <w:r w:rsidR="00707F14" w:rsidRPr="00E6111B">
        <w:rPr>
          <w:i/>
          <w:iCs/>
          <w:lang w:val="en-GB"/>
        </w:rPr>
        <w:t>.</w:t>
      </w:r>
    </w:p>
    <w:p w14:paraId="30CA7FE6" w14:textId="489F4A89" w:rsidR="00487D39" w:rsidRPr="00E6111B" w:rsidRDefault="00487D39" w:rsidP="00707F14">
      <w:pPr>
        <w:rPr>
          <w:lang w:val="en-GB"/>
        </w:rPr>
      </w:pPr>
      <w:r w:rsidRPr="00E6111B">
        <w:rPr>
          <w:lang w:val="en-GB"/>
        </w:rPr>
        <w:t xml:space="preserve">Similar cases were investigated in similar and identical circumstances, which were the subject of reports in a form appropriate to the type and severity of the accident in which safety recommendations </w:t>
      </w:r>
      <w:proofErr w:type="gramStart"/>
      <w:r w:rsidRPr="00E6111B">
        <w:rPr>
          <w:lang w:val="en-GB"/>
        </w:rPr>
        <w:t>were also</w:t>
      </w:r>
      <w:proofErr w:type="gramEnd"/>
      <w:r w:rsidRPr="00E6111B">
        <w:rPr>
          <w:lang w:val="en-GB"/>
        </w:rPr>
        <w:t xml:space="preserve"> formulated.</w:t>
      </w:r>
    </w:p>
    <w:p w14:paraId="439B4E11" w14:textId="77777777" w:rsidR="00445CF4" w:rsidRPr="00E6111B" w:rsidRDefault="00445CF4">
      <w:pPr>
        <w:rPr>
          <w:lang w:val="en-GB"/>
        </w:rPr>
      </w:pPr>
      <w:r w:rsidRPr="00E6111B">
        <w:rPr>
          <w:lang w:val="en-GB"/>
        </w:rPr>
        <w:br w:type="page"/>
      </w:r>
    </w:p>
    <w:p w14:paraId="380EAD8E" w14:textId="7B18C559" w:rsidR="00445CF4" w:rsidRPr="00E6111B" w:rsidRDefault="00487D39" w:rsidP="0059562B">
      <w:pPr>
        <w:pStyle w:val="ab"/>
        <w:numPr>
          <w:ilvl w:val="0"/>
          <w:numId w:val="30"/>
        </w:numPr>
        <w:ind w:firstLine="349"/>
        <w:rPr>
          <w:b/>
          <w:bCs/>
          <w:sz w:val="28"/>
          <w:szCs w:val="22"/>
          <w:lang w:val="en-GB"/>
        </w:rPr>
      </w:pPr>
      <w:r w:rsidRPr="00E6111B">
        <w:rPr>
          <w:b/>
          <w:bCs/>
          <w:sz w:val="28"/>
          <w:szCs w:val="22"/>
          <w:lang w:val="en-GB"/>
        </w:rPr>
        <w:lastRenderedPageBreak/>
        <w:t>Conclusions</w:t>
      </w:r>
    </w:p>
    <w:p w14:paraId="2624F016" w14:textId="30D8D183" w:rsidR="00F12C70" w:rsidRPr="00E6111B" w:rsidRDefault="00653BCF" w:rsidP="0059562B">
      <w:pPr>
        <w:pStyle w:val="ab"/>
        <w:numPr>
          <w:ilvl w:val="1"/>
          <w:numId w:val="30"/>
        </w:numPr>
        <w:spacing w:before="120"/>
        <w:ind w:left="788" w:hanging="79"/>
        <w:contextualSpacing w:val="0"/>
        <w:rPr>
          <w:i/>
          <w:iCs/>
          <w:lang w:val="en-GB"/>
        </w:rPr>
      </w:pPr>
      <w:r w:rsidRPr="00E6111B">
        <w:rPr>
          <w:i/>
          <w:iCs/>
          <w:lang w:val="en-GB"/>
        </w:rPr>
        <w:t>Summary of the analysis for the event causes</w:t>
      </w:r>
      <w:r w:rsidR="00F12C70" w:rsidRPr="00E6111B">
        <w:rPr>
          <w:i/>
          <w:iCs/>
          <w:lang w:val="en-GB"/>
        </w:rPr>
        <w:t>.</w:t>
      </w:r>
    </w:p>
    <w:p w14:paraId="5972A454" w14:textId="13D8AFD8" w:rsidR="00586167" w:rsidRPr="00E6111B" w:rsidRDefault="00586167" w:rsidP="00586167">
      <w:pPr>
        <w:rPr>
          <w:szCs w:val="24"/>
          <w:lang w:val="en-GB"/>
        </w:rPr>
      </w:pPr>
      <w:r w:rsidRPr="00E6111B">
        <w:rPr>
          <w:szCs w:val="24"/>
          <w:lang w:val="en-GB"/>
        </w:rPr>
        <w:t xml:space="preserve">The Investigation Commission visited the location of the accident several times, took note of the documentation collected and provided on the repair and maintenance of continuously welded rail track before and after the accident. Repair of the continuously welded rail track was carried </w:t>
      </w:r>
      <w:proofErr w:type="gramStart"/>
      <w:r w:rsidRPr="00E6111B">
        <w:rPr>
          <w:szCs w:val="24"/>
          <w:lang w:val="en-GB"/>
        </w:rPr>
        <w:t>out</w:t>
      </w:r>
      <w:proofErr w:type="gramEnd"/>
      <w:r w:rsidRPr="00E6111B">
        <w:rPr>
          <w:szCs w:val="24"/>
          <w:lang w:val="en-GB"/>
        </w:rPr>
        <w:t xml:space="preserve"> as a matter of necessity after the signal from the locomotive driver of fast train No 5624 on 29</w:t>
      </w:r>
      <w:r w:rsidR="00653BCF" w:rsidRPr="00E6111B">
        <w:rPr>
          <w:szCs w:val="24"/>
          <w:lang w:val="en-GB"/>
        </w:rPr>
        <w:t>.07.</w:t>
      </w:r>
      <w:r w:rsidRPr="00E6111B">
        <w:rPr>
          <w:szCs w:val="24"/>
          <w:lang w:val="en-GB"/>
        </w:rPr>
        <w:t xml:space="preserve"> 2021 at 20:00 </w:t>
      </w:r>
      <w:r w:rsidR="00653BCF" w:rsidRPr="00E6111B">
        <w:rPr>
          <w:szCs w:val="24"/>
          <w:lang w:val="en-GB"/>
        </w:rPr>
        <w:t>p.m. along</w:t>
      </w:r>
      <w:r w:rsidRPr="00E6111B">
        <w:rPr>
          <w:szCs w:val="24"/>
          <w:lang w:val="en-GB"/>
        </w:rPr>
        <w:t xml:space="preserve"> </w:t>
      </w:r>
      <w:proofErr w:type="spellStart"/>
      <w:r w:rsidRPr="00E6111B">
        <w:rPr>
          <w:szCs w:val="24"/>
          <w:lang w:val="en-GB"/>
        </w:rPr>
        <w:t>Kocherinovo</w:t>
      </w:r>
      <w:proofErr w:type="spellEnd"/>
      <w:r w:rsidRPr="00E6111B">
        <w:rPr>
          <w:szCs w:val="24"/>
          <w:lang w:val="en-GB"/>
        </w:rPr>
        <w:t xml:space="preserve"> — </w:t>
      </w:r>
      <w:proofErr w:type="spellStart"/>
      <w:r w:rsidRPr="00E6111B">
        <w:rPr>
          <w:szCs w:val="24"/>
          <w:lang w:val="en-GB"/>
        </w:rPr>
        <w:t>Boboshevo</w:t>
      </w:r>
      <w:proofErr w:type="spellEnd"/>
      <w:r w:rsidR="00653BCF" w:rsidRPr="00E6111B">
        <w:rPr>
          <w:szCs w:val="24"/>
          <w:lang w:val="en-GB"/>
        </w:rPr>
        <w:t xml:space="preserve"> interstation</w:t>
      </w:r>
      <w:r w:rsidRPr="00E6111B">
        <w:rPr>
          <w:szCs w:val="24"/>
          <w:lang w:val="en-GB"/>
        </w:rPr>
        <w:t>, who saw a deteriorated technical condition on the railway track, reducing the speed and passing unimpeded</w:t>
      </w:r>
      <w:r w:rsidR="00653BCF" w:rsidRPr="00E6111B">
        <w:rPr>
          <w:szCs w:val="24"/>
          <w:lang w:val="en-GB"/>
        </w:rPr>
        <w:t xml:space="preserve"> with a strong locomotive swing</w:t>
      </w:r>
      <w:r w:rsidRPr="00E6111B">
        <w:rPr>
          <w:szCs w:val="24"/>
          <w:lang w:val="en-GB"/>
        </w:rPr>
        <w:t>.</w:t>
      </w:r>
    </w:p>
    <w:p w14:paraId="65387A1B" w14:textId="1AE70530" w:rsidR="00586167" w:rsidRPr="00E6111B" w:rsidRDefault="00586167" w:rsidP="00586167">
      <w:pPr>
        <w:rPr>
          <w:szCs w:val="24"/>
          <w:lang w:val="en-GB"/>
        </w:rPr>
      </w:pPr>
      <w:r w:rsidRPr="00E6111B">
        <w:rPr>
          <w:szCs w:val="24"/>
          <w:lang w:val="en-GB"/>
        </w:rPr>
        <w:t xml:space="preserve">The Investigation Commission examined in detail the documentation provided on the technical condition of the </w:t>
      </w:r>
      <w:proofErr w:type="gramStart"/>
      <w:r w:rsidRPr="00E6111B">
        <w:rPr>
          <w:szCs w:val="24"/>
          <w:lang w:val="en-GB"/>
        </w:rPr>
        <w:t>five</w:t>
      </w:r>
      <w:proofErr w:type="gramEnd"/>
      <w:r w:rsidRPr="00E6111B">
        <w:rPr>
          <w:szCs w:val="24"/>
          <w:lang w:val="en-GB"/>
        </w:rPr>
        <w:t xml:space="preserve"> empty tank wagons </w:t>
      </w:r>
      <w:r w:rsidR="007F5200" w:rsidRPr="00E6111B">
        <w:rPr>
          <w:szCs w:val="24"/>
          <w:lang w:val="en-GB"/>
        </w:rPr>
        <w:t>№№</w:t>
      </w:r>
      <w:r w:rsidRPr="00E6111B">
        <w:rPr>
          <w:szCs w:val="24"/>
          <w:lang w:val="en-GB"/>
        </w:rPr>
        <w:t>81527852130-8, 33527965338, 31527852254-7, 31527851994-9, 82527851614-1, and more specifically the 1</w:t>
      </w:r>
      <w:r w:rsidR="007F5200" w:rsidRPr="00E6111B">
        <w:rPr>
          <w:szCs w:val="24"/>
          <w:lang w:val="en-GB"/>
        </w:rPr>
        <w:t>4th tank wagon, first derailed</w:t>
      </w:r>
      <w:r w:rsidRPr="00E6111B">
        <w:rPr>
          <w:szCs w:val="24"/>
          <w:lang w:val="en-GB"/>
        </w:rPr>
        <w:t>.</w:t>
      </w:r>
    </w:p>
    <w:p w14:paraId="4498FC6E" w14:textId="1E77C3B4" w:rsidR="004D2468" w:rsidRPr="00E6111B" w:rsidRDefault="004D2468" w:rsidP="004D2468">
      <w:pPr>
        <w:rPr>
          <w:szCs w:val="24"/>
          <w:lang w:val="en-GB"/>
        </w:rPr>
      </w:pPr>
      <w:r w:rsidRPr="00E6111B">
        <w:rPr>
          <w:szCs w:val="24"/>
          <w:lang w:val="en-GB"/>
        </w:rPr>
        <w:t>The Investigation Commission took note of the situation on the spot, carried out several detailed and careful inspections of the track, and conducted an interview with the personnel involved in the accident. Analysed all the circumstances of the derailment and made a summary of the accident.</w:t>
      </w:r>
    </w:p>
    <w:p w14:paraId="107CCD90" w14:textId="7597F4A9" w:rsidR="004D2468" w:rsidRPr="00E6111B" w:rsidRDefault="004D2468" w:rsidP="004D2468">
      <w:pPr>
        <w:rPr>
          <w:szCs w:val="24"/>
          <w:lang w:val="en-GB"/>
        </w:rPr>
      </w:pPr>
      <w:r w:rsidRPr="00E6111B">
        <w:rPr>
          <w:szCs w:val="24"/>
          <w:lang w:val="en-GB"/>
        </w:rPr>
        <w:t xml:space="preserve">The derailment occurred </w:t>
      </w:r>
      <w:proofErr w:type="gramStart"/>
      <w:r w:rsidRPr="00E6111B">
        <w:rPr>
          <w:szCs w:val="24"/>
          <w:lang w:val="en-GB"/>
        </w:rPr>
        <w:t>as a result</w:t>
      </w:r>
      <w:proofErr w:type="gramEnd"/>
      <w:r w:rsidRPr="00E6111B">
        <w:rPr>
          <w:szCs w:val="24"/>
          <w:lang w:val="en-GB"/>
        </w:rPr>
        <w:t xml:space="preserve"> of the deteriorated technical condition of the continuously welded rail track (moving horizontally across the axis of the track with amplitudes of up to 400 mm left/right) taking into account the parameters measured after the occurrence of the accident. The poor reinforcement of the track after the repair (HTM 08322, STM No 99529423001-7), combined with the high pressure on the rails resulting from the high daytime temperatures (39 °C of the air) caused unacceptable deviations horizontally along the track axis. Following the operation of the tamping machine, bringing the track along the axis has reduced the adhesion between the sleeper gird and the ballast prism, which led to a weakening of the track. During the repair of the </w:t>
      </w:r>
      <w:r w:rsidR="00256C38" w:rsidRPr="00E6111B">
        <w:rPr>
          <w:szCs w:val="24"/>
          <w:lang w:val="en-GB"/>
        </w:rPr>
        <w:t>track,</w:t>
      </w:r>
      <w:r w:rsidRPr="00E6111B">
        <w:rPr>
          <w:szCs w:val="24"/>
          <w:lang w:val="en-GB"/>
        </w:rPr>
        <w:t xml:space="preserve"> there was </w:t>
      </w:r>
      <w:r w:rsidR="00256C38" w:rsidRPr="00E6111B">
        <w:rPr>
          <w:szCs w:val="24"/>
          <w:lang w:val="en-GB"/>
        </w:rPr>
        <w:t xml:space="preserve">no neutralisation and additional ballasting </w:t>
      </w:r>
      <w:r w:rsidRPr="00E6111B">
        <w:rPr>
          <w:szCs w:val="24"/>
          <w:lang w:val="en-GB"/>
        </w:rPr>
        <w:t xml:space="preserve">of the striped sleepers of the track. </w:t>
      </w:r>
      <w:r w:rsidR="00256C38" w:rsidRPr="00E6111B">
        <w:rPr>
          <w:szCs w:val="24"/>
          <w:lang w:val="en-GB"/>
        </w:rPr>
        <w:t>Because</w:t>
      </w:r>
      <w:r w:rsidRPr="00E6111B">
        <w:rPr>
          <w:szCs w:val="24"/>
          <w:lang w:val="en-GB"/>
        </w:rPr>
        <w:t xml:space="preserve"> of the large additional longitudinal forces that emerged, the </w:t>
      </w:r>
      <w:r w:rsidR="00256C38" w:rsidRPr="00E6111B">
        <w:rPr>
          <w:szCs w:val="24"/>
          <w:lang w:val="en-GB"/>
        </w:rPr>
        <w:t>track under the IT</w:t>
      </w:r>
      <w:r w:rsidRPr="00E6111B">
        <w:rPr>
          <w:szCs w:val="24"/>
          <w:lang w:val="en-GB"/>
        </w:rPr>
        <w:t xml:space="preserve"> No 50890 was twisted</w:t>
      </w:r>
    </w:p>
    <w:p w14:paraId="050616FC" w14:textId="61BC7AD6" w:rsidR="00D60804" w:rsidRPr="00E6111B" w:rsidRDefault="002003AE" w:rsidP="00D60804">
      <w:pPr>
        <w:pStyle w:val="ab"/>
        <w:numPr>
          <w:ilvl w:val="1"/>
          <w:numId w:val="30"/>
        </w:numPr>
        <w:spacing w:before="120"/>
        <w:ind w:firstLine="131"/>
        <w:contextualSpacing w:val="0"/>
        <w:rPr>
          <w:szCs w:val="24"/>
          <w:lang w:val="en-GB"/>
        </w:rPr>
      </w:pPr>
      <w:r w:rsidRPr="00E6111B">
        <w:rPr>
          <w:i/>
          <w:iCs/>
          <w:lang w:val="en-GB"/>
        </w:rPr>
        <w:t>Undertaken measures after the event occurrence</w:t>
      </w:r>
      <w:r w:rsidR="00F12C70" w:rsidRPr="00E6111B">
        <w:rPr>
          <w:i/>
          <w:iCs/>
          <w:lang w:val="en-GB"/>
        </w:rPr>
        <w:t>.</w:t>
      </w:r>
      <w:r w:rsidR="00D60804" w:rsidRPr="00E6111B">
        <w:rPr>
          <w:szCs w:val="24"/>
          <w:lang w:val="en-GB"/>
        </w:rPr>
        <w:t xml:space="preserve"> </w:t>
      </w:r>
    </w:p>
    <w:p w14:paraId="7B72C9E6" w14:textId="1AF664D4" w:rsidR="004407A6" w:rsidRPr="00E6111B" w:rsidRDefault="004407A6" w:rsidP="004407A6">
      <w:pPr>
        <w:pStyle w:val="ab"/>
        <w:spacing w:before="120"/>
        <w:ind w:left="0"/>
        <w:contextualSpacing w:val="0"/>
        <w:rPr>
          <w:lang w:val="en-GB"/>
        </w:rPr>
      </w:pPr>
      <w:r w:rsidRPr="00E6111B">
        <w:rPr>
          <w:lang w:val="en-GB"/>
        </w:rPr>
        <w:t xml:space="preserve">The railway infrastructure manager has taken measures to neutralize and ballast the continuously welded track in the area of the accident. During the repairs of the track, the speed </w:t>
      </w:r>
      <w:proofErr w:type="gramStart"/>
      <w:r w:rsidRPr="00E6111B">
        <w:rPr>
          <w:lang w:val="en-GB"/>
        </w:rPr>
        <w:t>was reduced</w:t>
      </w:r>
      <w:proofErr w:type="gramEnd"/>
      <w:r w:rsidRPr="00E6111B">
        <w:rPr>
          <w:lang w:val="en-GB"/>
        </w:rPr>
        <w:t xml:space="preserve"> to 25 km/h and was then recovered under schedule.</w:t>
      </w:r>
    </w:p>
    <w:p w14:paraId="2840E6B4" w14:textId="21765D2B" w:rsidR="004407A6" w:rsidRPr="00E6111B" w:rsidRDefault="004407A6" w:rsidP="004407A6">
      <w:pPr>
        <w:pStyle w:val="ab"/>
        <w:spacing w:before="120"/>
        <w:ind w:left="0"/>
        <w:contextualSpacing w:val="0"/>
        <w:rPr>
          <w:szCs w:val="24"/>
          <w:lang w:val="en-GB"/>
        </w:rPr>
      </w:pPr>
      <w:r w:rsidRPr="00E6111B">
        <w:rPr>
          <w:lang w:val="en-GB"/>
        </w:rPr>
        <w:t xml:space="preserve">The derailed wagons </w:t>
      </w:r>
      <w:r w:rsidR="001D66F8" w:rsidRPr="00E6111B">
        <w:rPr>
          <w:szCs w:val="24"/>
          <w:lang w:val="en-GB"/>
        </w:rPr>
        <w:t>№№</w:t>
      </w:r>
      <w:r w:rsidR="001D66F8" w:rsidRPr="00E6111B">
        <w:rPr>
          <w:lang w:val="en-GB"/>
        </w:rPr>
        <w:t xml:space="preserve">81527852130-8 - </w:t>
      </w:r>
      <w:r w:rsidRPr="00E6111B">
        <w:rPr>
          <w:lang w:val="en-GB"/>
        </w:rPr>
        <w:t>12nd, 335279653380-13rd, 31527852254-</w:t>
      </w:r>
      <w:proofErr w:type="gramStart"/>
      <w:r w:rsidRPr="00E6111B">
        <w:rPr>
          <w:lang w:val="en-GB"/>
        </w:rPr>
        <w:t>7</w:t>
      </w:r>
      <w:proofErr w:type="gramEnd"/>
      <w:r w:rsidR="001D66F8" w:rsidRPr="00E6111B">
        <w:rPr>
          <w:lang w:val="en-GB"/>
        </w:rPr>
        <w:t>- 14th, 82527851614-1 -</w:t>
      </w:r>
      <w:r w:rsidRPr="00E6111B">
        <w:rPr>
          <w:lang w:val="en-GB"/>
        </w:rPr>
        <w:t>16th, were of the composition of the train, with slight d</w:t>
      </w:r>
      <w:r w:rsidR="001D66F8" w:rsidRPr="00E6111B">
        <w:rPr>
          <w:lang w:val="en-GB"/>
        </w:rPr>
        <w:t xml:space="preserve">amage, repaired at the </w:t>
      </w:r>
      <w:proofErr w:type="spellStart"/>
      <w:r w:rsidR="001D66F8" w:rsidRPr="00E6111B">
        <w:rPr>
          <w:lang w:val="en-GB"/>
        </w:rPr>
        <w:t>Mezdra</w:t>
      </w:r>
      <w:proofErr w:type="spellEnd"/>
      <w:r w:rsidR="001D66F8" w:rsidRPr="00E6111B">
        <w:rPr>
          <w:lang w:val="en-GB"/>
        </w:rPr>
        <w:t xml:space="preserve"> WF</w:t>
      </w:r>
      <w:r w:rsidRPr="00E6111B">
        <w:rPr>
          <w:lang w:val="en-GB"/>
        </w:rPr>
        <w:t xml:space="preserve"> in the period 10.08-16.08.2021. Wagon No 31527851994-9-15th, had a burst tank and is located in </w:t>
      </w:r>
      <w:proofErr w:type="spellStart"/>
      <w:r w:rsidRPr="00E6111B">
        <w:rPr>
          <w:lang w:val="en-GB"/>
        </w:rPr>
        <w:t>Dupnitsa</w:t>
      </w:r>
      <w:proofErr w:type="spellEnd"/>
      <w:r w:rsidRPr="00E6111B">
        <w:rPr>
          <w:lang w:val="en-GB"/>
        </w:rPr>
        <w:t xml:space="preserve"> station, unfit for operation</w:t>
      </w:r>
    </w:p>
    <w:p w14:paraId="29525DD3" w14:textId="476C1172" w:rsidR="00AE62F9" w:rsidRPr="00E6111B" w:rsidRDefault="001D66F8" w:rsidP="00D60804">
      <w:pPr>
        <w:pStyle w:val="ab"/>
        <w:numPr>
          <w:ilvl w:val="1"/>
          <w:numId w:val="30"/>
        </w:numPr>
        <w:spacing w:before="120"/>
        <w:ind w:firstLine="131"/>
        <w:contextualSpacing w:val="0"/>
        <w:rPr>
          <w:i/>
          <w:iCs/>
          <w:lang w:val="en-GB"/>
        </w:rPr>
      </w:pPr>
      <w:r w:rsidRPr="00E6111B">
        <w:rPr>
          <w:i/>
          <w:iCs/>
          <w:lang w:val="en-GB"/>
        </w:rPr>
        <w:t>Additional findings</w:t>
      </w:r>
      <w:r w:rsidR="00D60804" w:rsidRPr="00E6111B">
        <w:rPr>
          <w:i/>
          <w:lang w:val="en-GB"/>
        </w:rPr>
        <w:t>.</w:t>
      </w:r>
    </w:p>
    <w:p w14:paraId="1FBC30B8" w14:textId="7C1DFAFE" w:rsidR="00F12C70" w:rsidRPr="00E6111B" w:rsidRDefault="001D66F8" w:rsidP="00D60804">
      <w:pPr>
        <w:pStyle w:val="ab"/>
        <w:spacing w:before="120"/>
        <w:ind w:left="0"/>
        <w:contextualSpacing w:val="0"/>
        <w:rPr>
          <w:lang w:val="en-GB"/>
        </w:rPr>
      </w:pPr>
      <w:r w:rsidRPr="00E6111B">
        <w:rPr>
          <w:lang w:val="en-GB"/>
        </w:rPr>
        <w:t>There are no any</w:t>
      </w:r>
      <w:r w:rsidR="006E72EC" w:rsidRPr="00E6111B">
        <w:rPr>
          <w:lang w:val="en-GB"/>
        </w:rPr>
        <w:t>.</w:t>
      </w:r>
    </w:p>
    <w:p w14:paraId="11A5C7C8" w14:textId="7FB3E791" w:rsidR="00F12C70" w:rsidRPr="00E6111B" w:rsidRDefault="00F12C70">
      <w:pPr>
        <w:rPr>
          <w:lang w:val="en-GB"/>
        </w:rPr>
      </w:pPr>
      <w:r w:rsidRPr="00E6111B">
        <w:rPr>
          <w:lang w:val="en-GB"/>
        </w:rPr>
        <w:br w:type="page"/>
      </w:r>
    </w:p>
    <w:p w14:paraId="1FEDFB55" w14:textId="4F8130EE" w:rsidR="00F12C70" w:rsidRPr="00E6111B" w:rsidRDefault="0064719A" w:rsidP="0059562B">
      <w:pPr>
        <w:pStyle w:val="ab"/>
        <w:numPr>
          <w:ilvl w:val="0"/>
          <w:numId w:val="30"/>
        </w:numPr>
        <w:ind w:firstLine="349"/>
        <w:rPr>
          <w:b/>
          <w:bCs/>
          <w:sz w:val="28"/>
          <w:szCs w:val="22"/>
          <w:lang w:val="en-GB"/>
        </w:rPr>
      </w:pPr>
      <w:bookmarkStart w:id="7" w:name="_Hlk77604211"/>
      <w:r w:rsidRPr="00E6111B">
        <w:rPr>
          <w:b/>
          <w:bCs/>
          <w:sz w:val="28"/>
          <w:szCs w:val="22"/>
          <w:lang w:val="en-GB"/>
        </w:rPr>
        <w:lastRenderedPageBreak/>
        <w:t>Safety recommendations</w:t>
      </w:r>
      <w:bookmarkStart w:id="8" w:name="препоръки"/>
      <w:bookmarkEnd w:id="8"/>
    </w:p>
    <w:p w14:paraId="4C2EFFA5" w14:textId="4FF09285" w:rsidR="0064719A" w:rsidRPr="00E6111B" w:rsidRDefault="0064719A" w:rsidP="00B0573C">
      <w:pPr>
        <w:tabs>
          <w:tab w:val="left" w:pos="851"/>
        </w:tabs>
        <w:spacing w:before="120"/>
        <w:rPr>
          <w:szCs w:val="24"/>
          <w:lang w:val="en-GB"/>
        </w:rPr>
      </w:pPr>
      <w:r w:rsidRPr="00E6111B">
        <w:rPr>
          <w:szCs w:val="24"/>
          <w:lang w:val="en-GB"/>
        </w:rPr>
        <w:t xml:space="preserve">In order to improve the safety in the rail transport, the Investigation Commission at NAMRATIB proposes to the Railway Administration Executive Agency the following safety recommendations adapted to </w:t>
      </w:r>
      <w:r w:rsidR="009B6B0E" w:rsidRPr="00E6111B">
        <w:rPr>
          <w:szCs w:val="24"/>
          <w:lang w:val="en-GB"/>
        </w:rPr>
        <w:t>SE NRIC and „BDZ-Cargo</w:t>
      </w:r>
      <w:proofErr w:type="gramStart"/>
      <w:r w:rsidR="009B6B0E" w:rsidRPr="00E6111B">
        <w:rPr>
          <w:szCs w:val="24"/>
          <w:lang w:val="en-GB"/>
        </w:rPr>
        <w:t>“ Ltd</w:t>
      </w:r>
      <w:proofErr w:type="gramEnd"/>
      <w:r w:rsidRPr="00E6111B">
        <w:rPr>
          <w:szCs w:val="24"/>
          <w:lang w:val="en-GB"/>
        </w:rPr>
        <w:t>.</w:t>
      </w:r>
    </w:p>
    <w:p w14:paraId="62397660" w14:textId="1C948D90" w:rsidR="00B0573C" w:rsidRPr="00E6111B" w:rsidRDefault="00B0573C" w:rsidP="00576D7E">
      <w:pPr>
        <w:tabs>
          <w:tab w:val="left" w:pos="851"/>
        </w:tabs>
        <w:spacing w:before="120"/>
        <w:rPr>
          <w:szCs w:val="24"/>
          <w:lang w:val="en-GB"/>
        </w:rPr>
      </w:pPr>
      <w:r w:rsidRPr="00E6111B">
        <w:rPr>
          <w:szCs w:val="24"/>
          <w:lang w:val="en-GB"/>
        </w:rPr>
        <w:sym w:font="Symbol" w:char="F0B7"/>
      </w:r>
      <w:r w:rsidRPr="00E6111B">
        <w:rPr>
          <w:szCs w:val="24"/>
          <w:lang w:val="en-GB"/>
        </w:rPr>
        <w:t xml:space="preserve"> </w:t>
      </w:r>
      <w:r w:rsidR="00382699" w:rsidRPr="00E6111B">
        <w:rPr>
          <w:szCs w:val="24"/>
          <w:lang w:val="en-GB"/>
        </w:rPr>
        <w:t>Recommendation 1 proposes that SE NRIC and BDZ Cargo Ltd. shall acquaint the interested staff with the content of this report</w:t>
      </w:r>
      <w:r w:rsidRPr="00E6111B">
        <w:rPr>
          <w:szCs w:val="24"/>
          <w:lang w:val="en-GB"/>
        </w:rPr>
        <w:t>.</w:t>
      </w:r>
    </w:p>
    <w:p w14:paraId="66B5FC98" w14:textId="6204A086" w:rsidR="0015545D" w:rsidRPr="00E6111B" w:rsidRDefault="00B0573C" w:rsidP="00831B73">
      <w:pPr>
        <w:tabs>
          <w:tab w:val="left" w:pos="851"/>
        </w:tabs>
        <w:ind w:firstLine="720"/>
        <w:rPr>
          <w:szCs w:val="24"/>
          <w:lang w:val="en-GB"/>
        </w:rPr>
      </w:pPr>
      <w:r w:rsidRPr="00E6111B">
        <w:rPr>
          <w:szCs w:val="24"/>
          <w:lang w:val="en-GB"/>
        </w:rPr>
        <w:sym w:font="Symbol" w:char="F0B7"/>
      </w:r>
      <w:r w:rsidRPr="00E6111B">
        <w:rPr>
          <w:szCs w:val="24"/>
          <w:lang w:val="en-GB"/>
        </w:rPr>
        <w:t xml:space="preserve"> </w:t>
      </w:r>
      <w:r w:rsidR="004B2381" w:rsidRPr="00E6111B">
        <w:rPr>
          <w:szCs w:val="24"/>
          <w:lang w:val="en-GB"/>
        </w:rPr>
        <w:t xml:space="preserve">Recommendation 2 proposes SE NRIC to strengthen the control </w:t>
      </w:r>
      <w:proofErr w:type="gramStart"/>
      <w:r w:rsidR="004B2381" w:rsidRPr="00E6111B">
        <w:rPr>
          <w:szCs w:val="24"/>
          <w:lang w:val="en-GB"/>
        </w:rPr>
        <w:t>on places with continuously welded rail track for strict compliance with the “Technical norms for the planning, construction and repair of continuously welded rail track</w:t>
      </w:r>
      <w:r w:rsidR="0015545D" w:rsidRPr="00E6111B">
        <w:rPr>
          <w:szCs w:val="24"/>
          <w:lang w:val="en-GB"/>
        </w:rPr>
        <w:t>.</w:t>
      </w:r>
      <w:proofErr w:type="gramEnd"/>
    </w:p>
    <w:p w14:paraId="0221FFE7" w14:textId="20B6EFF8" w:rsidR="00AD3523" w:rsidRPr="00E6111B" w:rsidRDefault="00780BEC" w:rsidP="00831B73">
      <w:pPr>
        <w:tabs>
          <w:tab w:val="left" w:pos="851"/>
        </w:tabs>
        <w:ind w:firstLine="720"/>
        <w:rPr>
          <w:szCs w:val="24"/>
          <w:lang w:val="en-GB"/>
        </w:rPr>
      </w:pPr>
      <w:r w:rsidRPr="00E6111B">
        <w:rPr>
          <w:szCs w:val="24"/>
          <w:lang w:val="en-GB"/>
        </w:rPr>
        <w:sym w:font="Symbol" w:char="F0B7"/>
      </w:r>
      <w:r w:rsidRPr="00E6111B">
        <w:rPr>
          <w:szCs w:val="24"/>
          <w:lang w:val="en-GB"/>
        </w:rPr>
        <w:t xml:space="preserve"> </w:t>
      </w:r>
      <w:r w:rsidR="00C209A6" w:rsidRPr="00E6111B">
        <w:rPr>
          <w:rFonts w:eastAsiaTheme="minorEastAsia"/>
          <w:szCs w:val="24"/>
          <w:lang w:val="en-GB"/>
        </w:rPr>
        <w:t xml:space="preserve">Recommendation 3 proposes that SE NRIC strengthen the control of the state of the continuously welded rail track, especially at extreme temperatures during the summer season based on weather forecasts, by carrying out additional on-the-spot checks and inspections. Particular attention </w:t>
      </w:r>
      <w:proofErr w:type="gramStart"/>
      <w:r w:rsidR="00C209A6" w:rsidRPr="00E6111B">
        <w:rPr>
          <w:rFonts w:eastAsiaTheme="minorEastAsia"/>
          <w:szCs w:val="24"/>
          <w:lang w:val="en-GB"/>
        </w:rPr>
        <w:t>shall be paid</w:t>
      </w:r>
      <w:proofErr w:type="gramEnd"/>
      <w:r w:rsidR="00C209A6" w:rsidRPr="00E6111B">
        <w:rPr>
          <w:rFonts w:eastAsiaTheme="minorEastAsia"/>
          <w:szCs w:val="24"/>
          <w:lang w:val="en-GB"/>
        </w:rPr>
        <w:t xml:space="preserve"> to the ballasting and fastening of the rail track</w:t>
      </w:r>
      <w:r w:rsidR="00831B73" w:rsidRPr="00E6111B">
        <w:rPr>
          <w:rFonts w:eastAsiaTheme="minorEastAsia"/>
          <w:szCs w:val="24"/>
          <w:lang w:val="en-GB"/>
        </w:rPr>
        <w:t>.</w:t>
      </w:r>
    </w:p>
    <w:p w14:paraId="713E41DC" w14:textId="631714CC" w:rsidR="00D0291A" w:rsidRPr="00E6111B" w:rsidRDefault="00D0291A" w:rsidP="00D0291A">
      <w:pPr>
        <w:spacing w:before="120"/>
        <w:rPr>
          <w:lang w:val="en-GB"/>
        </w:rPr>
      </w:pPr>
      <w:r w:rsidRPr="00E6111B">
        <w:rPr>
          <w:lang w:val="en-GB"/>
        </w:rPr>
        <w:t xml:space="preserve">With reference to the requirements of art. 24, paragraph </w:t>
      </w:r>
      <w:proofErr w:type="gramStart"/>
      <w:r w:rsidRPr="00E6111B">
        <w:rPr>
          <w:lang w:val="en-GB"/>
        </w:rPr>
        <w:t>2</w:t>
      </w:r>
      <w:proofErr w:type="gramEnd"/>
      <w:r w:rsidRPr="00E6111B">
        <w:rPr>
          <w:lang w:val="en-GB"/>
        </w:rPr>
        <w:t xml:space="preserve"> of Directive (ЕU) 2016/798, art. 115k, paragraph </w:t>
      </w:r>
      <w:proofErr w:type="gramStart"/>
      <w:r w:rsidRPr="00E6111B">
        <w:rPr>
          <w:lang w:val="en-GB"/>
        </w:rPr>
        <w:t>4</w:t>
      </w:r>
      <w:proofErr w:type="gramEnd"/>
      <w:r w:rsidRPr="00E6111B">
        <w:rPr>
          <w:lang w:val="en-GB"/>
        </w:rPr>
        <w:t xml:space="preserve"> of the Railway Transport Act, art. 91, paragraph </w:t>
      </w:r>
      <w:proofErr w:type="gramStart"/>
      <w:r w:rsidRPr="00E6111B">
        <w:rPr>
          <w:lang w:val="en-GB"/>
        </w:rPr>
        <w:t>3</w:t>
      </w:r>
      <w:proofErr w:type="gramEnd"/>
      <w:r w:rsidRPr="00E6111B">
        <w:rPr>
          <w:lang w:val="en-GB"/>
        </w:rPr>
        <w:t xml:space="preserve"> and art. </w:t>
      </w:r>
      <w:proofErr w:type="gramStart"/>
      <w:r w:rsidRPr="00E6111B">
        <w:rPr>
          <w:lang w:val="en-GB"/>
        </w:rPr>
        <w:t>94 par. 1 and par. 4 of Ordin</w:t>
      </w:r>
      <w:r w:rsidR="003963F0" w:rsidRPr="00E6111B">
        <w:rPr>
          <w:lang w:val="en-GB"/>
        </w:rPr>
        <w:t>ance No 59 dated 5.12.2006, the Deputy President</w:t>
      </w:r>
      <w:r w:rsidR="001F1911" w:rsidRPr="00E6111B">
        <w:rPr>
          <w:lang w:val="en-GB"/>
        </w:rPr>
        <w:t xml:space="preserve"> of the Administrative</w:t>
      </w:r>
      <w:r w:rsidR="003963F0" w:rsidRPr="00E6111B">
        <w:rPr>
          <w:lang w:val="en-GB"/>
        </w:rPr>
        <w:t xml:space="preserve"> Board of the NAMRTAIB with competence to investigate railway accidents submits a final report to the entities</w:t>
      </w:r>
      <w:r w:rsidR="00E010FF" w:rsidRPr="00E6111B">
        <w:rPr>
          <w:lang w:val="en-GB"/>
        </w:rPr>
        <w:t xml:space="preserve"> of the event and </w:t>
      </w:r>
      <w:r w:rsidR="003963F0" w:rsidRPr="00E6111B">
        <w:rPr>
          <w:lang w:val="en-GB"/>
        </w:rPr>
        <w:t xml:space="preserve">the Railway Administration Executive Agency, containing information from the investigation </w:t>
      </w:r>
      <w:r w:rsidR="00E010FF" w:rsidRPr="00E6111B">
        <w:rPr>
          <w:lang w:val="en-GB"/>
        </w:rPr>
        <w:t>performed for</w:t>
      </w:r>
      <w:r w:rsidR="003963F0" w:rsidRPr="00E6111B">
        <w:rPr>
          <w:lang w:val="en-GB"/>
        </w:rPr>
        <w:t xml:space="preserve"> the causes of the railway accident and safety recommendations for improving </w:t>
      </w:r>
      <w:r w:rsidR="00E010FF" w:rsidRPr="00E6111B">
        <w:rPr>
          <w:lang w:val="en-GB"/>
        </w:rPr>
        <w:t xml:space="preserve">the </w:t>
      </w:r>
      <w:r w:rsidR="003963F0" w:rsidRPr="00E6111B">
        <w:rPr>
          <w:lang w:val="en-GB"/>
        </w:rPr>
        <w:t xml:space="preserve">railway </w:t>
      </w:r>
      <w:r w:rsidR="00E010FF" w:rsidRPr="00E6111B">
        <w:rPr>
          <w:lang w:val="en-GB"/>
        </w:rPr>
        <w:t xml:space="preserve">transport </w:t>
      </w:r>
      <w:r w:rsidR="003963F0" w:rsidRPr="00E6111B">
        <w:rPr>
          <w:lang w:val="en-GB"/>
        </w:rPr>
        <w:t>safety.</w:t>
      </w:r>
      <w:proofErr w:type="gramEnd"/>
    </w:p>
    <w:p w14:paraId="1C9E4441" w14:textId="7D148911" w:rsidR="00B00F96" w:rsidRPr="00E6111B" w:rsidRDefault="00D0291A" w:rsidP="00D0291A">
      <w:pPr>
        <w:spacing w:before="120"/>
        <w:rPr>
          <w:b/>
          <w:lang w:val="en-GB"/>
        </w:rPr>
      </w:pPr>
      <w:r w:rsidRPr="00E6111B">
        <w:rPr>
          <w:b/>
          <w:lang w:val="en-GB"/>
        </w:rPr>
        <w:t xml:space="preserve">The </w:t>
      </w:r>
      <w:r w:rsidR="00490355" w:rsidRPr="00E6111B">
        <w:rPr>
          <w:b/>
          <w:lang w:val="en-GB"/>
        </w:rPr>
        <w:t>Deputy President</w:t>
      </w:r>
      <w:r w:rsidR="001F1911" w:rsidRPr="00E6111B">
        <w:rPr>
          <w:b/>
          <w:lang w:val="en-GB"/>
        </w:rPr>
        <w:t xml:space="preserve"> of the Administrative </w:t>
      </w:r>
      <w:r w:rsidR="00490355" w:rsidRPr="00E6111B">
        <w:rPr>
          <w:b/>
          <w:lang w:val="en-GB"/>
        </w:rPr>
        <w:t xml:space="preserve">Board of the </w:t>
      </w:r>
      <w:proofErr w:type="gramStart"/>
      <w:r w:rsidR="00490355" w:rsidRPr="00E6111B">
        <w:rPr>
          <w:b/>
          <w:lang w:val="en-GB"/>
        </w:rPr>
        <w:t>NAMRTAIB</w:t>
      </w:r>
      <w:r w:rsidRPr="00E6111B">
        <w:rPr>
          <w:b/>
          <w:lang w:val="en-GB"/>
        </w:rPr>
        <w:t>,</w:t>
      </w:r>
      <w:proofErr w:type="gramEnd"/>
      <w:r w:rsidRPr="00E6111B">
        <w:rPr>
          <w:b/>
          <w:lang w:val="en-GB"/>
        </w:rPr>
        <w:t xml:space="preserve"> proposes a final report with safety recommenda</w:t>
      </w:r>
      <w:r w:rsidR="00490355" w:rsidRPr="00E6111B">
        <w:rPr>
          <w:b/>
          <w:lang w:val="en-GB"/>
        </w:rPr>
        <w:t>tions on 14</w:t>
      </w:r>
      <w:r w:rsidRPr="00E6111B">
        <w:rPr>
          <w:b/>
          <w:lang w:val="en-GB"/>
        </w:rPr>
        <w:t>.12.2021.</w:t>
      </w:r>
    </w:p>
    <w:p w14:paraId="0C0FD338" w14:textId="0DDA1654" w:rsidR="00F12C70" w:rsidRPr="00E6111B" w:rsidRDefault="00F12C70" w:rsidP="002450C1">
      <w:pPr>
        <w:ind w:firstLine="0"/>
        <w:rPr>
          <w:b/>
          <w:bCs/>
          <w:sz w:val="28"/>
          <w:szCs w:val="22"/>
          <w:lang w:val="en-GB"/>
        </w:rPr>
      </w:pPr>
    </w:p>
    <w:p w14:paraId="71D751B7" w14:textId="4BEE670D" w:rsidR="00D73F17" w:rsidRPr="00E6111B" w:rsidRDefault="00D73F17" w:rsidP="00D73F17">
      <w:pPr>
        <w:ind w:left="505" w:firstLine="488"/>
        <w:rPr>
          <w:lang w:val="en-GB"/>
        </w:rPr>
      </w:pPr>
    </w:p>
    <w:bookmarkEnd w:id="7"/>
    <w:p w14:paraId="7A3C0FB7" w14:textId="38E35C08" w:rsidR="001F1911" w:rsidRPr="00E6111B" w:rsidRDefault="001F1911" w:rsidP="001F1911">
      <w:pPr>
        <w:ind w:firstLine="0"/>
        <w:rPr>
          <w:b/>
          <w:bCs/>
          <w:sz w:val="28"/>
          <w:szCs w:val="22"/>
          <w:lang w:val="en-GB"/>
        </w:rPr>
      </w:pPr>
      <w:r w:rsidRPr="00E6111B">
        <w:rPr>
          <w:b/>
          <w:bCs/>
          <w:sz w:val="28"/>
          <w:szCs w:val="22"/>
          <w:lang w:val="en-GB"/>
        </w:rPr>
        <w:t>Chair</w:t>
      </w:r>
      <w:r w:rsidR="002363B4" w:rsidRPr="00E6111B">
        <w:rPr>
          <w:b/>
          <w:bCs/>
          <w:sz w:val="28"/>
          <w:szCs w:val="22"/>
          <w:lang w:val="en-GB"/>
        </w:rPr>
        <w:t>person</w:t>
      </w:r>
      <w:r w:rsidRPr="00E6111B">
        <w:rPr>
          <w:b/>
          <w:bCs/>
          <w:sz w:val="28"/>
          <w:szCs w:val="22"/>
          <w:lang w:val="en-GB"/>
        </w:rPr>
        <w:t>:</w:t>
      </w:r>
    </w:p>
    <w:p w14:paraId="6D33E441" w14:textId="77777777" w:rsidR="001F1911" w:rsidRPr="00E6111B" w:rsidRDefault="001F1911" w:rsidP="001F1911">
      <w:pPr>
        <w:spacing w:before="120"/>
        <w:ind w:firstLine="0"/>
        <w:rPr>
          <w:b/>
          <w:bCs/>
          <w:sz w:val="28"/>
          <w:szCs w:val="22"/>
          <w:lang w:val="en-GB"/>
        </w:rPr>
      </w:pPr>
      <w:r w:rsidRPr="00E6111B">
        <w:rPr>
          <w:b/>
          <w:szCs w:val="24"/>
          <w:lang w:val="en-GB"/>
        </w:rPr>
        <w:t>Dr. Eng. Boycho Skrobanski</w:t>
      </w:r>
    </w:p>
    <w:p w14:paraId="7AC871E5" w14:textId="77777777" w:rsidR="001F1911" w:rsidRPr="00E6111B" w:rsidRDefault="001F1911" w:rsidP="001F1911">
      <w:pPr>
        <w:ind w:firstLine="0"/>
        <w:rPr>
          <w:i/>
          <w:szCs w:val="24"/>
          <w:lang w:val="en-GB"/>
        </w:rPr>
      </w:pPr>
      <w:r w:rsidRPr="00E6111B">
        <w:rPr>
          <w:i/>
          <w:szCs w:val="24"/>
          <w:lang w:val="en-GB"/>
        </w:rPr>
        <w:t>Deputy President of the NAMRTAIB AB</w:t>
      </w:r>
    </w:p>
    <w:p w14:paraId="76C647C3" w14:textId="77777777" w:rsidR="001F1911" w:rsidRPr="00E6111B" w:rsidRDefault="001F1911" w:rsidP="001F1911">
      <w:pPr>
        <w:ind w:firstLine="0"/>
        <w:rPr>
          <w:i/>
          <w:szCs w:val="24"/>
          <w:lang w:val="en-GB"/>
        </w:rPr>
      </w:pPr>
    </w:p>
    <w:p w14:paraId="6F43BE55" w14:textId="77777777" w:rsidR="001F1911" w:rsidRPr="00E6111B" w:rsidRDefault="001F1911" w:rsidP="001F1911">
      <w:pPr>
        <w:ind w:left="505" w:firstLine="488"/>
        <w:rPr>
          <w:lang w:val="en-GB"/>
        </w:rPr>
      </w:pPr>
      <w:bookmarkStart w:id="9" w:name="_GoBack"/>
      <w:bookmarkEnd w:id="9"/>
    </w:p>
    <w:p w14:paraId="14E9BBE4" w14:textId="77777777" w:rsidR="001F1911" w:rsidRPr="00E6111B" w:rsidRDefault="001F1911" w:rsidP="001F1911">
      <w:pPr>
        <w:ind w:firstLine="0"/>
        <w:rPr>
          <w:i/>
          <w:sz w:val="23"/>
          <w:szCs w:val="23"/>
          <w:lang w:val="en-GB"/>
        </w:rPr>
      </w:pPr>
    </w:p>
    <w:p w14:paraId="65D9DACA" w14:textId="77777777" w:rsidR="001F1911" w:rsidRPr="00E6111B" w:rsidRDefault="001F1911" w:rsidP="001F1911">
      <w:pPr>
        <w:ind w:firstLine="0"/>
        <w:rPr>
          <w:i/>
          <w:sz w:val="23"/>
          <w:szCs w:val="23"/>
          <w:lang w:val="en-GB"/>
        </w:rPr>
      </w:pPr>
    </w:p>
    <w:p w14:paraId="71AB63BA" w14:textId="77777777" w:rsidR="001F1911" w:rsidRPr="00E6111B" w:rsidRDefault="001F1911" w:rsidP="001F1911">
      <w:pPr>
        <w:ind w:firstLine="0"/>
        <w:rPr>
          <w:i/>
          <w:sz w:val="23"/>
          <w:szCs w:val="23"/>
          <w:lang w:val="en-GB"/>
        </w:rPr>
      </w:pPr>
    </w:p>
    <w:p w14:paraId="68C8D4FB" w14:textId="5CB62B82" w:rsidR="00852F75" w:rsidRPr="00E6111B" w:rsidRDefault="00852F75" w:rsidP="00552E7D">
      <w:pPr>
        <w:ind w:left="1440" w:firstLine="720"/>
        <w:rPr>
          <w:i/>
          <w:iCs/>
          <w:lang w:val="en-GB"/>
        </w:rPr>
      </w:pPr>
    </w:p>
    <w:sectPr w:rsidR="00852F75" w:rsidRPr="00E6111B" w:rsidSect="008E4601">
      <w:headerReference w:type="even" r:id="rId47"/>
      <w:headerReference w:type="default" r:id="rId48"/>
      <w:footerReference w:type="even" r:id="rId49"/>
      <w:footerReference w:type="default" r:id="rId50"/>
      <w:headerReference w:type="first" r:id="rId51"/>
      <w:footerReference w:type="first" r:id="rId52"/>
      <w:pgSz w:w="12240" w:h="15840"/>
      <w:pgMar w:top="284" w:right="1440" w:bottom="1276" w:left="1440"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873F44" w14:textId="77777777" w:rsidR="003F5B60" w:rsidRDefault="003F5B60" w:rsidP="005624C6">
      <w:r>
        <w:separator/>
      </w:r>
    </w:p>
  </w:endnote>
  <w:endnote w:type="continuationSeparator" w:id="0">
    <w:p w14:paraId="19A85021" w14:textId="77777777" w:rsidR="003F5B60" w:rsidRDefault="003F5B60"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ISOCPEUR">
    <w:altName w:val="Arial"/>
    <w:charset w:val="CC"/>
    <w:family w:val="swiss"/>
    <w:pitch w:val="variable"/>
    <w:sig w:usb0="00000001"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6BD125" w14:textId="77777777" w:rsidR="0064719A" w:rsidRDefault="0064719A">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00BB479D" w:rsidR="0064719A" w:rsidRDefault="0064719A">
            <w:pPr>
              <w:pStyle w:val="a5"/>
              <w:jc w:val="right"/>
            </w:pPr>
            <w:r>
              <w:t xml:space="preserve">Page </w:t>
            </w:r>
            <w:r>
              <w:rPr>
                <w:b/>
                <w:bCs/>
                <w:szCs w:val="24"/>
              </w:rPr>
              <w:fldChar w:fldCharType="begin"/>
            </w:r>
            <w:r>
              <w:rPr>
                <w:b/>
                <w:bCs/>
              </w:rPr>
              <w:instrText xml:space="preserve"> PAGE </w:instrText>
            </w:r>
            <w:r>
              <w:rPr>
                <w:b/>
                <w:bCs/>
                <w:szCs w:val="24"/>
              </w:rPr>
              <w:fldChar w:fldCharType="separate"/>
            </w:r>
            <w:r w:rsidR="00777779">
              <w:rPr>
                <w:b/>
                <w:bCs/>
                <w:noProof/>
              </w:rPr>
              <w:t>33</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777779">
              <w:rPr>
                <w:b/>
                <w:bCs/>
                <w:noProof/>
              </w:rPr>
              <w:t>34</w:t>
            </w:r>
            <w:r>
              <w:rPr>
                <w:b/>
                <w:bCs/>
                <w:szCs w:val="24"/>
              </w:rPr>
              <w:fldChar w:fldCharType="end"/>
            </w:r>
          </w:p>
        </w:sdtContent>
      </w:sdt>
    </w:sdtContent>
  </w:sdt>
  <w:p w14:paraId="176BE123" w14:textId="77777777" w:rsidR="0064719A" w:rsidRDefault="0064719A">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4CAEAF" w14:textId="77777777" w:rsidR="0064719A" w:rsidRDefault="0064719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319152" w14:textId="77777777" w:rsidR="003F5B60" w:rsidRDefault="003F5B60" w:rsidP="005624C6">
      <w:r>
        <w:separator/>
      </w:r>
    </w:p>
  </w:footnote>
  <w:footnote w:type="continuationSeparator" w:id="0">
    <w:p w14:paraId="03E93CBC" w14:textId="77777777" w:rsidR="003F5B60" w:rsidRDefault="003F5B60"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E1A416" w14:textId="77777777" w:rsidR="0064719A" w:rsidRDefault="0064719A">
    <w:pPr>
      <w:pStyle w:val="a3"/>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A90C76" w14:textId="77777777" w:rsidR="0064719A" w:rsidRDefault="0064719A" w:rsidP="00FC7334">
    <w:pPr>
      <w:pStyle w:val="a3"/>
      <w:ind w:firstLine="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30C8A" w14:textId="77777777" w:rsidR="0064719A" w:rsidRDefault="003F5B60" w:rsidP="005624C6">
    <w:pPr>
      <w:pStyle w:val="a7"/>
      <w:ind w:right="28"/>
      <w:jc w:val="center"/>
      <w:rPr>
        <w:color w:val="auto"/>
      </w:rPr>
    </w:pPr>
    <w:bookmarkStart w:id="10"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02294298" r:id="rId2"/>
      </w:object>
    </w:r>
  </w:p>
  <w:p w14:paraId="0D64DF41" w14:textId="77777777" w:rsidR="0064719A" w:rsidRDefault="0064719A" w:rsidP="005624C6">
    <w:pPr>
      <w:pStyle w:val="a7"/>
      <w:ind w:right="28"/>
      <w:jc w:val="center"/>
      <w:rPr>
        <w:color w:val="auto"/>
      </w:rPr>
    </w:pPr>
  </w:p>
  <w:p w14:paraId="2C35AA77" w14:textId="77777777" w:rsidR="0064719A" w:rsidRPr="00324F8F" w:rsidRDefault="0064719A" w:rsidP="00375367">
    <w:pPr>
      <w:ind w:right="28" w:firstLine="0"/>
      <w:jc w:val="center"/>
      <w:rPr>
        <w:rFonts w:eastAsia="Times New Roman"/>
        <w:b/>
        <w:snapToGrid w:val="0"/>
        <w:sz w:val="28"/>
        <w:szCs w:val="28"/>
        <w:lang w:val="bg-BG"/>
      </w:rPr>
    </w:pPr>
    <w:bookmarkStart w:id="11" w:name="_Hlk56546068"/>
    <w:r>
      <w:rPr>
        <w:rFonts w:eastAsia="Times New Roman"/>
        <w:b/>
        <w:snapToGrid w:val="0"/>
        <w:sz w:val="28"/>
        <w:szCs w:val="28"/>
      </w:rPr>
      <w:t xml:space="preserve">R </w:t>
    </w:r>
    <w:r w:rsidRPr="00324F8F">
      <w:rPr>
        <w:rFonts w:eastAsia="Times New Roman"/>
        <w:b/>
        <w:snapToGrid w:val="0"/>
        <w:sz w:val="28"/>
        <w:szCs w:val="28"/>
        <w:lang w:val="bg-BG"/>
      </w:rPr>
      <w:t xml:space="preserve">E P U B L I </w:t>
    </w:r>
    <w:proofErr w:type="gramStart"/>
    <w:r w:rsidRPr="00324F8F">
      <w:rPr>
        <w:rFonts w:eastAsia="Times New Roman"/>
        <w:b/>
        <w:snapToGrid w:val="0"/>
        <w:sz w:val="28"/>
        <w:szCs w:val="28"/>
        <w:lang w:val="bg-BG"/>
      </w:rPr>
      <w:t xml:space="preserve">C  </w:t>
    </w:r>
    <w:r w:rsidRPr="00324F8F">
      <w:rPr>
        <w:rFonts w:eastAsia="Times New Roman"/>
        <w:b/>
        <w:snapToGrid w:val="0"/>
        <w:sz w:val="28"/>
        <w:szCs w:val="28"/>
      </w:rPr>
      <w:t>OF</w:t>
    </w:r>
    <w:proofErr w:type="gramEnd"/>
    <w:r w:rsidRPr="00324F8F">
      <w:rPr>
        <w:rFonts w:eastAsia="Times New Roman"/>
        <w:b/>
        <w:snapToGrid w:val="0"/>
        <w:sz w:val="28"/>
        <w:szCs w:val="28"/>
      </w:rPr>
      <w:t xml:space="preserve"> </w:t>
    </w:r>
    <w:r w:rsidRPr="00324F8F">
      <w:rPr>
        <w:rFonts w:eastAsia="Times New Roman"/>
        <w:b/>
        <w:snapToGrid w:val="0"/>
        <w:sz w:val="28"/>
        <w:szCs w:val="28"/>
        <w:lang w:val="bg-BG"/>
      </w:rPr>
      <w:t xml:space="preserve"> </w:t>
    </w:r>
    <w:r w:rsidRPr="00324F8F">
      <w:rPr>
        <w:rFonts w:eastAsia="Times New Roman"/>
        <w:b/>
        <w:snapToGrid w:val="0"/>
        <w:sz w:val="28"/>
        <w:szCs w:val="28"/>
      </w:rPr>
      <w:t>B</w:t>
    </w:r>
    <w:r w:rsidRPr="00324F8F">
      <w:rPr>
        <w:rFonts w:eastAsia="Times New Roman"/>
        <w:b/>
        <w:snapToGrid w:val="0"/>
        <w:sz w:val="28"/>
        <w:szCs w:val="28"/>
        <w:lang w:val="bg-BG"/>
      </w:rPr>
      <w:t xml:space="preserve"> U L G A R I A</w:t>
    </w:r>
  </w:p>
  <w:p w14:paraId="21D96AED" w14:textId="77777777" w:rsidR="0064719A" w:rsidRPr="00324F8F" w:rsidRDefault="0064719A" w:rsidP="00375367">
    <w:pPr>
      <w:ind w:right="28" w:firstLine="0"/>
      <w:jc w:val="center"/>
      <w:rPr>
        <w:rFonts w:eastAsia="Times New Roman"/>
        <w:b/>
        <w:snapToGrid w:val="0"/>
        <w:szCs w:val="24"/>
        <w:lang w:val="bg-BG"/>
      </w:rPr>
    </w:pPr>
    <w:r w:rsidRPr="00324F8F">
      <w:rPr>
        <w:rFonts w:eastAsia="Times New Roman"/>
        <w:b/>
        <w:snapToGrid w:val="0"/>
        <w:szCs w:val="24"/>
      </w:rPr>
      <w:t>NATIONAL AIR, MARITIME AND RAILWAY ACCIDENTS</w:t>
    </w:r>
    <w:r w:rsidRPr="00324F8F">
      <w:rPr>
        <w:rFonts w:eastAsia="Times New Roman"/>
        <w:b/>
        <w:snapToGrid w:val="0"/>
        <w:szCs w:val="24"/>
        <w:lang w:val="bg-BG"/>
      </w:rPr>
      <w:t xml:space="preserve"> </w:t>
    </w:r>
  </w:p>
  <w:p w14:paraId="2DB37AD7" w14:textId="2CE7DBD1" w:rsidR="0064719A" w:rsidRPr="00375367" w:rsidRDefault="0064719A" w:rsidP="00375367">
    <w:pPr>
      <w:pStyle w:val="a7"/>
      <w:ind w:right="28"/>
      <w:jc w:val="center"/>
      <w:rPr>
        <w:color w:val="auto"/>
        <w:sz w:val="24"/>
        <w:szCs w:val="24"/>
        <w:lang w:val="en-GB"/>
      </w:rPr>
    </w:pPr>
    <w:r w:rsidRPr="00375367">
      <w:rPr>
        <w:sz w:val="24"/>
        <w:szCs w:val="24"/>
        <w:lang w:val="en-GB"/>
      </w:rPr>
      <w:t>INVESTIGATION BOARD</w:t>
    </w:r>
  </w:p>
  <w:p w14:paraId="597C5B7A" w14:textId="77777777" w:rsidR="0064719A" w:rsidRPr="00C5759D" w:rsidRDefault="0064719A"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2A59647C"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" strokeweight="2.75pt">
              <v:stroke linestyle="thickThin"/>
            </v:line>
          </w:pict>
        </mc:Fallback>
      </mc:AlternateContent>
    </w:r>
  </w:p>
  <w:p w14:paraId="000633A9" w14:textId="4CD97EB9" w:rsidR="0064719A" w:rsidRDefault="0064719A" w:rsidP="00C560EF">
    <w:pPr>
      <w:ind w:right="-279" w:firstLine="142"/>
      <w:rPr>
        <w:sz w:val="16"/>
        <w:szCs w:val="16"/>
        <w:lang w:val="bg-BG"/>
      </w:rPr>
    </w:pPr>
    <w:r w:rsidRPr="003A6448">
      <w:rPr>
        <w:sz w:val="16"/>
        <w:szCs w:val="16"/>
      </w:rPr>
      <w:t>9 Dyakon Ignatiy str., Sofia</w:t>
    </w:r>
    <w:r w:rsidRPr="00D31897">
      <w:rPr>
        <w:sz w:val="16"/>
        <w:szCs w:val="16"/>
        <w:lang w:val="bg-BG"/>
      </w:rPr>
      <w:t xml:space="preserve"> </w:t>
    </w:r>
    <w:r w:rsidRPr="00AA5D98">
      <w:rPr>
        <w:sz w:val="16"/>
        <w:szCs w:val="16"/>
        <w:lang w:val="bg-BG"/>
      </w:rPr>
      <w:t>1000</w:t>
    </w:r>
    <w:bookmarkStart w:id="12" w:name="_Hlt46744128"/>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12"/>
  </w:p>
  <w:p w14:paraId="12CE3B34" w14:textId="35D7D977" w:rsidR="0064719A" w:rsidRPr="00AA5D98" w:rsidRDefault="0064719A" w:rsidP="00C560EF">
    <w:pPr>
      <w:ind w:right="-279" w:firstLine="142"/>
      <w:rPr>
        <w:spacing w:val="4"/>
        <w:sz w:val="16"/>
        <w:szCs w:val="16"/>
        <w:lang w:val="bg-BG"/>
      </w:rPr>
    </w:pPr>
    <w:r>
      <w:rPr>
        <w:sz w:val="16"/>
        <w:szCs w:val="16"/>
        <w:lang w:val="bg-BG"/>
      </w:rPr>
      <w:t>tel</w:t>
    </w:r>
    <w:r w:rsidRPr="00A23FF2">
      <w:rPr>
        <w:sz w:val="16"/>
        <w:szCs w:val="16"/>
        <w:lang w:val="bg-BG"/>
      </w:rPr>
      <w:t>. (+359 2) 940 9317</w:t>
    </w:r>
    <w:r>
      <w:rPr>
        <w:sz w:val="16"/>
        <w:szCs w:val="16"/>
        <w:lang w:val="bg-BG"/>
      </w:rPr>
      <w:t xml:space="preserve">                                                                                                                            </w:t>
    </w:r>
    <w:r>
      <w:rPr>
        <w:sz w:val="16"/>
        <w:szCs w:val="16"/>
      </w:rPr>
      <w:t xml:space="preserve">  </w:t>
    </w:r>
    <w:r w:rsidRPr="00A23FF2">
      <w:rPr>
        <w:sz w:val="16"/>
        <w:szCs w:val="16"/>
        <w:lang w:val="bg-BG"/>
      </w:rPr>
      <w:t>mail@mtitc.government.bg</w:t>
    </w:r>
  </w:p>
  <w:p w14:paraId="0CC1F23D" w14:textId="5AE14D08" w:rsidR="0064719A" w:rsidRPr="00A23FF2" w:rsidRDefault="0064719A" w:rsidP="00C560EF">
    <w:pPr>
      <w:tabs>
        <w:tab w:val="left" w:pos="284"/>
      </w:tabs>
      <w:ind w:firstLine="0"/>
      <w:rPr>
        <w:sz w:val="16"/>
        <w:szCs w:val="16"/>
        <w:lang w:val="bg-BG"/>
      </w:rPr>
    </w:pPr>
    <w:r>
      <w:rPr>
        <w:b/>
        <w:sz w:val="16"/>
        <w:szCs w:val="16"/>
        <w:lang w:val="bg-BG"/>
      </w:rPr>
      <w:t xml:space="preserve">   </w:t>
    </w:r>
    <w:r w:rsidRPr="00316CD0">
      <w:rPr>
        <w:sz w:val="16"/>
        <w:szCs w:val="16"/>
        <w:lang w:val="de-DE"/>
      </w:rPr>
      <w:t>fax</w:t>
    </w:r>
    <w:r w:rsidRPr="00A23FF2">
      <w:rPr>
        <w:sz w:val="16"/>
        <w:szCs w:val="16"/>
        <w:lang w:val="bg-BG"/>
      </w:rPr>
      <w:t xml:space="preserve">: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10"/>
    <w:bookmarkEnd w:id="11"/>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824C75"/>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1401AA"/>
    <w:multiLevelType w:val="hybridMultilevel"/>
    <w:tmpl w:val="A5400FA8"/>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86B0F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2127A97"/>
    <w:multiLevelType w:val="hybridMultilevel"/>
    <w:tmpl w:val="6F1C0D7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5" w15:restartNumberingAfterBreak="0">
    <w:nsid w:val="24F217DE"/>
    <w:multiLevelType w:val="hybridMultilevel"/>
    <w:tmpl w:val="985C8BCC"/>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6" w15:restartNumberingAfterBreak="0">
    <w:nsid w:val="25AB4B55"/>
    <w:multiLevelType w:val="multilevel"/>
    <w:tmpl w:val="905CC012"/>
    <w:lvl w:ilvl="0">
      <w:start w:val="1"/>
      <w:numFmt w:val="decimal"/>
      <w:lvlText w:val="%1."/>
      <w:lvlJc w:val="left"/>
      <w:pPr>
        <w:ind w:left="360" w:hanging="360"/>
      </w:pPr>
      <w:rPr>
        <w:rFonts w:hint="default"/>
        <w:b/>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15:restartNumberingAfterBreak="0">
    <w:nsid w:val="285341B4"/>
    <w:multiLevelType w:val="multilevel"/>
    <w:tmpl w:val="106E8BC8"/>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suff w:val="space"/>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 w15:restartNumberingAfterBreak="0">
    <w:nsid w:val="28712FE2"/>
    <w:multiLevelType w:val="hybridMultilevel"/>
    <w:tmpl w:val="4D0423C0"/>
    <w:lvl w:ilvl="0" w:tplc="04020001">
      <w:start w:val="1"/>
      <w:numFmt w:val="bullet"/>
      <w:lvlText w:val=""/>
      <w:lvlJc w:val="left"/>
      <w:pPr>
        <w:ind w:left="1211" w:hanging="360"/>
      </w:pPr>
      <w:rPr>
        <w:rFonts w:ascii="Symbol" w:hAnsi="Symbol" w:hint="default"/>
      </w:rPr>
    </w:lvl>
    <w:lvl w:ilvl="1" w:tplc="04020003" w:tentative="1">
      <w:start w:val="1"/>
      <w:numFmt w:val="bullet"/>
      <w:lvlText w:val="o"/>
      <w:lvlJc w:val="left"/>
      <w:pPr>
        <w:ind w:left="1931" w:hanging="360"/>
      </w:pPr>
      <w:rPr>
        <w:rFonts w:ascii="Courier New" w:hAnsi="Courier New" w:cs="Courier New" w:hint="default"/>
      </w:rPr>
    </w:lvl>
    <w:lvl w:ilvl="2" w:tplc="04020005" w:tentative="1">
      <w:start w:val="1"/>
      <w:numFmt w:val="bullet"/>
      <w:lvlText w:val=""/>
      <w:lvlJc w:val="left"/>
      <w:pPr>
        <w:ind w:left="2651" w:hanging="360"/>
      </w:pPr>
      <w:rPr>
        <w:rFonts w:ascii="Wingdings" w:hAnsi="Wingdings" w:hint="default"/>
      </w:rPr>
    </w:lvl>
    <w:lvl w:ilvl="3" w:tplc="04020001" w:tentative="1">
      <w:start w:val="1"/>
      <w:numFmt w:val="bullet"/>
      <w:lvlText w:val=""/>
      <w:lvlJc w:val="left"/>
      <w:pPr>
        <w:ind w:left="3371" w:hanging="360"/>
      </w:pPr>
      <w:rPr>
        <w:rFonts w:ascii="Symbol" w:hAnsi="Symbol" w:hint="default"/>
      </w:rPr>
    </w:lvl>
    <w:lvl w:ilvl="4" w:tplc="04020003" w:tentative="1">
      <w:start w:val="1"/>
      <w:numFmt w:val="bullet"/>
      <w:lvlText w:val="o"/>
      <w:lvlJc w:val="left"/>
      <w:pPr>
        <w:ind w:left="4091" w:hanging="360"/>
      </w:pPr>
      <w:rPr>
        <w:rFonts w:ascii="Courier New" w:hAnsi="Courier New" w:cs="Courier New" w:hint="default"/>
      </w:rPr>
    </w:lvl>
    <w:lvl w:ilvl="5" w:tplc="04020005" w:tentative="1">
      <w:start w:val="1"/>
      <w:numFmt w:val="bullet"/>
      <w:lvlText w:val=""/>
      <w:lvlJc w:val="left"/>
      <w:pPr>
        <w:ind w:left="4811" w:hanging="360"/>
      </w:pPr>
      <w:rPr>
        <w:rFonts w:ascii="Wingdings" w:hAnsi="Wingdings" w:hint="default"/>
      </w:rPr>
    </w:lvl>
    <w:lvl w:ilvl="6" w:tplc="04020001" w:tentative="1">
      <w:start w:val="1"/>
      <w:numFmt w:val="bullet"/>
      <w:lvlText w:val=""/>
      <w:lvlJc w:val="left"/>
      <w:pPr>
        <w:ind w:left="5531" w:hanging="360"/>
      </w:pPr>
      <w:rPr>
        <w:rFonts w:ascii="Symbol" w:hAnsi="Symbol" w:hint="default"/>
      </w:rPr>
    </w:lvl>
    <w:lvl w:ilvl="7" w:tplc="04020003" w:tentative="1">
      <w:start w:val="1"/>
      <w:numFmt w:val="bullet"/>
      <w:lvlText w:val="o"/>
      <w:lvlJc w:val="left"/>
      <w:pPr>
        <w:ind w:left="6251" w:hanging="360"/>
      </w:pPr>
      <w:rPr>
        <w:rFonts w:ascii="Courier New" w:hAnsi="Courier New" w:cs="Courier New" w:hint="default"/>
      </w:rPr>
    </w:lvl>
    <w:lvl w:ilvl="8" w:tplc="04020005" w:tentative="1">
      <w:start w:val="1"/>
      <w:numFmt w:val="bullet"/>
      <w:lvlText w:val=""/>
      <w:lvlJc w:val="left"/>
      <w:pPr>
        <w:ind w:left="6971" w:hanging="360"/>
      </w:pPr>
      <w:rPr>
        <w:rFonts w:ascii="Wingdings" w:hAnsi="Wingdings" w:hint="default"/>
      </w:rPr>
    </w:lvl>
  </w:abstractNum>
  <w:abstractNum w:abstractNumId="9" w15:restartNumberingAfterBreak="0">
    <w:nsid w:val="28E47E69"/>
    <w:multiLevelType w:val="hybridMultilevel"/>
    <w:tmpl w:val="C006266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2C8A711C"/>
    <w:multiLevelType w:val="hybridMultilevel"/>
    <w:tmpl w:val="4256719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1" w15:restartNumberingAfterBreak="0">
    <w:nsid w:val="30155870"/>
    <w:multiLevelType w:val="hybridMultilevel"/>
    <w:tmpl w:val="FE209B96"/>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2" w15:restartNumberingAfterBreak="0">
    <w:nsid w:val="3A4D6E0A"/>
    <w:multiLevelType w:val="hybridMultilevel"/>
    <w:tmpl w:val="6EC8478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3" w15:restartNumberingAfterBreak="0">
    <w:nsid w:val="40827AD7"/>
    <w:multiLevelType w:val="hybridMultilevel"/>
    <w:tmpl w:val="961E82F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4"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15" w15:restartNumberingAfterBreak="0">
    <w:nsid w:val="47402AD1"/>
    <w:multiLevelType w:val="hybridMultilevel"/>
    <w:tmpl w:val="22BE437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16"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17" w15:restartNumberingAfterBreak="0">
    <w:nsid w:val="54366AED"/>
    <w:multiLevelType w:val="hybridMultilevel"/>
    <w:tmpl w:val="A6BE5C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15:restartNumberingAfterBreak="0">
    <w:nsid w:val="579C4FC8"/>
    <w:multiLevelType w:val="hybridMultilevel"/>
    <w:tmpl w:val="C10A4C8C"/>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19"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58F62EE4"/>
    <w:multiLevelType w:val="multilevel"/>
    <w:tmpl w:val="950685C8"/>
    <w:lvl w:ilvl="0">
      <w:start w:val="1"/>
      <w:numFmt w:val="decimal"/>
      <w:lvlText w:val="%1."/>
      <w:lvlJc w:val="left"/>
      <w:pPr>
        <w:ind w:left="360" w:hanging="360"/>
      </w:pPr>
      <w:rPr>
        <w:rFonts w:hint="default"/>
        <w:b/>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59C41052"/>
    <w:multiLevelType w:val="hybridMultilevel"/>
    <w:tmpl w:val="F1F6FE8E"/>
    <w:lvl w:ilvl="0" w:tplc="0402000F">
      <w:start w:val="1"/>
      <w:numFmt w:val="decimal"/>
      <w:lvlText w:val="%1."/>
      <w:lvlJc w:val="left"/>
      <w:pPr>
        <w:ind w:left="1428" w:hanging="360"/>
      </w:pPr>
    </w:lvl>
    <w:lvl w:ilvl="1" w:tplc="04020019" w:tentative="1">
      <w:start w:val="1"/>
      <w:numFmt w:val="lowerLetter"/>
      <w:lvlText w:val="%2."/>
      <w:lvlJc w:val="left"/>
      <w:pPr>
        <w:ind w:left="2148" w:hanging="360"/>
      </w:pPr>
    </w:lvl>
    <w:lvl w:ilvl="2" w:tplc="0402001B" w:tentative="1">
      <w:start w:val="1"/>
      <w:numFmt w:val="lowerRoman"/>
      <w:lvlText w:val="%3."/>
      <w:lvlJc w:val="right"/>
      <w:pPr>
        <w:ind w:left="2868" w:hanging="180"/>
      </w:pPr>
    </w:lvl>
    <w:lvl w:ilvl="3" w:tplc="0402000F" w:tentative="1">
      <w:start w:val="1"/>
      <w:numFmt w:val="decimal"/>
      <w:lvlText w:val="%4."/>
      <w:lvlJc w:val="left"/>
      <w:pPr>
        <w:ind w:left="3588" w:hanging="360"/>
      </w:pPr>
    </w:lvl>
    <w:lvl w:ilvl="4" w:tplc="04020019" w:tentative="1">
      <w:start w:val="1"/>
      <w:numFmt w:val="lowerLetter"/>
      <w:lvlText w:val="%5."/>
      <w:lvlJc w:val="left"/>
      <w:pPr>
        <w:ind w:left="4308" w:hanging="360"/>
      </w:pPr>
    </w:lvl>
    <w:lvl w:ilvl="5" w:tplc="0402001B" w:tentative="1">
      <w:start w:val="1"/>
      <w:numFmt w:val="lowerRoman"/>
      <w:lvlText w:val="%6."/>
      <w:lvlJc w:val="right"/>
      <w:pPr>
        <w:ind w:left="5028" w:hanging="180"/>
      </w:pPr>
    </w:lvl>
    <w:lvl w:ilvl="6" w:tplc="0402000F" w:tentative="1">
      <w:start w:val="1"/>
      <w:numFmt w:val="decimal"/>
      <w:lvlText w:val="%7."/>
      <w:lvlJc w:val="left"/>
      <w:pPr>
        <w:ind w:left="5748" w:hanging="360"/>
      </w:pPr>
    </w:lvl>
    <w:lvl w:ilvl="7" w:tplc="04020019" w:tentative="1">
      <w:start w:val="1"/>
      <w:numFmt w:val="lowerLetter"/>
      <w:lvlText w:val="%8."/>
      <w:lvlJc w:val="left"/>
      <w:pPr>
        <w:ind w:left="6468" w:hanging="360"/>
      </w:pPr>
    </w:lvl>
    <w:lvl w:ilvl="8" w:tplc="0402001B" w:tentative="1">
      <w:start w:val="1"/>
      <w:numFmt w:val="lowerRoman"/>
      <w:lvlText w:val="%9."/>
      <w:lvlJc w:val="right"/>
      <w:pPr>
        <w:ind w:left="7188" w:hanging="180"/>
      </w:pPr>
    </w:lvl>
  </w:abstractNum>
  <w:abstractNum w:abstractNumId="23" w15:restartNumberingAfterBreak="0">
    <w:nsid w:val="5CE628FE"/>
    <w:multiLevelType w:val="multilevel"/>
    <w:tmpl w:val="CE5AF84A"/>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601261E1"/>
    <w:multiLevelType w:val="hybridMultilevel"/>
    <w:tmpl w:val="7386626A"/>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6" w15:restartNumberingAfterBreak="0">
    <w:nsid w:val="696814A7"/>
    <w:multiLevelType w:val="multilevel"/>
    <w:tmpl w:val="106E8BC8"/>
    <w:lvl w:ilvl="0">
      <w:start w:val="2"/>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suff w:val="space"/>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6A9C4190"/>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BCD56FC"/>
    <w:multiLevelType w:val="hybridMultilevel"/>
    <w:tmpl w:val="40848592"/>
    <w:lvl w:ilvl="0" w:tplc="0402000F">
      <w:start w:val="1"/>
      <w:numFmt w:val="decimal"/>
      <w:lvlText w:val="%1."/>
      <w:lvlJc w:val="left"/>
      <w:pPr>
        <w:ind w:left="1287" w:hanging="360"/>
      </w:pPr>
    </w:lvl>
    <w:lvl w:ilvl="1" w:tplc="04020019" w:tentative="1">
      <w:start w:val="1"/>
      <w:numFmt w:val="lowerLetter"/>
      <w:lvlText w:val="%2."/>
      <w:lvlJc w:val="left"/>
      <w:pPr>
        <w:ind w:left="2007" w:hanging="360"/>
      </w:pPr>
    </w:lvl>
    <w:lvl w:ilvl="2" w:tplc="0402001B" w:tentative="1">
      <w:start w:val="1"/>
      <w:numFmt w:val="lowerRoman"/>
      <w:lvlText w:val="%3."/>
      <w:lvlJc w:val="right"/>
      <w:pPr>
        <w:ind w:left="2727" w:hanging="180"/>
      </w:pPr>
    </w:lvl>
    <w:lvl w:ilvl="3" w:tplc="0402000F" w:tentative="1">
      <w:start w:val="1"/>
      <w:numFmt w:val="decimal"/>
      <w:lvlText w:val="%4."/>
      <w:lvlJc w:val="left"/>
      <w:pPr>
        <w:ind w:left="3447" w:hanging="360"/>
      </w:pPr>
    </w:lvl>
    <w:lvl w:ilvl="4" w:tplc="04020019" w:tentative="1">
      <w:start w:val="1"/>
      <w:numFmt w:val="lowerLetter"/>
      <w:lvlText w:val="%5."/>
      <w:lvlJc w:val="left"/>
      <w:pPr>
        <w:ind w:left="4167" w:hanging="360"/>
      </w:pPr>
    </w:lvl>
    <w:lvl w:ilvl="5" w:tplc="0402001B" w:tentative="1">
      <w:start w:val="1"/>
      <w:numFmt w:val="lowerRoman"/>
      <w:lvlText w:val="%6."/>
      <w:lvlJc w:val="right"/>
      <w:pPr>
        <w:ind w:left="4887" w:hanging="180"/>
      </w:pPr>
    </w:lvl>
    <w:lvl w:ilvl="6" w:tplc="0402000F" w:tentative="1">
      <w:start w:val="1"/>
      <w:numFmt w:val="decimal"/>
      <w:lvlText w:val="%7."/>
      <w:lvlJc w:val="left"/>
      <w:pPr>
        <w:ind w:left="5607" w:hanging="360"/>
      </w:pPr>
    </w:lvl>
    <w:lvl w:ilvl="7" w:tplc="04020019" w:tentative="1">
      <w:start w:val="1"/>
      <w:numFmt w:val="lowerLetter"/>
      <w:lvlText w:val="%8."/>
      <w:lvlJc w:val="left"/>
      <w:pPr>
        <w:ind w:left="6327" w:hanging="360"/>
      </w:pPr>
    </w:lvl>
    <w:lvl w:ilvl="8" w:tplc="0402001B" w:tentative="1">
      <w:start w:val="1"/>
      <w:numFmt w:val="lowerRoman"/>
      <w:lvlText w:val="%9."/>
      <w:lvlJc w:val="right"/>
      <w:pPr>
        <w:ind w:left="7047" w:hanging="180"/>
      </w:pPr>
    </w:lvl>
  </w:abstractNum>
  <w:abstractNum w:abstractNumId="29" w15:restartNumberingAfterBreak="0">
    <w:nsid w:val="6D62066C"/>
    <w:multiLevelType w:val="hybridMultilevel"/>
    <w:tmpl w:val="07DAAD1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0" w15:restartNumberingAfterBreak="0">
    <w:nsid w:val="75AB6756"/>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76020243"/>
    <w:multiLevelType w:val="hybridMultilevel"/>
    <w:tmpl w:val="C6AC5D90"/>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2"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3" w15:restartNumberingAfterBreak="0">
    <w:nsid w:val="7B123BD7"/>
    <w:multiLevelType w:val="hybridMultilevel"/>
    <w:tmpl w:val="C100B75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34" w15:restartNumberingAfterBreak="0">
    <w:nsid w:val="7C21624B"/>
    <w:multiLevelType w:val="hybridMultilevel"/>
    <w:tmpl w:val="6C2A24C4"/>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5" w15:restartNumberingAfterBreak="0">
    <w:nsid w:val="7D643F54"/>
    <w:multiLevelType w:val="hybridMultilevel"/>
    <w:tmpl w:val="68E22076"/>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num w:numId="1">
    <w:abstractNumId w:val="30"/>
  </w:num>
  <w:num w:numId="2">
    <w:abstractNumId w:val="3"/>
  </w:num>
  <w:num w:numId="3">
    <w:abstractNumId w:val="2"/>
  </w:num>
  <w:num w:numId="4">
    <w:abstractNumId w:val="32"/>
  </w:num>
  <w:num w:numId="5">
    <w:abstractNumId w:val="15"/>
  </w:num>
  <w:num w:numId="6">
    <w:abstractNumId w:val="9"/>
  </w:num>
  <w:num w:numId="7">
    <w:abstractNumId w:val="31"/>
  </w:num>
  <w:num w:numId="8">
    <w:abstractNumId w:val="16"/>
  </w:num>
  <w:num w:numId="9">
    <w:abstractNumId w:val="14"/>
  </w:num>
  <w:num w:numId="10">
    <w:abstractNumId w:val="34"/>
  </w:num>
  <w:num w:numId="11">
    <w:abstractNumId w:val="12"/>
  </w:num>
  <w:num w:numId="12">
    <w:abstractNumId w:val="18"/>
  </w:num>
  <w:num w:numId="13">
    <w:abstractNumId w:val="25"/>
  </w:num>
  <w:num w:numId="14">
    <w:abstractNumId w:val="10"/>
  </w:num>
  <w:num w:numId="15">
    <w:abstractNumId w:val="0"/>
  </w:num>
  <w:num w:numId="16">
    <w:abstractNumId w:val="22"/>
  </w:num>
  <w:num w:numId="17">
    <w:abstractNumId w:val="13"/>
  </w:num>
  <w:num w:numId="18">
    <w:abstractNumId w:val="4"/>
  </w:num>
  <w:num w:numId="19">
    <w:abstractNumId w:val="33"/>
  </w:num>
  <w:num w:numId="20">
    <w:abstractNumId w:val="1"/>
  </w:num>
  <w:num w:numId="21">
    <w:abstractNumId w:val="20"/>
  </w:num>
  <w:num w:numId="22">
    <w:abstractNumId w:val="24"/>
  </w:num>
  <w:num w:numId="23">
    <w:abstractNumId w:val="28"/>
  </w:num>
  <w:num w:numId="24">
    <w:abstractNumId w:val="17"/>
  </w:num>
  <w:num w:numId="25">
    <w:abstractNumId w:val="8"/>
  </w:num>
  <w:num w:numId="26">
    <w:abstractNumId w:val="27"/>
  </w:num>
  <w:num w:numId="27">
    <w:abstractNumId w:val="19"/>
  </w:num>
  <w:num w:numId="28">
    <w:abstractNumId w:val="21"/>
  </w:num>
  <w:num w:numId="29">
    <w:abstractNumId w:val="6"/>
  </w:num>
  <w:num w:numId="30">
    <w:abstractNumId w:val="26"/>
  </w:num>
  <w:num w:numId="31">
    <w:abstractNumId w:val="11"/>
  </w:num>
  <w:num w:numId="32">
    <w:abstractNumId w:val="35"/>
  </w:num>
  <w:num w:numId="33">
    <w:abstractNumId w:val="26"/>
    <w:lvlOverride w:ilvl="0">
      <w:lvl w:ilvl="0">
        <w:start w:val="2"/>
        <w:numFmt w:val="decimal"/>
        <w:suff w:val="space"/>
        <w:lvlText w:val="%1."/>
        <w:lvlJc w:val="left"/>
        <w:pPr>
          <w:ind w:left="360" w:hanging="360"/>
        </w:pPr>
        <w:rPr>
          <w:rFonts w:hint="default"/>
        </w:rPr>
      </w:lvl>
    </w:lvlOverride>
    <w:lvlOverride w:ilvl="1">
      <w:lvl w:ilvl="1">
        <w:start w:val="1"/>
        <w:numFmt w:val="decimal"/>
        <w:suff w:val="space"/>
        <w:lvlText w:val="%1.%2."/>
        <w:lvlJc w:val="left"/>
        <w:pPr>
          <w:ind w:left="720" w:hanging="360"/>
        </w:pPr>
        <w:rPr>
          <w:rFonts w:hint="default"/>
        </w:rPr>
      </w:lvl>
    </w:lvlOverride>
    <w:lvlOverride w:ilvl="2">
      <w:lvl w:ilvl="2">
        <w:start w:val="1"/>
        <w:numFmt w:val="decimal"/>
        <w:lvlText w:val="%1.%2.%3."/>
        <w:lvlJc w:val="left"/>
        <w:pPr>
          <w:ind w:left="1440" w:hanging="720"/>
        </w:pPr>
        <w:rPr>
          <w:rFonts w:hint="default"/>
        </w:rPr>
      </w:lvl>
    </w:lvlOverride>
    <w:lvlOverride w:ilvl="3">
      <w:lvl w:ilvl="3">
        <w:start w:val="1"/>
        <w:numFmt w:val="decimal"/>
        <w:lvlText w:val="%1.%2.%3.%4."/>
        <w:lvlJc w:val="left"/>
        <w:pPr>
          <w:ind w:left="1800" w:hanging="720"/>
        </w:pPr>
        <w:rPr>
          <w:rFonts w:hint="default"/>
        </w:rPr>
      </w:lvl>
    </w:lvlOverride>
    <w:lvlOverride w:ilvl="4">
      <w:lvl w:ilvl="4">
        <w:start w:val="1"/>
        <w:numFmt w:val="decimal"/>
        <w:lvlText w:val="%1.%2.%3.%4.%5."/>
        <w:lvlJc w:val="left"/>
        <w:pPr>
          <w:ind w:left="2520" w:hanging="1080"/>
        </w:pPr>
        <w:rPr>
          <w:rFonts w:hint="default"/>
        </w:rPr>
      </w:lvl>
    </w:lvlOverride>
    <w:lvlOverride w:ilvl="5">
      <w:lvl w:ilvl="5">
        <w:start w:val="1"/>
        <w:numFmt w:val="decimal"/>
        <w:lvlText w:val="%1.%2.%3.%4.%5.%6."/>
        <w:lvlJc w:val="left"/>
        <w:pPr>
          <w:ind w:left="2880" w:hanging="1080"/>
        </w:pPr>
        <w:rPr>
          <w:rFonts w:hint="default"/>
        </w:rPr>
      </w:lvl>
    </w:lvlOverride>
    <w:lvlOverride w:ilvl="6">
      <w:lvl w:ilvl="6">
        <w:start w:val="1"/>
        <w:numFmt w:val="decimal"/>
        <w:lvlText w:val="%1.%2.%3.%4.%5.%6.%7."/>
        <w:lvlJc w:val="left"/>
        <w:pPr>
          <w:ind w:left="3600" w:hanging="1440"/>
        </w:pPr>
        <w:rPr>
          <w:rFonts w:hint="default"/>
        </w:rPr>
      </w:lvl>
    </w:lvlOverride>
    <w:lvlOverride w:ilvl="7">
      <w:lvl w:ilvl="7">
        <w:start w:val="1"/>
        <w:numFmt w:val="decimal"/>
        <w:lvlText w:val="%1.%2.%3.%4.%5.%6.%7.%8."/>
        <w:lvlJc w:val="left"/>
        <w:pPr>
          <w:ind w:left="3960" w:hanging="1440"/>
        </w:pPr>
        <w:rPr>
          <w:rFonts w:hint="default"/>
        </w:rPr>
      </w:lvl>
    </w:lvlOverride>
    <w:lvlOverride w:ilvl="8">
      <w:lvl w:ilvl="8">
        <w:start w:val="1"/>
        <w:numFmt w:val="decimal"/>
        <w:lvlText w:val="%1.%2.%3.%4.%5.%6.%7.%8.%9."/>
        <w:lvlJc w:val="left"/>
        <w:pPr>
          <w:ind w:left="4680" w:hanging="1800"/>
        </w:pPr>
        <w:rPr>
          <w:rFonts w:hint="default"/>
        </w:rPr>
      </w:lvl>
    </w:lvlOverride>
  </w:num>
  <w:num w:numId="34">
    <w:abstractNumId w:val="5"/>
  </w:num>
  <w:num w:numId="35">
    <w:abstractNumId w:val="29"/>
  </w:num>
  <w:num w:numId="36">
    <w:abstractNumId w:val="23"/>
  </w:num>
  <w:num w:numId="37">
    <w:abstractNumId w:val="26"/>
    <w:lvlOverride w:ilvl="0">
      <w:lvl w:ilvl="0">
        <w:start w:val="2"/>
        <w:numFmt w:val="decimal"/>
        <w:suff w:val="space"/>
        <w:lvlText w:val="%1."/>
        <w:lvlJc w:val="left"/>
        <w:pPr>
          <w:ind w:left="360" w:hanging="360"/>
        </w:pPr>
        <w:rPr>
          <w:rFonts w:hint="default"/>
        </w:rPr>
      </w:lvl>
    </w:lvlOverride>
    <w:lvlOverride w:ilvl="1">
      <w:lvl w:ilvl="1">
        <w:start w:val="1"/>
        <w:numFmt w:val="decimal"/>
        <w:lvlText w:val="%1.%2."/>
        <w:lvlJc w:val="left"/>
        <w:pPr>
          <w:ind w:left="720" w:hanging="360"/>
        </w:pPr>
        <w:rPr>
          <w:rFonts w:hint="default"/>
        </w:rPr>
      </w:lvl>
    </w:lvlOverride>
    <w:lvlOverride w:ilvl="2">
      <w:lvl w:ilvl="2">
        <w:start w:val="1"/>
        <w:numFmt w:val="decimal"/>
        <w:lvlText w:val="%1.%2.%3."/>
        <w:lvlJc w:val="left"/>
        <w:pPr>
          <w:ind w:left="1440" w:hanging="720"/>
        </w:pPr>
        <w:rPr>
          <w:rFonts w:hint="default"/>
        </w:rPr>
      </w:lvl>
    </w:lvlOverride>
    <w:lvlOverride w:ilvl="3">
      <w:lvl w:ilvl="3">
        <w:start w:val="1"/>
        <w:numFmt w:val="decimal"/>
        <w:suff w:val="space"/>
        <w:lvlText w:val="%1.%2.%3.%4."/>
        <w:lvlJc w:val="left"/>
        <w:pPr>
          <w:ind w:left="1800" w:hanging="720"/>
        </w:pPr>
        <w:rPr>
          <w:rFonts w:hint="default"/>
        </w:rPr>
      </w:lvl>
    </w:lvlOverride>
    <w:lvlOverride w:ilvl="4">
      <w:lvl w:ilvl="4">
        <w:start w:val="1"/>
        <w:numFmt w:val="decimal"/>
        <w:lvlText w:val="%1.%2.%3.%4.%5."/>
        <w:lvlJc w:val="left"/>
        <w:pPr>
          <w:ind w:left="2520" w:hanging="1080"/>
        </w:pPr>
        <w:rPr>
          <w:rFonts w:hint="default"/>
        </w:rPr>
      </w:lvl>
    </w:lvlOverride>
    <w:lvlOverride w:ilvl="5">
      <w:lvl w:ilvl="5">
        <w:start w:val="1"/>
        <w:numFmt w:val="decimal"/>
        <w:lvlText w:val="%1.%2.%3.%4.%5.%6."/>
        <w:lvlJc w:val="left"/>
        <w:pPr>
          <w:ind w:left="2880" w:hanging="1080"/>
        </w:pPr>
        <w:rPr>
          <w:rFonts w:hint="default"/>
        </w:rPr>
      </w:lvl>
    </w:lvlOverride>
    <w:lvlOverride w:ilvl="6">
      <w:lvl w:ilvl="6">
        <w:start w:val="1"/>
        <w:numFmt w:val="decimal"/>
        <w:lvlText w:val="%1.%2.%3.%4.%5.%6.%7."/>
        <w:lvlJc w:val="left"/>
        <w:pPr>
          <w:ind w:left="3600" w:hanging="1440"/>
        </w:pPr>
        <w:rPr>
          <w:rFonts w:hint="default"/>
        </w:rPr>
      </w:lvl>
    </w:lvlOverride>
    <w:lvlOverride w:ilvl="7">
      <w:lvl w:ilvl="7">
        <w:start w:val="1"/>
        <w:numFmt w:val="decimal"/>
        <w:lvlText w:val="%1.%2.%3.%4.%5.%6.%7.%8."/>
        <w:lvlJc w:val="left"/>
        <w:pPr>
          <w:ind w:left="3960" w:hanging="1440"/>
        </w:pPr>
        <w:rPr>
          <w:rFonts w:hint="default"/>
        </w:rPr>
      </w:lvl>
    </w:lvlOverride>
    <w:lvlOverride w:ilvl="8">
      <w:lvl w:ilvl="8">
        <w:start w:val="1"/>
        <w:numFmt w:val="decimal"/>
        <w:lvlText w:val="%1.%2.%3.%4.%5.%6.%7.%8.%9."/>
        <w:lvlJc w:val="left"/>
        <w:pPr>
          <w:ind w:left="4680" w:hanging="1800"/>
        </w:pPr>
        <w:rPr>
          <w:rFonts w:hint="default"/>
        </w:rPr>
      </w:lvl>
    </w:lvlOverride>
  </w:num>
  <w:num w:numId="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1883"/>
    <w:rsid w:val="00003E1B"/>
    <w:rsid w:val="00003F92"/>
    <w:rsid w:val="000066AB"/>
    <w:rsid w:val="00014953"/>
    <w:rsid w:val="00016698"/>
    <w:rsid w:val="000271AD"/>
    <w:rsid w:val="00033EEF"/>
    <w:rsid w:val="0003478E"/>
    <w:rsid w:val="00034D66"/>
    <w:rsid w:val="00034F9F"/>
    <w:rsid w:val="00035359"/>
    <w:rsid w:val="00036AAE"/>
    <w:rsid w:val="00042105"/>
    <w:rsid w:val="0004262F"/>
    <w:rsid w:val="00042700"/>
    <w:rsid w:val="00043038"/>
    <w:rsid w:val="00053226"/>
    <w:rsid w:val="00056718"/>
    <w:rsid w:val="00056E99"/>
    <w:rsid w:val="00063F23"/>
    <w:rsid w:val="00067FDC"/>
    <w:rsid w:val="00072D0A"/>
    <w:rsid w:val="00073822"/>
    <w:rsid w:val="00076806"/>
    <w:rsid w:val="00077B37"/>
    <w:rsid w:val="00077CA1"/>
    <w:rsid w:val="000825B1"/>
    <w:rsid w:val="00082B18"/>
    <w:rsid w:val="000851F8"/>
    <w:rsid w:val="0008651A"/>
    <w:rsid w:val="00094930"/>
    <w:rsid w:val="00094995"/>
    <w:rsid w:val="00096E1F"/>
    <w:rsid w:val="000B3FF8"/>
    <w:rsid w:val="000B7023"/>
    <w:rsid w:val="000C1739"/>
    <w:rsid w:val="000C1E6D"/>
    <w:rsid w:val="000C2379"/>
    <w:rsid w:val="000C47C8"/>
    <w:rsid w:val="000D10D6"/>
    <w:rsid w:val="000D1E4F"/>
    <w:rsid w:val="000E016A"/>
    <w:rsid w:val="000E0B33"/>
    <w:rsid w:val="000E3411"/>
    <w:rsid w:val="000E5FA3"/>
    <w:rsid w:val="000E5FD7"/>
    <w:rsid w:val="000F1984"/>
    <w:rsid w:val="000F22AF"/>
    <w:rsid w:val="000F31A6"/>
    <w:rsid w:val="000F52A5"/>
    <w:rsid w:val="000F64C2"/>
    <w:rsid w:val="000F6B80"/>
    <w:rsid w:val="000F73BB"/>
    <w:rsid w:val="00101D31"/>
    <w:rsid w:val="001029FD"/>
    <w:rsid w:val="00104481"/>
    <w:rsid w:val="001055FE"/>
    <w:rsid w:val="00106DA0"/>
    <w:rsid w:val="00107217"/>
    <w:rsid w:val="0011553B"/>
    <w:rsid w:val="00115837"/>
    <w:rsid w:val="00120CCE"/>
    <w:rsid w:val="0012179A"/>
    <w:rsid w:val="00125DE9"/>
    <w:rsid w:val="00126426"/>
    <w:rsid w:val="00126646"/>
    <w:rsid w:val="0013131F"/>
    <w:rsid w:val="001350F4"/>
    <w:rsid w:val="00135F9D"/>
    <w:rsid w:val="0014177C"/>
    <w:rsid w:val="00144159"/>
    <w:rsid w:val="00153EEE"/>
    <w:rsid w:val="0015545D"/>
    <w:rsid w:val="00156592"/>
    <w:rsid w:val="00161BBD"/>
    <w:rsid w:val="00163DD8"/>
    <w:rsid w:val="00165008"/>
    <w:rsid w:val="00165113"/>
    <w:rsid w:val="00167939"/>
    <w:rsid w:val="0017093D"/>
    <w:rsid w:val="001718F6"/>
    <w:rsid w:val="00173614"/>
    <w:rsid w:val="0018344A"/>
    <w:rsid w:val="00183516"/>
    <w:rsid w:val="00184548"/>
    <w:rsid w:val="00184FE1"/>
    <w:rsid w:val="001851C4"/>
    <w:rsid w:val="0018767B"/>
    <w:rsid w:val="0019174C"/>
    <w:rsid w:val="001930A8"/>
    <w:rsid w:val="00194C3B"/>
    <w:rsid w:val="00196051"/>
    <w:rsid w:val="001967A6"/>
    <w:rsid w:val="001A29CB"/>
    <w:rsid w:val="001A532E"/>
    <w:rsid w:val="001A53A7"/>
    <w:rsid w:val="001A57F2"/>
    <w:rsid w:val="001B02DB"/>
    <w:rsid w:val="001B1603"/>
    <w:rsid w:val="001B1D51"/>
    <w:rsid w:val="001B75CB"/>
    <w:rsid w:val="001C01B8"/>
    <w:rsid w:val="001C2995"/>
    <w:rsid w:val="001C546C"/>
    <w:rsid w:val="001D1637"/>
    <w:rsid w:val="001D66F8"/>
    <w:rsid w:val="001D7E9D"/>
    <w:rsid w:val="001E1A9E"/>
    <w:rsid w:val="001E2498"/>
    <w:rsid w:val="001E4346"/>
    <w:rsid w:val="001E5CF8"/>
    <w:rsid w:val="001F1911"/>
    <w:rsid w:val="001F7A2A"/>
    <w:rsid w:val="002003AE"/>
    <w:rsid w:val="00200503"/>
    <w:rsid w:val="00213BDD"/>
    <w:rsid w:val="00215139"/>
    <w:rsid w:val="0021672E"/>
    <w:rsid w:val="0022003F"/>
    <w:rsid w:val="0022401B"/>
    <w:rsid w:val="0022522B"/>
    <w:rsid w:val="00225A89"/>
    <w:rsid w:val="002262AF"/>
    <w:rsid w:val="00227B46"/>
    <w:rsid w:val="00230969"/>
    <w:rsid w:val="00230FB2"/>
    <w:rsid w:val="00231736"/>
    <w:rsid w:val="00232FB8"/>
    <w:rsid w:val="00234601"/>
    <w:rsid w:val="00236004"/>
    <w:rsid w:val="002363B4"/>
    <w:rsid w:val="002419DC"/>
    <w:rsid w:val="002450C1"/>
    <w:rsid w:val="00245496"/>
    <w:rsid w:val="0024740D"/>
    <w:rsid w:val="00250D2F"/>
    <w:rsid w:val="00252057"/>
    <w:rsid w:val="0025338B"/>
    <w:rsid w:val="00254FB3"/>
    <w:rsid w:val="00255805"/>
    <w:rsid w:val="00256C38"/>
    <w:rsid w:val="002571D4"/>
    <w:rsid w:val="00262D71"/>
    <w:rsid w:val="002652D2"/>
    <w:rsid w:val="0026570B"/>
    <w:rsid w:val="00276BAD"/>
    <w:rsid w:val="00277413"/>
    <w:rsid w:val="00277880"/>
    <w:rsid w:val="002801D6"/>
    <w:rsid w:val="00281689"/>
    <w:rsid w:val="002826C1"/>
    <w:rsid w:val="00285C4D"/>
    <w:rsid w:val="00293554"/>
    <w:rsid w:val="002A33AB"/>
    <w:rsid w:val="002A52AF"/>
    <w:rsid w:val="002A57F2"/>
    <w:rsid w:val="002A6292"/>
    <w:rsid w:val="002A6709"/>
    <w:rsid w:val="002B28A5"/>
    <w:rsid w:val="002C03FD"/>
    <w:rsid w:val="002C04F0"/>
    <w:rsid w:val="002C2EE4"/>
    <w:rsid w:val="002C3BCA"/>
    <w:rsid w:val="002C40F7"/>
    <w:rsid w:val="002D25CA"/>
    <w:rsid w:val="002D4C4F"/>
    <w:rsid w:val="002D5B60"/>
    <w:rsid w:val="002E0869"/>
    <w:rsid w:val="002E2CC2"/>
    <w:rsid w:val="002E38AC"/>
    <w:rsid w:val="002E4472"/>
    <w:rsid w:val="002E5E83"/>
    <w:rsid w:val="00302D09"/>
    <w:rsid w:val="00302F23"/>
    <w:rsid w:val="0030390D"/>
    <w:rsid w:val="00303EBB"/>
    <w:rsid w:val="0030700E"/>
    <w:rsid w:val="003117BA"/>
    <w:rsid w:val="00316C17"/>
    <w:rsid w:val="003170D5"/>
    <w:rsid w:val="00320E59"/>
    <w:rsid w:val="00321D34"/>
    <w:rsid w:val="0032320F"/>
    <w:rsid w:val="00323925"/>
    <w:rsid w:val="003319EB"/>
    <w:rsid w:val="003348A7"/>
    <w:rsid w:val="00337282"/>
    <w:rsid w:val="0034095E"/>
    <w:rsid w:val="0034406F"/>
    <w:rsid w:val="00346DEC"/>
    <w:rsid w:val="00347209"/>
    <w:rsid w:val="00347C7D"/>
    <w:rsid w:val="00351AE9"/>
    <w:rsid w:val="00354CD2"/>
    <w:rsid w:val="00361C0A"/>
    <w:rsid w:val="00367947"/>
    <w:rsid w:val="003702EE"/>
    <w:rsid w:val="00372407"/>
    <w:rsid w:val="003724B3"/>
    <w:rsid w:val="00375367"/>
    <w:rsid w:val="003756B6"/>
    <w:rsid w:val="0037696D"/>
    <w:rsid w:val="00382699"/>
    <w:rsid w:val="00385D79"/>
    <w:rsid w:val="0039484C"/>
    <w:rsid w:val="00395549"/>
    <w:rsid w:val="003963F0"/>
    <w:rsid w:val="00397678"/>
    <w:rsid w:val="003A364A"/>
    <w:rsid w:val="003A4CF8"/>
    <w:rsid w:val="003A585C"/>
    <w:rsid w:val="003A6448"/>
    <w:rsid w:val="003A7E07"/>
    <w:rsid w:val="003B5499"/>
    <w:rsid w:val="003B5E58"/>
    <w:rsid w:val="003B60A7"/>
    <w:rsid w:val="003C06AE"/>
    <w:rsid w:val="003C4326"/>
    <w:rsid w:val="003C4E5A"/>
    <w:rsid w:val="003C513E"/>
    <w:rsid w:val="003C5782"/>
    <w:rsid w:val="003C6275"/>
    <w:rsid w:val="003C67E8"/>
    <w:rsid w:val="003C6A23"/>
    <w:rsid w:val="003C706B"/>
    <w:rsid w:val="003C798A"/>
    <w:rsid w:val="003C7FE8"/>
    <w:rsid w:val="003D0F4F"/>
    <w:rsid w:val="003D5C76"/>
    <w:rsid w:val="003E2433"/>
    <w:rsid w:val="003E7A21"/>
    <w:rsid w:val="003F2414"/>
    <w:rsid w:val="003F29CF"/>
    <w:rsid w:val="003F52FD"/>
    <w:rsid w:val="003F5B60"/>
    <w:rsid w:val="003F61AC"/>
    <w:rsid w:val="003F6D36"/>
    <w:rsid w:val="003F7483"/>
    <w:rsid w:val="00400998"/>
    <w:rsid w:val="00400FB2"/>
    <w:rsid w:val="00403363"/>
    <w:rsid w:val="00404D51"/>
    <w:rsid w:val="0040572C"/>
    <w:rsid w:val="00410D23"/>
    <w:rsid w:val="00412B38"/>
    <w:rsid w:val="004164BA"/>
    <w:rsid w:val="0042069F"/>
    <w:rsid w:val="00421253"/>
    <w:rsid w:val="00424AAF"/>
    <w:rsid w:val="00426579"/>
    <w:rsid w:val="00427194"/>
    <w:rsid w:val="004306E7"/>
    <w:rsid w:val="00431F60"/>
    <w:rsid w:val="004407A6"/>
    <w:rsid w:val="00442363"/>
    <w:rsid w:val="00444A1F"/>
    <w:rsid w:val="0044532C"/>
    <w:rsid w:val="00445CF4"/>
    <w:rsid w:val="004514EA"/>
    <w:rsid w:val="00453AB1"/>
    <w:rsid w:val="004544D4"/>
    <w:rsid w:val="00455E4F"/>
    <w:rsid w:val="0045675C"/>
    <w:rsid w:val="00460601"/>
    <w:rsid w:val="00461F6D"/>
    <w:rsid w:val="00465098"/>
    <w:rsid w:val="00474F20"/>
    <w:rsid w:val="004761C4"/>
    <w:rsid w:val="00477DC3"/>
    <w:rsid w:val="00480DAA"/>
    <w:rsid w:val="00483039"/>
    <w:rsid w:val="00483CC1"/>
    <w:rsid w:val="00487D39"/>
    <w:rsid w:val="00490355"/>
    <w:rsid w:val="0049063A"/>
    <w:rsid w:val="00491F1E"/>
    <w:rsid w:val="0049631D"/>
    <w:rsid w:val="004A3FD6"/>
    <w:rsid w:val="004A423E"/>
    <w:rsid w:val="004A4D49"/>
    <w:rsid w:val="004A580C"/>
    <w:rsid w:val="004B01F4"/>
    <w:rsid w:val="004B2381"/>
    <w:rsid w:val="004B460B"/>
    <w:rsid w:val="004B464E"/>
    <w:rsid w:val="004B5735"/>
    <w:rsid w:val="004B66CC"/>
    <w:rsid w:val="004C2FB6"/>
    <w:rsid w:val="004C3B9E"/>
    <w:rsid w:val="004C4453"/>
    <w:rsid w:val="004C4A2C"/>
    <w:rsid w:val="004C588E"/>
    <w:rsid w:val="004C67BE"/>
    <w:rsid w:val="004D1735"/>
    <w:rsid w:val="004D2468"/>
    <w:rsid w:val="004D4791"/>
    <w:rsid w:val="004D665B"/>
    <w:rsid w:val="004D7C44"/>
    <w:rsid w:val="004E1444"/>
    <w:rsid w:val="004F1C27"/>
    <w:rsid w:val="004F1F08"/>
    <w:rsid w:val="004F2DE9"/>
    <w:rsid w:val="004F6051"/>
    <w:rsid w:val="00501253"/>
    <w:rsid w:val="005104EF"/>
    <w:rsid w:val="0051081A"/>
    <w:rsid w:val="0051195C"/>
    <w:rsid w:val="00511B6D"/>
    <w:rsid w:val="00512645"/>
    <w:rsid w:val="005158B5"/>
    <w:rsid w:val="00516C57"/>
    <w:rsid w:val="00522B82"/>
    <w:rsid w:val="005238BB"/>
    <w:rsid w:val="0053275A"/>
    <w:rsid w:val="005331BA"/>
    <w:rsid w:val="00535ACB"/>
    <w:rsid w:val="00536DEE"/>
    <w:rsid w:val="00540C7A"/>
    <w:rsid w:val="005473DE"/>
    <w:rsid w:val="00551EC2"/>
    <w:rsid w:val="00552A21"/>
    <w:rsid w:val="00552E7D"/>
    <w:rsid w:val="00553371"/>
    <w:rsid w:val="00556056"/>
    <w:rsid w:val="005566E5"/>
    <w:rsid w:val="0056231A"/>
    <w:rsid w:val="005624C6"/>
    <w:rsid w:val="00565989"/>
    <w:rsid w:val="00575585"/>
    <w:rsid w:val="00576D7E"/>
    <w:rsid w:val="0058081E"/>
    <w:rsid w:val="00582D3C"/>
    <w:rsid w:val="00585717"/>
    <w:rsid w:val="00586167"/>
    <w:rsid w:val="00586900"/>
    <w:rsid w:val="0058734C"/>
    <w:rsid w:val="00590BD0"/>
    <w:rsid w:val="0059562B"/>
    <w:rsid w:val="005A044D"/>
    <w:rsid w:val="005A15CB"/>
    <w:rsid w:val="005A53D7"/>
    <w:rsid w:val="005A6403"/>
    <w:rsid w:val="005A7763"/>
    <w:rsid w:val="005B4FF1"/>
    <w:rsid w:val="005B79DF"/>
    <w:rsid w:val="005C4E04"/>
    <w:rsid w:val="005C59F7"/>
    <w:rsid w:val="005D0794"/>
    <w:rsid w:val="005D0915"/>
    <w:rsid w:val="005D1C07"/>
    <w:rsid w:val="005D2BD7"/>
    <w:rsid w:val="005D4634"/>
    <w:rsid w:val="005D634D"/>
    <w:rsid w:val="005E2CC6"/>
    <w:rsid w:val="005E30CE"/>
    <w:rsid w:val="005E406C"/>
    <w:rsid w:val="005E4E4B"/>
    <w:rsid w:val="005E62A7"/>
    <w:rsid w:val="005F13FA"/>
    <w:rsid w:val="005F2C33"/>
    <w:rsid w:val="005F40B0"/>
    <w:rsid w:val="005F6E5E"/>
    <w:rsid w:val="00603C13"/>
    <w:rsid w:val="0060625A"/>
    <w:rsid w:val="00606841"/>
    <w:rsid w:val="00606A22"/>
    <w:rsid w:val="00606C92"/>
    <w:rsid w:val="006106E3"/>
    <w:rsid w:val="0061557F"/>
    <w:rsid w:val="00621F5F"/>
    <w:rsid w:val="006230E0"/>
    <w:rsid w:val="00623B1B"/>
    <w:rsid w:val="00623D2C"/>
    <w:rsid w:val="0062475B"/>
    <w:rsid w:val="00624EC2"/>
    <w:rsid w:val="006274E9"/>
    <w:rsid w:val="00632A8F"/>
    <w:rsid w:val="00632DA9"/>
    <w:rsid w:val="0063311A"/>
    <w:rsid w:val="0063340C"/>
    <w:rsid w:val="00635F2E"/>
    <w:rsid w:val="00636FEF"/>
    <w:rsid w:val="0063731F"/>
    <w:rsid w:val="00637E86"/>
    <w:rsid w:val="00640440"/>
    <w:rsid w:val="0064185F"/>
    <w:rsid w:val="00644898"/>
    <w:rsid w:val="00644977"/>
    <w:rsid w:val="00646A7C"/>
    <w:rsid w:val="0064719A"/>
    <w:rsid w:val="0064730A"/>
    <w:rsid w:val="00647C60"/>
    <w:rsid w:val="00647DB7"/>
    <w:rsid w:val="00651D61"/>
    <w:rsid w:val="00653BCF"/>
    <w:rsid w:val="00655797"/>
    <w:rsid w:val="006568EA"/>
    <w:rsid w:val="00657557"/>
    <w:rsid w:val="006641C3"/>
    <w:rsid w:val="006648DE"/>
    <w:rsid w:val="00671705"/>
    <w:rsid w:val="00671BA9"/>
    <w:rsid w:val="00673A6B"/>
    <w:rsid w:val="00673A92"/>
    <w:rsid w:val="00675492"/>
    <w:rsid w:val="006809EC"/>
    <w:rsid w:val="00683005"/>
    <w:rsid w:val="00684B22"/>
    <w:rsid w:val="00684D27"/>
    <w:rsid w:val="006872F7"/>
    <w:rsid w:val="0068783B"/>
    <w:rsid w:val="00690494"/>
    <w:rsid w:val="006917B0"/>
    <w:rsid w:val="00697150"/>
    <w:rsid w:val="006A108B"/>
    <w:rsid w:val="006B0BD1"/>
    <w:rsid w:val="006B2C60"/>
    <w:rsid w:val="006B2DCD"/>
    <w:rsid w:val="006B60A7"/>
    <w:rsid w:val="006C3D47"/>
    <w:rsid w:val="006C67D8"/>
    <w:rsid w:val="006D1166"/>
    <w:rsid w:val="006D2137"/>
    <w:rsid w:val="006D5356"/>
    <w:rsid w:val="006D5EC0"/>
    <w:rsid w:val="006D7E6F"/>
    <w:rsid w:val="006E0EA9"/>
    <w:rsid w:val="006E1E65"/>
    <w:rsid w:val="006E40DB"/>
    <w:rsid w:val="006E41D8"/>
    <w:rsid w:val="006E48FE"/>
    <w:rsid w:val="006E50C1"/>
    <w:rsid w:val="006E6F73"/>
    <w:rsid w:val="006E72EC"/>
    <w:rsid w:val="006F2B97"/>
    <w:rsid w:val="006F3273"/>
    <w:rsid w:val="007005AD"/>
    <w:rsid w:val="00705030"/>
    <w:rsid w:val="00707F14"/>
    <w:rsid w:val="00710E17"/>
    <w:rsid w:val="007129F8"/>
    <w:rsid w:val="00713735"/>
    <w:rsid w:val="00735EDA"/>
    <w:rsid w:val="00741BED"/>
    <w:rsid w:val="00743E3C"/>
    <w:rsid w:val="00747765"/>
    <w:rsid w:val="00747793"/>
    <w:rsid w:val="007505AC"/>
    <w:rsid w:val="00754047"/>
    <w:rsid w:val="007551FF"/>
    <w:rsid w:val="00755BEB"/>
    <w:rsid w:val="007560AC"/>
    <w:rsid w:val="0076251D"/>
    <w:rsid w:val="0076522E"/>
    <w:rsid w:val="00766D1E"/>
    <w:rsid w:val="007700E4"/>
    <w:rsid w:val="007736CB"/>
    <w:rsid w:val="00777779"/>
    <w:rsid w:val="00780BEC"/>
    <w:rsid w:val="00780E59"/>
    <w:rsid w:val="00787628"/>
    <w:rsid w:val="0079044C"/>
    <w:rsid w:val="00791DFB"/>
    <w:rsid w:val="00794E3C"/>
    <w:rsid w:val="00795140"/>
    <w:rsid w:val="007A1167"/>
    <w:rsid w:val="007A2CF8"/>
    <w:rsid w:val="007A6C29"/>
    <w:rsid w:val="007A78E8"/>
    <w:rsid w:val="007A7E82"/>
    <w:rsid w:val="007B306A"/>
    <w:rsid w:val="007B633B"/>
    <w:rsid w:val="007B6976"/>
    <w:rsid w:val="007C24E3"/>
    <w:rsid w:val="007C5BDB"/>
    <w:rsid w:val="007D0731"/>
    <w:rsid w:val="007D2707"/>
    <w:rsid w:val="007D2F18"/>
    <w:rsid w:val="007E2212"/>
    <w:rsid w:val="007E2C7B"/>
    <w:rsid w:val="007E2E4D"/>
    <w:rsid w:val="007E5887"/>
    <w:rsid w:val="007F1163"/>
    <w:rsid w:val="007F2489"/>
    <w:rsid w:val="007F3D43"/>
    <w:rsid w:val="007F5200"/>
    <w:rsid w:val="007F6091"/>
    <w:rsid w:val="007F6B1A"/>
    <w:rsid w:val="00801714"/>
    <w:rsid w:val="008033C1"/>
    <w:rsid w:val="00803B54"/>
    <w:rsid w:val="008070DD"/>
    <w:rsid w:val="00807381"/>
    <w:rsid w:val="00807A59"/>
    <w:rsid w:val="00807E3D"/>
    <w:rsid w:val="008116BB"/>
    <w:rsid w:val="00813711"/>
    <w:rsid w:val="0081408A"/>
    <w:rsid w:val="00822996"/>
    <w:rsid w:val="00824F61"/>
    <w:rsid w:val="00826814"/>
    <w:rsid w:val="00830D9F"/>
    <w:rsid w:val="00831B73"/>
    <w:rsid w:val="00835568"/>
    <w:rsid w:val="00836396"/>
    <w:rsid w:val="0084105F"/>
    <w:rsid w:val="00846944"/>
    <w:rsid w:val="00846C8B"/>
    <w:rsid w:val="008522EC"/>
    <w:rsid w:val="00852F75"/>
    <w:rsid w:val="008540BB"/>
    <w:rsid w:val="008553A2"/>
    <w:rsid w:val="008555AE"/>
    <w:rsid w:val="008709AD"/>
    <w:rsid w:val="00870EB6"/>
    <w:rsid w:val="00872227"/>
    <w:rsid w:val="008774F9"/>
    <w:rsid w:val="008826F2"/>
    <w:rsid w:val="008867AB"/>
    <w:rsid w:val="00887A4F"/>
    <w:rsid w:val="00891CBF"/>
    <w:rsid w:val="00891D60"/>
    <w:rsid w:val="00892F5A"/>
    <w:rsid w:val="00893D17"/>
    <w:rsid w:val="00893F98"/>
    <w:rsid w:val="00894856"/>
    <w:rsid w:val="0089664B"/>
    <w:rsid w:val="008A087C"/>
    <w:rsid w:val="008B0A9D"/>
    <w:rsid w:val="008B0DA7"/>
    <w:rsid w:val="008C03B4"/>
    <w:rsid w:val="008C0832"/>
    <w:rsid w:val="008C3C52"/>
    <w:rsid w:val="008C4FD9"/>
    <w:rsid w:val="008C680E"/>
    <w:rsid w:val="008D09C7"/>
    <w:rsid w:val="008D315F"/>
    <w:rsid w:val="008D3E7F"/>
    <w:rsid w:val="008E1B92"/>
    <w:rsid w:val="008E4601"/>
    <w:rsid w:val="00900586"/>
    <w:rsid w:val="0091084A"/>
    <w:rsid w:val="00911AB3"/>
    <w:rsid w:val="00922C0A"/>
    <w:rsid w:val="009234EC"/>
    <w:rsid w:val="00923E93"/>
    <w:rsid w:val="00924798"/>
    <w:rsid w:val="00924EFB"/>
    <w:rsid w:val="00925A05"/>
    <w:rsid w:val="00932A7D"/>
    <w:rsid w:val="00942C7D"/>
    <w:rsid w:val="009440B8"/>
    <w:rsid w:val="00951CAA"/>
    <w:rsid w:val="00954483"/>
    <w:rsid w:val="00954886"/>
    <w:rsid w:val="00954F48"/>
    <w:rsid w:val="00962446"/>
    <w:rsid w:val="00966BF7"/>
    <w:rsid w:val="00970673"/>
    <w:rsid w:val="00971CD5"/>
    <w:rsid w:val="00972DC3"/>
    <w:rsid w:val="009757CE"/>
    <w:rsid w:val="00977B43"/>
    <w:rsid w:val="009800AC"/>
    <w:rsid w:val="00982B9A"/>
    <w:rsid w:val="00984354"/>
    <w:rsid w:val="00984504"/>
    <w:rsid w:val="0099012E"/>
    <w:rsid w:val="0099753C"/>
    <w:rsid w:val="009A046F"/>
    <w:rsid w:val="009A06EC"/>
    <w:rsid w:val="009A5B07"/>
    <w:rsid w:val="009A5E38"/>
    <w:rsid w:val="009A6920"/>
    <w:rsid w:val="009B6B0E"/>
    <w:rsid w:val="009C2B40"/>
    <w:rsid w:val="009D3445"/>
    <w:rsid w:val="009D3FC1"/>
    <w:rsid w:val="009D554F"/>
    <w:rsid w:val="009E22BE"/>
    <w:rsid w:val="009E2939"/>
    <w:rsid w:val="009E576D"/>
    <w:rsid w:val="009E7852"/>
    <w:rsid w:val="009E7AD3"/>
    <w:rsid w:val="009E7FC6"/>
    <w:rsid w:val="00A069E1"/>
    <w:rsid w:val="00A07234"/>
    <w:rsid w:val="00A11130"/>
    <w:rsid w:val="00A116DE"/>
    <w:rsid w:val="00A14485"/>
    <w:rsid w:val="00A206E8"/>
    <w:rsid w:val="00A21A7C"/>
    <w:rsid w:val="00A23FF2"/>
    <w:rsid w:val="00A25331"/>
    <w:rsid w:val="00A26C6A"/>
    <w:rsid w:val="00A3180A"/>
    <w:rsid w:val="00A36D22"/>
    <w:rsid w:val="00A401F8"/>
    <w:rsid w:val="00A42F96"/>
    <w:rsid w:val="00A436B2"/>
    <w:rsid w:val="00A436ED"/>
    <w:rsid w:val="00A46EB3"/>
    <w:rsid w:val="00A5027F"/>
    <w:rsid w:val="00A50D7F"/>
    <w:rsid w:val="00A53B22"/>
    <w:rsid w:val="00A53BA9"/>
    <w:rsid w:val="00A56F14"/>
    <w:rsid w:val="00A606E7"/>
    <w:rsid w:val="00A70544"/>
    <w:rsid w:val="00A7071C"/>
    <w:rsid w:val="00A7102F"/>
    <w:rsid w:val="00A7408C"/>
    <w:rsid w:val="00A759E3"/>
    <w:rsid w:val="00A75EC0"/>
    <w:rsid w:val="00A91029"/>
    <w:rsid w:val="00A913C7"/>
    <w:rsid w:val="00A93005"/>
    <w:rsid w:val="00A93BCA"/>
    <w:rsid w:val="00AA0883"/>
    <w:rsid w:val="00AA2203"/>
    <w:rsid w:val="00AA39EC"/>
    <w:rsid w:val="00AA5D98"/>
    <w:rsid w:val="00AA7DCD"/>
    <w:rsid w:val="00AB0623"/>
    <w:rsid w:val="00AB7BF5"/>
    <w:rsid w:val="00AD3523"/>
    <w:rsid w:val="00AD3A78"/>
    <w:rsid w:val="00AD3D3D"/>
    <w:rsid w:val="00AD67E2"/>
    <w:rsid w:val="00AE1D7D"/>
    <w:rsid w:val="00AE62F9"/>
    <w:rsid w:val="00AE7712"/>
    <w:rsid w:val="00AF3AFE"/>
    <w:rsid w:val="00AF5994"/>
    <w:rsid w:val="00AF6C0D"/>
    <w:rsid w:val="00AF774A"/>
    <w:rsid w:val="00B00F96"/>
    <w:rsid w:val="00B01C88"/>
    <w:rsid w:val="00B03AF5"/>
    <w:rsid w:val="00B03D12"/>
    <w:rsid w:val="00B0573C"/>
    <w:rsid w:val="00B0595F"/>
    <w:rsid w:val="00B07B10"/>
    <w:rsid w:val="00B13398"/>
    <w:rsid w:val="00B13E82"/>
    <w:rsid w:val="00B16D54"/>
    <w:rsid w:val="00B20401"/>
    <w:rsid w:val="00B231A2"/>
    <w:rsid w:val="00B27A4B"/>
    <w:rsid w:val="00B3021A"/>
    <w:rsid w:val="00B31037"/>
    <w:rsid w:val="00B32F3E"/>
    <w:rsid w:val="00B405EA"/>
    <w:rsid w:val="00B42913"/>
    <w:rsid w:val="00B43530"/>
    <w:rsid w:val="00B43925"/>
    <w:rsid w:val="00B44603"/>
    <w:rsid w:val="00B470CA"/>
    <w:rsid w:val="00B47F07"/>
    <w:rsid w:val="00B51941"/>
    <w:rsid w:val="00B54DEA"/>
    <w:rsid w:val="00B611ED"/>
    <w:rsid w:val="00B66158"/>
    <w:rsid w:val="00B72CB4"/>
    <w:rsid w:val="00B730C1"/>
    <w:rsid w:val="00B75519"/>
    <w:rsid w:val="00B837C4"/>
    <w:rsid w:val="00B918B8"/>
    <w:rsid w:val="00B923C1"/>
    <w:rsid w:val="00B950E2"/>
    <w:rsid w:val="00B950EC"/>
    <w:rsid w:val="00BA09A7"/>
    <w:rsid w:val="00BA11DA"/>
    <w:rsid w:val="00BA4B5B"/>
    <w:rsid w:val="00BA6C1D"/>
    <w:rsid w:val="00BB0AB7"/>
    <w:rsid w:val="00BB33BE"/>
    <w:rsid w:val="00BC0DA7"/>
    <w:rsid w:val="00BC2676"/>
    <w:rsid w:val="00BC3096"/>
    <w:rsid w:val="00BC4FC0"/>
    <w:rsid w:val="00BC6FE8"/>
    <w:rsid w:val="00BD0A7A"/>
    <w:rsid w:val="00BD6D07"/>
    <w:rsid w:val="00BE2CDF"/>
    <w:rsid w:val="00BF2630"/>
    <w:rsid w:val="00BF5686"/>
    <w:rsid w:val="00BF62D9"/>
    <w:rsid w:val="00BF77A5"/>
    <w:rsid w:val="00C00CE3"/>
    <w:rsid w:val="00C01361"/>
    <w:rsid w:val="00C01CF8"/>
    <w:rsid w:val="00C06708"/>
    <w:rsid w:val="00C113F0"/>
    <w:rsid w:val="00C209A6"/>
    <w:rsid w:val="00C211A0"/>
    <w:rsid w:val="00C22A4D"/>
    <w:rsid w:val="00C22F43"/>
    <w:rsid w:val="00C23093"/>
    <w:rsid w:val="00C25125"/>
    <w:rsid w:val="00C26951"/>
    <w:rsid w:val="00C33C19"/>
    <w:rsid w:val="00C355FA"/>
    <w:rsid w:val="00C37E35"/>
    <w:rsid w:val="00C412BA"/>
    <w:rsid w:val="00C45953"/>
    <w:rsid w:val="00C472A8"/>
    <w:rsid w:val="00C560EF"/>
    <w:rsid w:val="00C56F38"/>
    <w:rsid w:val="00C7265E"/>
    <w:rsid w:val="00C72E9C"/>
    <w:rsid w:val="00C85A80"/>
    <w:rsid w:val="00C867C8"/>
    <w:rsid w:val="00C91C19"/>
    <w:rsid w:val="00C9334E"/>
    <w:rsid w:val="00C94525"/>
    <w:rsid w:val="00C966C7"/>
    <w:rsid w:val="00CA04AA"/>
    <w:rsid w:val="00CA0B61"/>
    <w:rsid w:val="00CA1AA7"/>
    <w:rsid w:val="00CA2031"/>
    <w:rsid w:val="00CA313A"/>
    <w:rsid w:val="00CA49E0"/>
    <w:rsid w:val="00CA5B4C"/>
    <w:rsid w:val="00CB2AFD"/>
    <w:rsid w:val="00CB311A"/>
    <w:rsid w:val="00CB5EAF"/>
    <w:rsid w:val="00CB5ED0"/>
    <w:rsid w:val="00CB6F54"/>
    <w:rsid w:val="00CC30A2"/>
    <w:rsid w:val="00CC32DA"/>
    <w:rsid w:val="00CC3D5A"/>
    <w:rsid w:val="00CD1DE1"/>
    <w:rsid w:val="00CD515F"/>
    <w:rsid w:val="00CD55D6"/>
    <w:rsid w:val="00CD65BC"/>
    <w:rsid w:val="00CE48D2"/>
    <w:rsid w:val="00CE59A5"/>
    <w:rsid w:val="00CE7469"/>
    <w:rsid w:val="00CF05EB"/>
    <w:rsid w:val="00CF6167"/>
    <w:rsid w:val="00D0291A"/>
    <w:rsid w:val="00D045D6"/>
    <w:rsid w:val="00D0612B"/>
    <w:rsid w:val="00D118E9"/>
    <w:rsid w:val="00D11A3D"/>
    <w:rsid w:val="00D23628"/>
    <w:rsid w:val="00D25601"/>
    <w:rsid w:val="00D26FA0"/>
    <w:rsid w:val="00D271A4"/>
    <w:rsid w:val="00D32C49"/>
    <w:rsid w:val="00D34C24"/>
    <w:rsid w:val="00D429E5"/>
    <w:rsid w:val="00D46232"/>
    <w:rsid w:val="00D53BF8"/>
    <w:rsid w:val="00D57513"/>
    <w:rsid w:val="00D60804"/>
    <w:rsid w:val="00D60B6E"/>
    <w:rsid w:val="00D6308E"/>
    <w:rsid w:val="00D6360B"/>
    <w:rsid w:val="00D6576E"/>
    <w:rsid w:val="00D66478"/>
    <w:rsid w:val="00D70F9D"/>
    <w:rsid w:val="00D729B7"/>
    <w:rsid w:val="00D73F17"/>
    <w:rsid w:val="00D76C6E"/>
    <w:rsid w:val="00D77919"/>
    <w:rsid w:val="00D83781"/>
    <w:rsid w:val="00D83C03"/>
    <w:rsid w:val="00D91B1A"/>
    <w:rsid w:val="00D92694"/>
    <w:rsid w:val="00D94E87"/>
    <w:rsid w:val="00DA04FA"/>
    <w:rsid w:val="00DA113C"/>
    <w:rsid w:val="00DA2A82"/>
    <w:rsid w:val="00DA72E5"/>
    <w:rsid w:val="00DB1581"/>
    <w:rsid w:val="00DB265C"/>
    <w:rsid w:val="00DB3CE7"/>
    <w:rsid w:val="00DB6BDF"/>
    <w:rsid w:val="00DC0881"/>
    <w:rsid w:val="00DC2282"/>
    <w:rsid w:val="00DD1B53"/>
    <w:rsid w:val="00DD1D21"/>
    <w:rsid w:val="00DD3766"/>
    <w:rsid w:val="00DD5A15"/>
    <w:rsid w:val="00DD6EFC"/>
    <w:rsid w:val="00DE18E4"/>
    <w:rsid w:val="00DE25E2"/>
    <w:rsid w:val="00DE5619"/>
    <w:rsid w:val="00DF2E5E"/>
    <w:rsid w:val="00DF4F0A"/>
    <w:rsid w:val="00DF65D9"/>
    <w:rsid w:val="00E00475"/>
    <w:rsid w:val="00E00BB3"/>
    <w:rsid w:val="00E010FF"/>
    <w:rsid w:val="00E01A70"/>
    <w:rsid w:val="00E04A4C"/>
    <w:rsid w:val="00E11009"/>
    <w:rsid w:val="00E11765"/>
    <w:rsid w:val="00E20199"/>
    <w:rsid w:val="00E224CF"/>
    <w:rsid w:val="00E26135"/>
    <w:rsid w:val="00E27AE9"/>
    <w:rsid w:val="00E306C9"/>
    <w:rsid w:val="00E31E57"/>
    <w:rsid w:val="00E3531A"/>
    <w:rsid w:val="00E35E27"/>
    <w:rsid w:val="00E41EAB"/>
    <w:rsid w:val="00E41EED"/>
    <w:rsid w:val="00E4212E"/>
    <w:rsid w:val="00E46EDB"/>
    <w:rsid w:val="00E5210F"/>
    <w:rsid w:val="00E56EFE"/>
    <w:rsid w:val="00E60B81"/>
    <w:rsid w:val="00E6111B"/>
    <w:rsid w:val="00E618E0"/>
    <w:rsid w:val="00E70E2D"/>
    <w:rsid w:val="00E733BC"/>
    <w:rsid w:val="00E73A60"/>
    <w:rsid w:val="00E75690"/>
    <w:rsid w:val="00E7612D"/>
    <w:rsid w:val="00E76315"/>
    <w:rsid w:val="00E82F89"/>
    <w:rsid w:val="00E8604E"/>
    <w:rsid w:val="00E923F1"/>
    <w:rsid w:val="00E932FD"/>
    <w:rsid w:val="00EA35D6"/>
    <w:rsid w:val="00EA660B"/>
    <w:rsid w:val="00EA6847"/>
    <w:rsid w:val="00EA78D3"/>
    <w:rsid w:val="00EB14E0"/>
    <w:rsid w:val="00EB5B46"/>
    <w:rsid w:val="00EB677F"/>
    <w:rsid w:val="00EC0EE9"/>
    <w:rsid w:val="00EC5890"/>
    <w:rsid w:val="00ED14DA"/>
    <w:rsid w:val="00ED1F96"/>
    <w:rsid w:val="00ED3124"/>
    <w:rsid w:val="00ED6832"/>
    <w:rsid w:val="00ED724C"/>
    <w:rsid w:val="00ED7531"/>
    <w:rsid w:val="00EE3679"/>
    <w:rsid w:val="00EE43CF"/>
    <w:rsid w:val="00EE5105"/>
    <w:rsid w:val="00EE5336"/>
    <w:rsid w:val="00EE5C87"/>
    <w:rsid w:val="00EF00E8"/>
    <w:rsid w:val="00EF3880"/>
    <w:rsid w:val="00EF4F95"/>
    <w:rsid w:val="00EF53B5"/>
    <w:rsid w:val="00F01AFD"/>
    <w:rsid w:val="00F057A7"/>
    <w:rsid w:val="00F122FE"/>
    <w:rsid w:val="00F12A63"/>
    <w:rsid w:val="00F12C70"/>
    <w:rsid w:val="00F13D5C"/>
    <w:rsid w:val="00F14DA2"/>
    <w:rsid w:val="00F16EBF"/>
    <w:rsid w:val="00F172E9"/>
    <w:rsid w:val="00F203AB"/>
    <w:rsid w:val="00F20B25"/>
    <w:rsid w:val="00F23E93"/>
    <w:rsid w:val="00F23F77"/>
    <w:rsid w:val="00F2606D"/>
    <w:rsid w:val="00F27B4E"/>
    <w:rsid w:val="00F33B3F"/>
    <w:rsid w:val="00F33F07"/>
    <w:rsid w:val="00F3699A"/>
    <w:rsid w:val="00F37466"/>
    <w:rsid w:val="00F4042B"/>
    <w:rsid w:val="00F50E3D"/>
    <w:rsid w:val="00F60051"/>
    <w:rsid w:val="00F610C0"/>
    <w:rsid w:val="00F619D1"/>
    <w:rsid w:val="00F62D73"/>
    <w:rsid w:val="00F63260"/>
    <w:rsid w:val="00F63336"/>
    <w:rsid w:val="00F63BF1"/>
    <w:rsid w:val="00F66FDE"/>
    <w:rsid w:val="00F67C54"/>
    <w:rsid w:val="00F71204"/>
    <w:rsid w:val="00F7172F"/>
    <w:rsid w:val="00F7313F"/>
    <w:rsid w:val="00F8201A"/>
    <w:rsid w:val="00F848D4"/>
    <w:rsid w:val="00F85A3D"/>
    <w:rsid w:val="00F908C6"/>
    <w:rsid w:val="00F933E6"/>
    <w:rsid w:val="00F93BDF"/>
    <w:rsid w:val="00FA232F"/>
    <w:rsid w:val="00FA2DC0"/>
    <w:rsid w:val="00FA43B1"/>
    <w:rsid w:val="00FB5853"/>
    <w:rsid w:val="00FB7C8C"/>
    <w:rsid w:val="00FC15B0"/>
    <w:rsid w:val="00FC221E"/>
    <w:rsid w:val="00FC2E2D"/>
    <w:rsid w:val="00FC309B"/>
    <w:rsid w:val="00FC3108"/>
    <w:rsid w:val="00FC7334"/>
    <w:rsid w:val="00FC75C3"/>
    <w:rsid w:val="00FC7874"/>
    <w:rsid w:val="00FD146A"/>
    <w:rsid w:val="00FD216B"/>
    <w:rsid w:val="00FD39DB"/>
    <w:rsid w:val="00FD3D96"/>
    <w:rsid w:val="00FD53D1"/>
    <w:rsid w:val="00FD5A2D"/>
    <w:rsid w:val="00FD63E7"/>
    <w:rsid w:val="00FD758A"/>
    <w:rsid w:val="00FE2466"/>
    <w:rsid w:val="00FE3966"/>
    <w:rsid w:val="00FE3DBC"/>
    <w:rsid w:val="00FE4438"/>
    <w:rsid w:val="00FE4E1F"/>
    <w:rsid w:val="00FF0C8C"/>
    <w:rsid w:val="00FF1251"/>
    <w:rsid w:val="00FF2890"/>
    <w:rsid w:val="00FF43D3"/>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chartTrackingRefBased/>
  <w15:docId w15:val="{A3246731-A9CA-44CA-A61B-81FDDB416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2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iPriority w:val="99"/>
    <w:semiHidden/>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semiHidden/>
    <w:unhideWhenUsed/>
    <w:rsid w:val="00891CBF"/>
    <w:rPr>
      <w:sz w:val="20"/>
    </w:rPr>
  </w:style>
  <w:style w:type="character" w:customStyle="1" w:styleId="af2">
    <w:name w:val="Текст на коментар Знак"/>
    <w:basedOn w:val="a0"/>
    <w:link w:val="af1"/>
    <w:uiPriority w:val="99"/>
    <w:semiHidden/>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5.jpeg"/><Relationship Id="rId42" Type="http://schemas.openxmlformats.org/officeDocument/2006/relationships/image" Target="media/image35.jpe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4.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3.jpeg"/><Relationship Id="rId45" Type="http://schemas.openxmlformats.org/officeDocument/2006/relationships/image" Target="media/image34.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7.jpe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23.jpeg"/><Relationship Id="rId35" Type="http://schemas.openxmlformats.org/officeDocument/2006/relationships/image" Target="media/image26.jpeg"/><Relationship Id="rId43" Type="http://schemas.openxmlformats.org/officeDocument/2006/relationships/image" Target="media/image32.jpeg"/><Relationship Id="rId4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header" Target="header3.xml"/></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35.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0564BF-BA83-4863-92B8-67EFB2A205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12</TotalTime>
  <Pages>34</Pages>
  <Words>9834</Words>
  <Characters>56055</Characters>
  <Application>Microsoft Office Word</Application>
  <DocSecurity>0</DocSecurity>
  <Lines>467</Lines>
  <Paragraphs>131</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65758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3</cp:revision>
  <cp:lastPrinted>2021-08-19T13:14:00Z</cp:lastPrinted>
  <dcterms:created xsi:type="dcterms:W3CDTF">2021-12-29T12:34:00Z</dcterms:created>
  <dcterms:modified xsi:type="dcterms:W3CDTF">2021-12-29T12:45:00Z</dcterms:modified>
</cp:coreProperties>
</file>